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77F6A" w14:textId="77777777" w:rsidR="0015134E" w:rsidRPr="00276EE8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  <w:r w:rsidRPr="00276EE8">
        <w:rPr>
          <w:b/>
          <w:sz w:val="28"/>
          <w:szCs w:val="28"/>
        </w:rPr>
        <w:t>ХАНТЫ-МАНСИЙСКИЙ АВТОНОМНЫЙ ОКРУГ- ЮГРА</w:t>
      </w:r>
    </w:p>
    <w:p w14:paraId="564FC9D7" w14:textId="77777777" w:rsidR="0015134E" w:rsidRPr="00276EE8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  <w:r w:rsidRPr="00276EE8">
        <w:rPr>
          <w:b/>
          <w:sz w:val="28"/>
          <w:szCs w:val="28"/>
        </w:rPr>
        <w:t>ТЮМЕНСКАЯ ОБЛАСТЬ</w:t>
      </w:r>
    </w:p>
    <w:p w14:paraId="4DFF301F" w14:textId="77777777" w:rsidR="0015134E" w:rsidRPr="00276EE8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</w:p>
    <w:p w14:paraId="51E5E822" w14:textId="77777777" w:rsidR="0015134E" w:rsidRPr="00276EE8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  <w:r w:rsidRPr="00276EE8">
        <w:rPr>
          <w:b/>
          <w:sz w:val="28"/>
          <w:szCs w:val="28"/>
        </w:rPr>
        <w:t>ХАНТЫ-МАНСИЙСКИЙ РАЙОН</w:t>
      </w:r>
    </w:p>
    <w:p w14:paraId="7C073624" w14:textId="25387EDC" w:rsidR="0015134E" w:rsidRPr="00276EE8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  <w:r w:rsidRPr="00276EE8">
        <w:rPr>
          <w:b/>
          <w:sz w:val="28"/>
          <w:szCs w:val="28"/>
        </w:rPr>
        <w:t>СЕЛЬСКОЕ ПОСЕЛЕНИЕ К</w:t>
      </w:r>
      <w:r w:rsidR="00E32585" w:rsidRPr="00276EE8">
        <w:rPr>
          <w:b/>
          <w:sz w:val="28"/>
          <w:szCs w:val="28"/>
        </w:rPr>
        <w:t>РАСНОЛЕНИНСКИЙ</w:t>
      </w:r>
    </w:p>
    <w:p w14:paraId="3BB50275" w14:textId="77777777" w:rsidR="0015134E" w:rsidRPr="00276EE8" w:rsidRDefault="0015134E" w:rsidP="0015134E">
      <w:pPr>
        <w:pStyle w:val="af3"/>
        <w:ind w:firstLine="555"/>
        <w:jc w:val="both"/>
        <w:rPr>
          <w:b/>
          <w:sz w:val="28"/>
          <w:szCs w:val="28"/>
        </w:rPr>
      </w:pPr>
    </w:p>
    <w:p w14:paraId="2A2C1441" w14:textId="77777777" w:rsidR="0015134E" w:rsidRPr="00276EE8" w:rsidRDefault="0015134E" w:rsidP="0015134E">
      <w:pPr>
        <w:pStyle w:val="af3"/>
        <w:ind w:firstLine="555"/>
        <w:rPr>
          <w:b/>
          <w:sz w:val="28"/>
          <w:szCs w:val="28"/>
        </w:rPr>
      </w:pPr>
      <w:r w:rsidRPr="00276EE8">
        <w:rPr>
          <w:b/>
          <w:sz w:val="28"/>
          <w:szCs w:val="28"/>
        </w:rPr>
        <w:t xml:space="preserve">                                          СОВЕТ ДЕПУТАТОВ</w:t>
      </w:r>
    </w:p>
    <w:p w14:paraId="7811BB9B" w14:textId="77777777" w:rsidR="0015134E" w:rsidRPr="00276EE8" w:rsidRDefault="0015134E" w:rsidP="0015134E">
      <w:pPr>
        <w:pStyle w:val="af3"/>
        <w:ind w:firstLine="555"/>
        <w:jc w:val="both"/>
        <w:rPr>
          <w:b/>
          <w:sz w:val="28"/>
          <w:szCs w:val="28"/>
        </w:rPr>
      </w:pPr>
    </w:p>
    <w:p w14:paraId="5B5719C6" w14:textId="77777777" w:rsidR="0015134E" w:rsidRPr="00276EE8" w:rsidRDefault="0015134E" w:rsidP="0015134E">
      <w:pPr>
        <w:pStyle w:val="af3"/>
        <w:ind w:firstLine="555"/>
        <w:jc w:val="center"/>
        <w:rPr>
          <w:b/>
          <w:sz w:val="28"/>
          <w:szCs w:val="28"/>
        </w:rPr>
      </w:pPr>
      <w:r w:rsidRPr="00276EE8">
        <w:rPr>
          <w:b/>
          <w:sz w:val="28"/>
          <w:szCs w:val="28"/>
        </w:rPr>
        <w:t>РЕШЕНИЕ</w:t>
      </w:r>
    </w:p>
    <w:p w14:paraId="3784B37F" w14:textId="77777777" w:rsidR="0015134E" w:rsidRPr="00276EE8" w:rsidRDefault="0015134E" w:rsidP="0015134E">
      <w:pPr>
        <w:pStyle w:val="af3"/>
        <w:ind w:firstLine="555"/>
        <w:jc w:val="both"/>
        <w:rPr>
          <w:sz w:val="28"/>
          <w:szCs w:val="28"/>
        </w:rPr>
      </w:pPr>
    </w:p>
    <w:p w14:paraId="78E6DE8F" w14:textId="77777777" w:rsidR="0015134E" w:rsidRPr="00276EE8" w:rsidRDefault="0015134E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от </w:t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</w:r>
      <w:r w:rsidRPr="00276EE8">
        <w:rPr>
          <w:sz w:val="28"/>
          <w:szCs w:val="28"/>
        </w:rPr>
        <w:tab/>
        <w:t xml:space="preserve">№ </w:t>
      </w:r>
    </w:p>
    <w:p w14:paraId="4BF50278" w14:textId="77777777" w:rsidR="0015134E" w:rsidRPr="00276EE8" w:rsidRDefault="0015134E" w:rsidP="0015134E">
      <w:pPr>
        <w:pStyle w:val="af3"/>
        <w:jc w:val="both"/>
        <w:rPr>
          <w:sz w:val="28"/>
          <w:szCs w:val="28"/>
        </w:rPr>
      </w:pPr>
    </w:p>
    <w:p w14:paraId="116C8C70" w14:textId="77777777" w:rsidR="0015134E" w:rsidRPr="00276EE8" w:rsidRDefault="0015134E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О внесении изменений в Решение </w:t>
      </w:r>
    </w:p>
    <w:p w14:paraId="0C546C2C" w14:textId="77777777" w:rsidR="0015134E" w:rsidRPr="00276EE8" w:rsidRDefault="0015134E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Совета депутатов сельского поселения </w:t>
      </w:r>
    </w:p>
    <w:p w14:paraId="1DC69267" w14:textId="42030AC2" w:rsidR="0015134E" w:rsidRPr="00276EE8" w:rsidRDefault="0015134E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К</w:t>
      </w:r>
      <w:r w:rsidR="00E32585" w:rsidRPr="00276EE8">
        <w:rPr>
          <w:sz w:val="28"/>
          <w:szCs w:val="28"/>
        </w:rPr>
        <w:t>расноленинский</w:t>
      </w:r>
      <w:r w:rsidRPr="00276EE8">
        <w:rPr>
          <w:sz w:val="28"/>
          <w:szCs w:val="28"/>
        </w:rPr>
        <w:t xml:space="preserve"> от </w:t>
      </w:r>
      <w:r w:rsidR="00E32585" w:rsidRPr="00276EE8">
        <w:rPr>
          <w:sz w:val="28"/>
          <w:szCs w:val="28"/>
        </w:rPr>
        <w:t>07</w:t>
      </w:r>
      <w:r w:rsidRPr="00276EE8">
        <w:rPr>
          <w:sz w:val="28"/>
          <w:szCs w:val="28"/>
        </w:rPr>
        <w:t>.0</w:t>
      </w:r>
      <w:r w:rsidR="00E32585" w:rsidRPr="00276EE8">
        <w:rPr>
          <w:sz w:val="28"/>
          <w:szCs w:val="28"/>
        </w:rPr>
        <w:t>2</w:t>
      </w:r>
      <w:r w:rsidRPr="00276EE8">
        <w:rPr>
          <w:sz w:val="28"/>
          <w:szCs w:val="28"/>
        </w:rPr>
        <w:t>.2018 №</w:t>
      </w:r>
      <w:r w:rsidR="00E32585" w:rsidRPr="00276EE8">
        <w:rPr>
          <w:sz w:val="28"/>
          <w:szCs w:val="28"/>
        </w:rPr>
        <w:t>6</w:t>
      </w:r>
    </w:p>
    <w:p w14:paraId="630D75D8" w14:textId="77777777" w:rsidR="00E32585" w:rsidRPr="00276EE8" w:rsidRDefault="0015134E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«Об утверждении проекта </w:t>
      </w:r>
    </w:p>
    <w:p w14:paraId="436FF88D" w14:textId="3AB6F680" w:rsidR="00E32585" w:rsidRPr="00276EE8" w:rsidRDefault="00724443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п</w:t>
      </w:r>
      <w:r w:rsidR="0015134E" w:rsidRPr="00276EE8">
        <w:rPr>
          <w:sz w:val="28"/>
          <w:szCs w:val="28"/>
        </w:rPr>
        <w:t>ланировк</w:t>
      </w:r>
      <w:r w:rsidRPr="00276EE8">
        <w:rPr>
          <w:sz w:val="28"/>
          <w:szCs w:val="28"/>
        </w:rPr>
        <w:t>и</w:t>
      </w:r>
      <w:r w:rsidR="00E32585" w:rsidRPr="00276EE8">
        <w:rPr>
          <w:sz w:val="28"/>
          <w:szCs w:val="28"/>
        </w:rPr>
        <w:t xml:space="preserve"> </w:t>
      </w:r>
      <w:r w:rsidR="0015134E" w:rsidRPr="00276EE8">
        <w:rPr>
          <w:sz w:val="28"/>
          <w:szCs w:val="28"/>
        </w:rPr>
        <w:t xml:space="preserve">и межевания </w:t>
      </w:r>
    </w:p>
    <w:p w14:paraId="260D8C0E" w14:textId="399F1396" w:rsidR="00E32585" w:rsidRPr="00276EE8" w:rsidRDefault="0015134E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территории </w:t>
      </w:r>
      <w:r w:rsidR="00E32585" w:rsidRPr="00276EE8">
        <w:rPr>
          <w:sz w:val="28"/>
          <w:szCs w:val="28"/>
        </w:rPr>
        <w:t>п.Красноленинский</w:t>
      </w:r>
    </w:p>
    <w:p w14:paraId="14A9CE83" w14:textId="0ABDC8A9" w:rsidR="0015134E" w:rsidRPr="00276EE8" w:rsidRDefault="00E32585" w:rsidP="0015134E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и п.Урманный</w:t>
      </w:r>
      <w:r w:rsidR="0015134E" w:rsidRPr="00276EE8">
        <w:rPr>
          <w:sz w:val="28"/>
          <w:szCs w:val="28"/>
        </w:rPr>
        <w:t xml:space="preserve">» </w:t>
      </w:r>
    </w:p>
    <w:p w14:paraId="516433E8" w14:textId="77777777" w:rsidR="0015134E" w:rsidRPr="00276EE8" w:rsidRDefault="0015134E" w:rsidP="0015134E">
      <w:pPr>
        <w:pStyle w:val="af3"/>
        <w:ind w:firstLine="555"/>
        <w:jc w:val="both"/>
        <w:rPr>
          <w:sz w:val="28"/>
          <w:szCs w:val="28"/>
        </w:rPr>
      </w:pPr>
      <w:r w:rsidRPr="00276EE8">
        <w:rPr>
          <w:sz w:val="28"/>
          <w:szCs w:val="28"/>
        </w:rPr>
        <w:tab/>
      </w:r>
    </w:p>
    <w:p w14:paraId="1FC3B526" w14:textId="77777777" w:rsidR="005E7828" w:rsidRPr="00276EE8" w:rsidRDefault="005E7828" w:rsidP="0015134E">
      <w:pPr>
        <w:ind w:firstLine="709"/>
        <w:rPr>
          <w:sz w:val="28"/>
          <w:szCs w:val="28"/>
        </w:rPr>
      </w:pPr>
    </w:p>
    <w:p w14:paraId="0C282D97" w14:textId="48988F71" w:rsidR="0015134E" w:rsidRPr="00276EE8" w:rsidRDefault="0015134E" w:rsidP="0015134E">
      <w:pPr>
        <w:ind w:firstLine="709"/>
        <w:rPr>
          <w:sz w:val="28"/>
          <w:szCs w:val="28"/>
        </w:rPr>
      </w:pPr>
      <w:r w:rsidRPr="00276EE8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724443" w:rsidRPr="00276EE8">
        <w:rPr>
          <w:sz w:val="28"/>
          <w:szCs w:val="28"/>
        </w:rPr>
        <w:t>Красноленинский</w:t>
      </w:r>
      <w:r w:rsidRPr="00276EE8">
        <w:rPr>
          <w:sz w:val="28"/>
          <w:szCs w:val="28"/>
        </w:rPr>
        <w:t>,</w:t>
      </w:r>
    </w:p>
    <w:p w14:paraId="7C69B951" w14:textId="77777777" w:rsidR="0015134E" w:rsidRPr="00276EE8" w:rsidRDefault="0015134E" w:rsidP="0015134E">
      <w:pPr>
        <w:ind w:firstLine="709"/>
        <w:rPr>
          <w:sz w:val="28"/>
          <w:szCs w:val="28"/>
        </w:rPr>
      </w:pPr>
    </w:p>
    <w:p w14:paraId="7EF752DB" w14:textId="50A5D3B0" w:rsidR="0015134E" w:rsidRPr="00276EE8" w:rsidRDefault="0015134E" w:rsidP="0015134E">
      <w:pPr>
        <w:ind w:firstLine="709"/>
        <w:jc w:val="center"/>
        <w:rPr>
          <w:sz w:val="28"/>
          <w:szCs w:val="28"/>
        </w:rPr>
      </w:pPr>
      <w:r w:rsidRPr="00276EE8">
        <w:rPr>
          <w:sz w:val="28"/>
          <w:szCs w:val="28"/>
        </w:rPr>
        <w:t xml:space="preserve">Совет депутатов сельского поселения </w:t>
      </w:r>
      <w:r w:rsidR="00E32585" w:rsidRPr="00276EE8">
        <w:rPr>
          <w:sz w:val="28"/>
          <w:szCs w:val="28"/>
        </w:rPr>
        <w:t>Красноленинский</w:t>
      </w:r>
    </w:p>
    <w:p w14:paraId="71329444" w14:textId="77777777" w:rsidR="0015134E" w:rsidRPr="00276EE8" w:rsidRDefault="0015134E" w:rsidP="0015134E">
      <w:pPr>
        <w:ind w:firstLine="0"/>
        <w:jc w:val="center"/>
        <w:outlineLvl w:val="0"/>
        <w:rPr>
          <w:b/>
          <w:sz w:val="28"/>
          <w:szCs w:val="28"/>
        </w:rPr>
      </w:pPr>
      <w:r w:rsidRPr="00276EE8">
        <w:rPr>
          <w:b/>
          <w:sz w:val="28"/>
          <w:szCs w:val="28"/>
        </w:rPr>
        <w:t>РЕШИЛ:</w:t>
      </w:r>
    </w:p>
    <w:p w14:paraId="3C6EE685" w14:textId="77777777" w:rsidR="0015134E" w:rsidRPr="00276EE8" w:rsidRDefault="0015134E" w:rsidP="0015134E">
      <w:pPr>
        <w:ind w:left="720" w:firstLine="0"/>
        <w:contextualSpacing/>
        <w:rPr>
          <w:sz w:val="28"/>
          <w:szCs w:val="28"/>
        </w:rPr>
      </w:pPr>
    </w:p>
    <w:p w14:paraId="058E52DD" w14:textId="48A8B884" w:rsidR="0015134E" w:rsidRPr="00276EE8" w:rsidRDefault="007B7373" w:rsidP="007B7373">
      <w:pPr>
        <w:pStyle w:val="af3"/>
        <w:jc w:val="both"/>
        <w:rPr>
          <w:spacing w:val="-4"/>
          <w:sz w:val="28"/>
          <w:szCs w:val="28"/>
        </w:rPr>
      </w:pPr>
      <w:r w:rsidRPr="00276EE8">
        <w:rPr>
          <w:sz w:val="28"/>
          <w:szCs w:val="28"/>
        </w:rPr>
        <w:tab/>
        <w:t xml:space="preserve">1. </w:t>
      </w:r>
      <w:r w:rsidR="0015134E" w:rsidRPr="00276EE8">
        <w:rPr>
          <w:sz w:val="28"/>
          <w:szCs w:val="28"/>
        </w:rPr>
        <w:t xml:space="preserve">Внести изменения в решение Совета депутатов сельского поселения </w:t>
      </w:r>
      <w:r w:rsidR="00E32585" w:rsidRPr="00276EE8">
        <w:rPr>
          <w:sz w:val="28"/>
          <w:szCs w:val="28"/>
        </w:rPr>
        <w:t>Красноленинский</w:t>
      </w:r>
      <w:r w:rsidR="0015134E" w:rsidRPr="00276EE8">
        <w:rPr>
          <w:sz w:val="28"/>
          <w:szCs w:val="28"/>
        </w:rPr>
        <w:t xml:space="preserve"> </w:t>
      </w:r>
      <w:r w:rsidR="0015134E" w:rsidRPr="00276EE8">
        <w:rPr>
          <w:spacing w:val="-4"/>
          <w:sz w:val="28"/>
          <w:szCs w:val="28"/>
        </w:rPr>
        <w:t xml:space="preserve">от </w:t>
      </w:r>
      <w:r w:rsidR="00724443" w:rsidRPr="00276EE8">
        <w:rPr>
          <w:sz w:val="28"/>
          <w:szCs w:val="28"/>
        </w:rPr>
        <w:t>07</w:t>
      </w:r>
      <w:r w:rsidR="0015134E" w:rsidRPr="00276EE8">
        <w:rPr>
          <w:sz w:val="28"/>
          <w:szCs w:val="28"/>
        </w:rPr>
        <w:t>.0</w:t>
      </w:r>
      <w:r w:rsidR="00724443" w:rsidRPr="00276EE8">
        <w:rPr>
          <w:sz w:val="28"/>
          <w:szCs w:val="28"/>
        </w:rPr>
        <w:t>2</w:t>
      </w:r>
      <w:r w:rsidR="0015134E" w:rsidRPr="00276EE8">
        <w:rPr>
          <w:sz w:val="28"/>
          <w:szCs w:val="28"/>
        </w:rPr>
        <w:t>.2018 №</w:t>
      </w:r>
      <w:r w:rsidR="00724443" w:rsidRPr="00276EE8">
        <w:rPr>
          <w:sz w:val="28"/>
          <w:szCs w:val="28"/>
        </w:rPr>
        <w:t>6</w:t>
      </w:r>
      <w:r w:rsidR="0015134E" w:rsidRPr="00276EE8">
        <w:rPr>
          <w:spacing w:val="-4"/>
          <w:sz w:val="28"/>
          <w:szCs w:val="28"/>
        </w:rPr>
        <w:t xml:space="preserve"> «Об утверждении </w:t>
      </w:r>
      <w:r w:rsidR="0015134E" w:rsidRPr="00276EE8">
        <w:rPr>
          <w:sz w:val="28"/>
          <w:szCs w:val="28"/>
        </w:rPr>
        <w:t>проекта планировка</w:t>
      </w:r>
      <w:r w:rsidR="0015134E" w:rsidRPr="00276EE8">
        <w:rPr>
          <w:spacing w:val="-4"/>
          <w:sz w:val="28"/>
          <w:szCs w:val="28"/>
        </w:rPr>
        <w:t xml:space="preserve"> </w:t>
      </w:r>
      <w:r w:rsidR="0015134E" w:rsidRPr="00276EE8">
        <w:rPr>
          <w:sz w:val="28"/>
          <w:szCs w:val="28"/>
        </w:rPr>
        <w:t xml:space="preserve">и межевания территории </w:t>
      </w:r>
      <w:r w:rsidR="00724443" w:rsidRPr="00276EE8">
        <w:rPr>
          <w:spacing w:val="-4"/>
          <w:sz w:val="28"/>
          <w:szCs w:val="28"/>
        </w:rPr>
        <w:t>п.</w:t>
      </w:r>
      <w:r w:rsidR="00E32585" w:rsidRPr="00276EE8">
        <w:rPr>
          <w:sz w:val="28"/>
          <w:szCs w:val="28"/>
        </w:rPr>
        <w:t>Красноленинский</w:t>
      </w:r>
      <w:r w:rsidR="00724443" w:rsidRPr="00276EE8">
        <w:rPr>
          <w:sz w:val="28"/>
          <w:szCs w:val="28"/>
        </w:rPr>
        <w:t xml:space="preserve"> и п.Урманный</w:t>
      </w:r>
      <w:r w:rsidR="0015134E" w:rsidRPr="00276EE8">
        <w:rPr>
          <w:spacing w:val="-4"/>
          <w:sz w:val="28"/>
          <w:szCs w:val="28"/>
        </w:rPr>
        <w:t>»</w:t>
      </w:r>
      <w:r w:rsidR="002F29DE" w:rsidRPr="00276EE8">
        <w:rPr>
          <w:spacing w:val="-4"/>
          <w:sz w:val="28"/>
          <w:szCs w:val="28"/>
        </w:rPr>
        <w:t xml:space="preserve"> (далее – решение)</w:t>
      </w:r>
      <w:r w:rsidR="0015134E" w:rsidRPr="00276EE8">
        <w:rPr>
          <w:spacing w:val="-4"/>
          <w:sz w:val="28"/>
          <w:szCs w:val="28"/>
        </w:rPr>
        <w:t>:</w:t>
      </w:r>
    </w:p>
    <w:p w14:paraId="72725CE7" w14:textId="4AAC92CC" w:rsidR="007B7373" w:rsidRPr="00276EE8" w:rsidRDefault="007B7373" w:rsidP="007B7373">
      <w:pPr>
        <w:pStyle w:val="af3"/>
        <w:jc w:val="both"/>
        <w:rPr>
          <w:spacing w:val="-4"/>
          <w:sz w:val="28"/>
          <w:szCs w:val="28"/>
        </w:rPr>
      </w:pPr>
      <w:r w:rsidRPr="00276EE8">
        <w:rPr>
          <w:spacing w:val="-4"/>
          <w:sz w:val="28"/>
          <w:szCs w:val="28"/>
        </w:rPr>
        <w:tab/>
        <w:t>1.1. В пункте 1 решения слова «согласно приложениям 1-4» заменить словами «согласно приложениям 1-6».</w:t>
      </w:r>
    </w:p>
    <w:p w14:paraId="39F68E2C" w14:textId="42D4714A" w:rsidR="008C0601" w:rsidRPr="00276EE8" w:rsidRDefault="0015134E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1.</w:t>
      </w:r>
      <w:r w:rsidR="007B7373" w:rsidRPr="00276EE8">
        <w:rPr>
          <w:sz w:val="28"/>
          <w:szCs w:val="28"/>
        </w:rPr>
        <w:t>2</w:t>
      </w:r>
      <w:r w:rsidRPr="00276EE8">
        <w:rPr>
          <w:sz w:val="28"/>
          <w:szCs w:val="28"/>
        </w:rPr>
        <w:t xml:space="preserve">. </w:t>
      </w:r>
      <w:r w:rsidR="008C0601" w:rsidRPr="00276EE8">
        <w:rPr>
          <w:sz w:val="28"/>
          <w:szCs w:val="28"/>
        </w:rPr>
        <w:t xml:space="preserve">В </w:t>
      </w:r>
      <w:r w:rsidR="002F29DE" w:rsidRPr="00276EE8">
        <w:rPr>
          <w:sz w:val="28"/>
          <w:szCs w:val="28"/>
        </w:rPr>
        <w:t>приложении 5</w:t>
      </w:r>
      <w:r w:rsidRPr="00276EE8">
        <w:rPr>
          <w:sz w:val="28"/>
          <w:szCs w:val="28"/>
        </w:rPr>
        <w:t xml:space="preserve"> к </w:t>
      </w:r>
      <w:r w:rsidR="002F29DE" w:rsidRPr="00276EE8">
        <w:rPr>
          <w:sz w:val="28"/>
          <w:szCs w:val="28"/>
        </w:rPr>
        <w:t>решению:</w:t>
      </w:r>
    </w:p>
    <w:p w14:paraId="607590E0" w14:textId="1DE88893" w:rsidR="002F29DE" w:rsidRPr="00276EE8" w:rsidRDefault="002073B8" w:rsidP="002235D4">
      <w:pPr>
        <w:pStyle w:val="af8"/>
        <w:spacing w:after="0"/>
        <w:ind w:firstLine="709"/>
        <w:jc w:val="both"/>
      </w:pPr>
      <w:r w:rsidRPr="00276EE8">
        <w:rPr>
          <w:szCs w:val="28"/>
        </w:rPr>
        <w:t>1.</w:t>
      </w:r>
      <w:r w:rsidR="007B7373" w:rsidRPr="00276EE8">
        <w:rPr>
          <w:szCs w:val="28"/>
        </w:rPr>
        <w:t>2</w:t>
      </w:r>
      <w:r w:rsidRPr="00276EE8">
        <w:rPr>
          <w:szCs w:val="28"/>
        </w:rPr>
        <w:t xml:space="preserve">.1. </w:t>
      </w:r>
      <w:r w:rsidR="002F29DE" w:rsidRPr="00276EE8">
        <w:rPr>
          <w:szCs w:val="28"/>
        </w:rPr>
        <w:t xml:space="preserve">В </w:t>
      </w:r>
      <w:r w:rsidRPr="00276EE8">
        <w:rPr>
          <w:szCs w:val="28"/>
        </w:rPr>
        <w:t>таблиц</w:t>
      </w:r>
      <w:r w:rsidR="002F29DE" w:rsidRPr="00276EE8">
        <w:rPr>
          <w:szCs w:val="28"/>
        </w:rPr>
        <w:t>е</w:t>
      </w:r>
      <w:r w:rsidRPr="00276EE8">
        <w:rPr>
          <w:szCs w:val="28"/>
        </w:rPr>
        <w:t xml:space="preserve"> </w:t>
      </w:r>
      <w:r w:rsidR="002F29DE" w:rsidRPr="00276EE8">
        <w:rPr>
          <w:szCs w:val="28"/>
        </w:rPr>
        <w:t>1</w:t>
      </w:r>
      <w:r w:rsidRPr="00276EE8">
        <w:rPr>
          <w:szCs w:val="28"/>
        </w:rPr>
        <w:t xml:space="preserve"> </w:t>
      </w:r>
      <w:r w:rsidR="002F29DE" w:rsidRPr="00276EE8">
        <w:rPr>
          <w:szCs w:val="28"/>
        </w:rPr>
        <w:t>«</w:t>
      </w:r>
      <w:r w:rsidR="002F29DE" w:rsidRPr="00276EE8">
        <w:t>Перечень образуемых земельных участков п. Красноленинский»:</w:t>
      </w:r>
    </w:p>
    <w:p w14:paraId="36F350B2" w14:textId="199867C0" w:rsidR="002073B8" w:rsidRPr="00276EE8" w:rsidRDefault="002F29DE" w:rsidP="002235D4">
      <w:pPr>
        <w:pStyle w:val="af8"/>
        <w:spacing w:after="0"/>
        <w:ind w:firstLine="709"/>
        <w:jc w:val="both"/>
        <w:rPr>
          <w:szCs w:val="28"/>
        </w:rPr>
      </w:pPr>
      <w:r w:rsidRPr="00276EE8">
        <w:rPr>
          <w:szCs w:val="28"/>
        </w:rPr>
        <w:t>1.</w:t>
      </w:r>
      <w:r w:rsidR="007B7373" w:rsidRPr="00276EE8">
        <w:rPr>
          <w:szCs w:val="28"/>
        </w:rPr>
        <w:t>2</w:t>
      </w:r>
      <w:r w:rsidRPr="00276EE8">
        <w:rPr>
          <w:szCs w:val="28"/>
        </w:rPr>
        <w:t>.1.1. Строк</w:t>
      </w:r>
      <w:r w:rsidR="002235D4" w:rsidRPr="00276EE8">
        <w:rPr>
          <w:szCs w:val="28"/>
        </w:rPr>
        <w:t>у</w:t>
      </w:r>
      <w:r w:rsidR="002073B8" w:rsidRPr="00276EE8">
        <w:rPr>
          <w:szCs w:val="28"/>
        </w:rPr>
        <w:t>:</w:t>
      </w:r>
    </w:p>
    <w:p w14:paraId="4004FEAB" w14:textId="50DB4A4C" w:rsidR="002F29DE" w:rsidRPr="00276EE8" w:rsidRDefault="002073B8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6C78CB51" w14:textId="77777777" w:rsidTr="009B3FA8">
        <w:trPr>
          <w:trHeight w:val="270"/>
        </w:trPr>
        <w:tc>
          <w:tcPr>
            <w:tcW w:w="1443" w:type="dxa"/>
            <w:shd w:val="clear" w:color="auto" w:fill="auto"/>
          </w:tcPr>
          <w:p w14:paraId="1AAAB77F" w14:textId="4AD267D6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ЗУ:1</w:t>
            </w:r>
          </w:p>
        </w:tc>
        <w:tc>
          <w:tcPr>
            <w:tcW w:w="1101" w:type="dxa"/>
            <w:shd w:val="clear" w:color="auto" w:fill="auto"/>
          </w:tcPr>
          <w:p w14:paraId="04E658AF" w14:textId="77777777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309892</w:t>
            </w:r>
          </w:p>
          <w:p w14:paraId="2F132561" w14:textId="7A58911E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</w:tcPr>
          <w:p w14:paraId="0C8DC47F" w14:textId="17791A31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Улично-дорожная сеть (12.0.1)</w:t>
            </w:r>
          </w:p>
        </w:tc>
        <w:tc>
          <w:tcPr>
            <w:tcW w:w="4835" w:type="dxa"/>
            <w:shd w:val="clear" w:color="auto" w:fill="auto"/>
          </w:tcPr>
          <w:p w14:paraId="35B7EFD7" w14:textId="27A4DA54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86:02:0201001:8, 86:02:0201001:26, 86:02:0201001:27, 86:02:0201001:41, 86:02:0201001:55, 86:02:0201001:62, 86:02:0201001:66, 86:02:0201001:83, 86:02:0201001:119, 86:02:0201001:171, 86:02:0201001:185, 86:02:0201001:226, 86:02:0201001:266, 86:02:0201001:300, 86:02:0201001:304, 86:02:0201001:324, 86:02:0201001:364, 86:02:0201001:435, 86:02:0201001:438, 86:02:0201001:441, 86:02:0201001:442, 86:02:0201001:462, 86:02:0201001:466, 86:02:0201001:472, 86:02:0201001:478, 86:02:0201001:479, 86:02:0201001:480, 86:02:0201001:482, 86:02:0201001:486, 86:02:0201001:487, 86:02:0201001:490, 86:02:0201001:492, 86:02:0201001:493, 86:02:0201001:494, 86:02:0201001:495, 86:02:0201001:502, 86:02:0201001:503, 86:02:0201001:506, 86:02:0201001:783, 86:02:0201001:784, 86:02:0201001:786, 86:02:0201001:789, 86:02:0201001:814, 86:02:0201001:815, 86:02:0201001:848, 86:02:0201001:851, 86:02:0201001:861, 86:02:0201001:887, 86:02:0201001:1106, 86:02:0201001:1132, 86:02:0201001:1135, 86:02:0201001:1136, 86:02:0000000:8590 с землями, находящимися в государственной или муниципальной собственности</w:t>
            </w:r>
          </w:p>
        </w:tc>
      </w:tr>
    </w:tbl>
    <w:p w14:paraId="111342BC" w14:textId="365E6CB5" w:rsidR="002073B8" w:rsidRPr="00276EE8" w:rsidRDefault="002F29DE" w:rsidP="002F29DE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5F7D33F1" w14:textId="219EFAC6" w:rsidR="002F29DE" w:rsidRPr="00276EE8" w:rsidRDefault="002F29DE" w:rsidP="002235D4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</w:t>
      </w:r>
      <w:r w:rsidR="002235D4" w:rsidRPr="00276EE8">
        <w:rPr>
          <w:sz w:val="28"/>
          <w:szCs w:val="28"/>
        </w:rPr>
        <w:t>ой</w:t>
      </w:r>
      <w:r w:rsidRPr="00276EE8">
        <w:rPr>
          <w:sz w:val="28"/>
          <w:szCs w:val="28"/>
        </w:rPr>
        <w:t xml:space="preserve"> следующего содержания:</w:t>
      </w:r>
    </w:p>
    <w:p w14:paraId="1E7CF1F4" w14:textId="77777777" w:rsidR="002F29DE" w:rsidRPr="00276EE8" w:rsidRDefault="002F29DE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4528949D" w14:textId="77777777" w:rsidTr="009B3FA8">
        <w:trPr>
          <w:trHeight w:val="270"/>
        </w:trPr>
        <w:tc>
          <w:tcPr>
            <w:tcW w:w="1443" w:type="dxa"/>
            <w:shd w:val="clear" w:color="auto" w:fill="auto"/>
          </w:tcPr>
          <w:p w14:paraId="3A5AF216" w14:textId="0E9C333F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</w:t>
            </w:r>
          </w:p>
        </w:tc>
        <w:tc>
          <w:tcPr>
            <w:tcW w:w="1101" w:type="dxa"/>
            <w:shd w:val="clear" w:color="auto" w:fill="auto"/>
          </w:tcPr>
          <w:p w14:paraId="57EDE352" w14:textId="724048D6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309780</w:t>
            </w:r>
          </w:p>
        </w:tc>
        <w:tc>
          <w:tcPr>
            <w:tcW w:w="2544" w:type="dxa"/>
            <w:shd w:val="clear" w:color="auto" w:fill="auto"/>
          </w:tcPr>
          <w:p w14:paraId="5C369A67" w14:textId="083BDE31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Улично-дорожная сеть (12.0.1)</w:t>
            </w:r>
          </w:p>
        </w:tc>
        <w:tc>
          <w:tcPr>
            <w:tcW w:w="4835" w:type="dxa"/>
            <w:shd w:val="clear" w:color="auto" w:fill="auto"/>
          </w:tcPr>
          <w:p w14:paraId="35CE448D" w14:textId="360B6C6D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86:02:0201001:8, 86:02:0201001:26, 86:02:0201001:27, 86:02:0201001:41, 86:02:0201001:55, 86:02:0201001:62, 86:02:0201001:66, 86:02:0201001:83, 86:02:0201001:119, 86:02:0201001:171, 86:02:0201001:185, 86:02:0201001:226, 86:02:0201001:266, 86:02:0201001:300, 86:02:0201001:304, 86:02:0201001:324, 86:02:0201001:364, 86:02:0201001:435, 86:02:0201001:438, 86:02:0201001:441, 86:02:0201001:442, 86:02:0201001:462, 86:02:0201001:466, 86:02:0201001:472, 86:02:0201001:478, 86:02:0201001:479, 86:02:0201001:480, 86:02:0201001:482, 86:02:0201001:486, 86:02:0201001:487, 86:02:0201001:490, 86:02:0201001:492, 86:02:0201001:493, 86:02:0201001:494, 86:02:0201001:495, 86:02:0201001:502, 86:02:0201001:503, 86:02:0201001:506, 86:02:0201001:783, 86:02:0201001:784, 86:02:0201001:786, 86:02:0201001:789, 86:02:0201001:814, 86:02:0201001:815, 86:02:0201001:848, 86:02:0201001:851, 86:02:0201001:861, 86:02:0201001:887, 86:02:0201001:1106, 86:02:0201001:1132, 86:02:0201001:1135, 86:02:0201001:1136, 86:02:0000000:8590 с землями, находящимися в государственной или муниципальной собственности</w:t>
            </w:r>
          </w:p>
        </w:tc>
      </w:tr>
    </w:tbl>
    <w:p w14:paraId="1E6726FF" w14:textId="7BAFF06F" w:rsidR="002F29DE" w:rsidRPr="00276EE8" w:rsidRDefault="002F29DE" w:rsidP="002F29DE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».</w:t>
      </w:r>
    </w:p>
    <w:p w14:paraId="3BEEB732" w14:textId="77777777" w:rsidR="002235D4" w:rsidRPr="00276EE8" w:rsidRDefault="002F29DE" w:rsidP="002235D4">
      <w:pPr>
        <w:pStyle w:val="af8"/>
        <w:ind w:firstLine="709"/>
        <w:jc w:val="both"/>
        <w:rPr>
          <w:szCs w:val="28"/>
        </w:rPr>
      </w:pPr>
      <w:r w:rsidRPr="00276EE8">
        <w:rPr>
          <w:szCs w:val="28"/>
        </w:rPr>
        <w:lastRenderedPageBreak/>
        <w:t>1.</w:t>
      </w:r>
      <w:r w:rsidR="007B7373" w:rsidRPr="00276EE8">
        <w:rPr>
          <w:szCs w:val="28"/>
        </w:rPr>
        <w:t>2</w:t>
      </w:r>
      <w:r w:rsidRPr="00276EE8">
        <w:rPr>
          <w:szCs w:val="28"/>
        </w:rPr>
        <w:t xml:space="preserve">.1.2. </w:t>
      </w:r>
      <w:r w:rsidR="002235D4" w:rsidRPr="00276EE8">
        <w:rPr>
          <w:szCs w:val="28"/>
        </w:rPr>
        <w:t>Строку:</w:t>
      </w:r>
    </w:p>
    <w:p w14:paraId="55B22838" w14:textId="77777777" w:rsidR="002235D4" w:rsidRPr="00276EE8" w:rsidRDefault="002235D4" w:rsidP="002235D4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4C0F00D2" w14:textId="77777777" w:rsidTr="002235D4">
        <w:trPr>
          <w:trHeight w:val="676"/>
        </w:trPr>
        <w:tc>
          <w:tcPr>
            <w:tcW w:w="1443" w:type="dxa"/>
            <w:shd w:val="clear" w:color="auto" w:fill="auto"/>
          </w:tcPr>
          <w:p w14:paraId="2EBDD5C5" w14:textId="7BEBEF45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</w:t>
            </w:r>
          </w:p>
        </w:tc>
        <w:tc>
          <w:tcPr>
            <w:tcW w:w="1101" w:type="dxa"/>
            <w:shd w:val="clear" w:color="auto" w:fill="auto"/>
          </w:tcPr>
          <w:p w14:paraId="33282DAE" w14:textId="77777777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1968</w:t>
            </w:r>
          </w:p>
          <w:p w14:paraId="43BEAFD9" w14:textId="36AE3283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</w:tcPr>
          <w:p w14:paraId="056CE40A" w14:textId="5EC7B783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4835" w:type="dxa"/>
            <w:shd w:val="clear" w:color="auto" w:fill="auto"/>
          </w:tcPr>
          <w:p w14:paraId="2502BC10" w14:textId="77777777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86:02:0201001:119, 86:02:0000000:8590</w:t>
            </w:r>
          </w:p>
          <w:p w14:paraId="3D74FCB2" w14:textId="1EB8EBB2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</w:p>
        </w:tc>
      </w:tr>
    </w:tbl>
    <w:p w14:paraId="769F4F0E" w14:textId="58A8B2F6" w:rsidR="002235D4" w:rsidRPr="00276EE8" w:rsidRDefault="002235D4" w:rsidP="002235D4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2D4ABA9F" w14:textId="77777777" w:rsidR="002235D4" w:rsidRPr="00276EE8" w:rsidRDefault="002235D4" w:rsidP="002235D4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строкой следующего содержания:</w:t>
      </w:r>
    </w:p>
    <w:p w14:paraId="78D6BE82" w14:textId="77777777" w:rsidR="002235D4" w:rsidRPr="00276EE8" w:rsidRDefault="002235D4" w:rsidP="002235D4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07D58E36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6157693A" w14:textId="6E8A55B9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</w:t>
            </w:r>
          </w:p>
        </w:tc>
        <w:tc>
          <w:tcPr>
            <w:tcW w:w="1101" w:type="dxa"/>
            <w:shd w:val="clear" w:color="auto" w:fill="auto"/>
          </w:tcPr>
          <w:p w14:paraId="7251C78E" w14:textId="58123E9E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1040</w:t>
            </w:r>
          </w:p>
        </w:tc>
        <w:tc>
          <w:tcPr>
            <w:tcW w:w="2544" w:type="dxa"/>
            <w:shd w:val="clear" w:color="auto" w:fill="auto"/>
          </w:tcPr>
          <w:p w14:paraId="25AE3F23" w14:textId="4266DB60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565EA465" w14:textId="78BEC21F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86:02:0201001:119 с землями, находящимися в государственной или муниципальной собственности</w:t>
            </w:r>
          </w:p>
        </w:tc>
      </w:tr>
    </w:tbl>
    <w:p w14:paraId="26BD6717" w14:textId="4B289D0B" w:rsidR="002235D4" w:rsidRPr="00276EE8" w:rsidRDefault="002235D4" w:rsidP="002235D4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  <w:r w:rsidRPr="00276EE8">
        <w:rPr>
          <w:sz w:val="28"/>
          <w:szCs w:val="28"/>
        </w:rPr>
        <w:t>;</w:t>
      </w:r>
    </w:p>
    <w:p w14:paraId="6AB29740" w14:textId="77777777" w:rsidR="002235D4" w:rsidRPr="00276EE8" w:rsidRDefault="002235D4" w:rsidP="002235D4">
      <w:pPr>
        <w:pStyle w:val="af8"/>
        <w:spacing w:after="0"/>
        <w:ind w:firstLine="709"/>
        <w:jc w:val="both"/>
        <w:rPr>
          <w:szCs w:val="28"/>
        </w:rPr>
      </w:pPr>
      <w:r w:rsidRPr="00276EE8">
        <w:rPr>
          <w:szCs w:val="28"/>
        </w:rPr>
        <w:t xml:space="preserve">1.2.1.3. </w:t>
      </w:r>
      <w:r w:rsidRPr="00276EE8">
        <w:rPr>
          <w:szCs w:val="28"/>
        </w:rPr>
        <w:t>Строку:</w:t>
      </w:r>
    </w:p>
    <w:p w14:paraId="6061620B" w14:textId="77777777" w:rsidR="002235D4" w:rsidRPr="00276EE8" w:rsidRDefault="002235D4" w:rsidP="002235D4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42C6C965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12FB1A23" w14:textId="395D4936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ЗУ:55</w:t>
            </w:r>
          </w:p>
        </w:tc>
        <w:tc>
          <w:tcPr>
            <w:tcW w:w="1101" w:type="dxa"/>
            <w:shd w:val="clear" w:color="auto" w:fill="auto"/>
          </w:tcPr>
          <w:p w14:paraId="4ACE757B" w14:textId="77777777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1641</w:t>
            </w:r>
          </w:p>
          <w:p w14:paraId="4CD27B76" w14:textId="41BFA039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</w:tcPr>
          <w:p w14:paraId="76FCDDE2" w14:textId="2ED7FB73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4835" w:type="dxa"/>
            <w:shd w:val="clear" w:color="auto" w:fill="auto"/>
          </w:tcPr>
          <w:p w14:paraId="6BD76EE9" w14:textId="567CFBBC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86:02:0201001:226, 86:02:0201001:1136 с землями, находящимися в государственной или муниципальной собственност</w:t>
            </w:r>
            <w:r w:rsidRPr="00276EE8">
              <w:rPr>
                <w:sz w:val="20"/>
                <w:szCs w:val="20"/>
              </w:rPr>
              <w:t>и</w:t>
            </w:r>
          </w:p>
        </w:tc>
      </w:tr>
    </w:tbl>
    <w:p w14:paraId="5F28FF22" w14:textId="77777777" w:rsidR="002235D4" w:rsidRPr="00276EE8" w:rsidRDefault="002235D4" w:rsidP="002235D4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42D09437" w14:textId="77777777" w:rsidR="002235D4" w:rsidRPr="00276EE8" w:rsidRDefault="002235D4" w:rsidP="002235D4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строкой следующего содержания:</w:t>
      </w:r>
    </w:p>
    <w:p w14:paraId="56D2EC27" w14:textId="77777777" w:rsidR="002235D4" w:rsidRPr="00276EE8" w:rsidRDefault="002235D4" w:rsidP="002235D4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681711E9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74BA7CC4" w14:textId="4735331E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ЗУ:55</w:t>
            </w:r>
          </w:p>
        </w:tc>
        <w:tc>
          <w:tcPr>
            <w:tcW w:w="1101" w:type="dxa"/>
            <w:shd w:val="clear" w:color="auto" w:fill="auto"/>
          </w:tcPr>
          <w:p w14:paraId="31515AEC" w14:textId="00D64BBA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768</w:t>
            </w:r>
          </w:p>
        </w:tc>
        <w:tc>
          <w:tcPr>
            <w:tcW w:w="2544" w:type="dxa"/>
            <w:shd w:val="clear" w:color="auto" w:fill="auto"/>
          </w:tcPr>
          <w:p w14:paraId="273DF6FD" w14:textId="77777777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  <w:p w14:paraId="1919E2FB" w14:textId="3823E049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4835" w:type="dxa"/>
            <w:shd w:val="clear" w:color="auto" w:fill="auto"/>
          </w:tcPr>
          <w:p w14:paraId="11258975" w14:textId="296FD15D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86:02:0201001:226 с землями, находящимися в государственной или муниципальной собственности</w:t>
            </w:r>
          </w:p>
        </w:tc>
      </w:tr>
    </w:tbl>
    <w:p w14:paraId="581711A0" w14:textId="77777777" w:rsidR="002235D4" w:rsidRPr="00276EE8" w:rsidRDefault="002235D4" w:rsidP="002235D4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311B0043" w14:textId="4010789D" w:rsidR="002235D4" w:rsidRPr="00276EE8" w:rsidRDefault="002235D4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1.2.1.4. Строки:</w:t>
      </w:r>
    </w:p>
    <w:p w14:paraId="3692FD69" w14:textId="5AFBDC11" w:rsidR="002235D4" w:rsidRPr="00276EE8" w:rsidRDefault="002235D4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3A6284DF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79DBE5BA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ЗУ:67</w:t>
            </w:r>
          </w:p>
        </w:tc>
        <w:tc>
          <w:tcPr>
            <w:tcW w:w="1101" w:type="dxa"/>
            <w:shd w:val="clear" w:color="auto" w:fill="auto"/>
          </w:tcPr>
          <w:p w14:paraId="0408F787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2351</w:t>
            </w:r>
          </w:p>
          <w:p w14:paraId="670C9955" w14:textId="1C64A65A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</w:tcPr>
          <w:p w14:paraId="696340EC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 xml:space="preserve">Малоэтажная многоквартирная жилая застройка </w:t>
            </w:r>
          </w:p>
          <w:p w14:paraId="1FBE7EEB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(2.1.1)</w:t>
            </w:r>
          </w:p>
          <w:p w14:paraId="6A17C766" w14:textId="5C4E8D3B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4835" w:type="dxa"/>
            <w:shd w:val="clear" w:color="auto" w:fill="auto"/>
          </w:tcPr>
          <w:p w14:paraId="77B01D57" w14:textId="22D1C9B2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86:02:0201001:65, 86:02:0201001:66, 86:02:0201001:459, 86:02:0000000:8590 с землями, находящимися в государственной или муниципальной собственности</w:t>
            </w:r>
          </w:p>
        </w:tc>
      </w:tr>
      <w:tr w:rsidR="00276EE8" w:rsidRPr="00276EE8" w14:paraId="046F7724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709038FF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ЗУ:68</w:t>
            </w:r>
          </w:p>
        </w:tc>
        <w:tc>
          <w:tcPr>
            <w:tcW w:w="1101" w:type="dxa"/>
            <w:shd w:val="clear" w:color="auto" w:fill="auto"/>
          </w:tcPr>
          <w:p w14:paraId="67E7949B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1227</w:t>
            </w:r>
          </w:p>
          <w:p w14:paraId="3A3CF5D2" w14:textId="56B93D71" w:rsidR="002235D4" w:rsidRPr="00276EE8" w:rsidRDefault="002235D4" w:rsidP="00D016CD">
            <w:pPr>
              <w:pStyle w:val="af9"/>
              <w:rPr>
                <w:sz w:val="20"/>
                <w:szCs w:val="20"/>
                <w:lang w:val="en-US"/>
              </w:rPr>
            </w:pPr>
          </w:p>
        </w:tc>
        <w:tc>
          <w:tcPr>
            <w:tcW w:w="2544" w:type="dxa"/>
            <w:shd w:val="clear" w:color="auto" w:fill="auto"/>
          </w:tcPr>
          <w:p w14:paraId="12741D6A" w14:textId="6EDCAC7A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 xml:space="preserve">Малоэтажная многоквартирная жилая застройка (2.1.1) </w:t>
            </w:r>
          </w:p>
        </w:tc>
        <w:tc>
          <w:tcPr>
            <w:tcW w:w="4835" w:type="dxa"/>
            <w:shd w:val="clear" w:color="auto" w:fill="auto"/>
          </w:tcPr>
          <w:p w14:paraId="0F8535D9" w14:textId="6009B11E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86:02:0201001:62, 86:02:0201001:65 с землями, находящимися в государственной или муниципальной собственности</w:t>
            </w:r>
          </w:p>
        </w:tc>
      </w:tr>
      <w:tr w:rsidR="00276EE8" w:rsidRPr="00276EE8" w14:paraId="4171AEF9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433A411F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ЗУ:69</w:t>
            </w:r>
          </w:p>
        </w:tc>
        <w:tc>
          <w:tcPr>
            <w:tcW w:w="1101" w:type="dxa"/>
            <w:shd w:val="clear" w:color="auto" w:fill="auto"/>
          </w:tcPr>
          <w:p w14:paraId="2CE12013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1351</w:t>
            </w:r>
          </w:p>
          <w:p w14:paraId="53983C43" w14:textId="3CE19BEF" w:rsidR="002235D4" w:rsidRPr="00276EE8" w:rsidRDefault="002235D4" w:rsidP="00D016CD">
            <w:pPr>
              <w:pStyle w:val="af9"/>
              <w:rPr>
                <w:sz w:val="20"/>
                <w:szCs w:val="20"/>
                <w:lang w:val="en-US"/>
              </w:rPr>
            </w:pPr>
          </w:p>
        </w:tc>
        <w:tc>
          <w:tcPr>
            <w:tcW w:w="2544" w:type="dxa"/>
            <w:shd w:val="clear" w:color="auto" w:fill="auto"/>
          </w:tcPr>
          <w:p w14:paraId="24C1B2DB" w14:textId="0819AB77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Малоэтажная многоквартирная жилая застройка (2.1.1)</w:t>
            </w:r>
          </w:p>
        </w:tc>
        <w:tc>
          <w:tcPr>
            <w:tcW w:w="4835" w:type="dxa"/>
            <w:shd w:val="clear" w:color="auto" w:fill="auto"/>
          </w:tcPr>
          <w:p w14:paraId="6B3DEB1D" w14:textId="5BD39BB7" w:rsidR="002235D4" w:rsidRPr="00276EE8" w:rsidRDefault="002235D4" w:rsidP="002235D4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86:02:0201001:62, 86:02:0000000:8590 с землями, находящимися в государственной или муниципальной собственности</w:t>
            </w:r>
          </w:p>
        </w:tc>
      </w:tr>
    </w:tbl>
    <w:p w14:paraId="0B365D42" w14:textId="77777777" w:rsidR="002235D4" w:rsidRPr="00276EE8" w:rsidRDefault="002235D4" w:rsidP="002F29DE">
      <w:pPr>
        <w:pStyle w:val="af3"/>
        <w:ind w:firstLine="709"/>
        <w:jc w:val="both"/>
        <w:rPr>
          <w:sz w:val="28"/>
          <w:szCs w:val="28"/>
        </w:rPr>
      </w:pPr>
    </w:p>
    <w:p w14:paraId="0193528B" w14:textId="043CC047" w:rsidR="002235D4" w:rsidRPr="00276EE8" w:rsidRDefault="002235D4" w:rsidP="002235D4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</w:t>
      </w:r>
      <w:r w:rsidRPr="00276EE8">
        <w:rPr>
          <w:sz w:val="28"/>
          <w:szCs w:val="28"/>
        </w:rPr>
        <w:t>ами</w:t>
      </w:r>
      <w:r w:rsidRPr="00276EE8">
        <w:rPr>
          <w:sz w:val="28"/>
          <w:szCs w:val="28"/>
        </w:rPr>
        <w:t xml:space="preserve"> следующего содержания:</w:t>
      </w:r>
    </w:p>
    <w:p w14:paraId="29A903F0" w14:textId="00C403FC" w:rsidR="002235D4" w:rsidRPr="00276EE8" w:rsidRDefault="002235D4" w:rsidP="002235D4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06157F68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43EFCAA3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ЗУ:67</w:t>
            </w:r>
          </w:p>
        </w:tc>
        <w:tc>
          <w:tcPr>
            <w:tcW w:w="1101" w:type="dxa"/>
            <w:shd w:val="clear" w:color="auto" w:fill="auto"/>
          </w:tcPr>
          <w:p w14:paraId="15B66DD2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1702</w:t>
            </w:r>
          </w:p>
        </w:tc>
        <w:tc>
          <w:tcPr>
            <w:tcW w:w="2544" w:type="dxa"/>
            <w:shd w:val="clear" w:color="auto" w:fill="auto"/>
          </w:tcPr>
          <w:p w14:paraId="2EDC93AA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76B12CED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86:02:0201001:66 с землями, находящимися в государственной или муниципальной собственности</w:t>
            </w:r>
          </w:p>
        </w:tc>
      </w:tr>
      <w:tr w:rsidR="00276EE8" w:rsidRPr="00276EE8" w14:paraId="1B1CE17C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01C55D47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ЗУ:68</w:t>
            </w:r>
          </w:p>
        </w:tc>
        <w:tc>
          <w:tcPr>
            <w:tcW w:w="1101" w:type="dxa"/>
            <w:shd w:val="clear" w:color="auto" w:fill="auto"/>
          </w:tcPr>
          <w:p w14:paraId="62FE8C90" w14:textId="77777777" w:rsidR="002235D4" w:rsidRPr="00276EE8" w:rsidRDefault="002235D4" w:rsidP="00D016CD">
            <w:pPr>
              <w:pStyle w:val="af9"/>
              <w:rPr>
                <w:sz w:val="20"/>
                <w:szCs w:val="20"/>
                <w:lang w:val="en-US"/>
              </w:rPr>
            </w:pPr>
            <w:r w:rsidRPr="00276EE8">
              <w:rPr>
                <w:sz w:val="20"/>
                <w:szCs w:val="20"/>
                <w:lang w:val="en-US"/>
              </w:rPr>
              <w:t>603</w:t>
            </w:r>
          </w:p>
        </w:tc>
        <w:tc>
          <w:tcPr>
            <w:tcW w:w="2544" w:type="dxa"/>
            <w:shd w:val="clear" w:color="auto" w:fill="auto"/>
          </w:tcPr>
          <w:p w14:paraId="301A1911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68E45850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86:02:0201001:65 с землями, находящимися в государственной или муниципальной собственности</w:t>
            </w:r>
          </w:p>
        </w:tc>
      </w:tr>
      <w:tr w:rsidR="00276EE8" w:rsidRPr="00276EE8" w14:paraId="4E55B9C4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3E032584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ЗУ:69</w:t>
            </w:r>
          </w:p>
        </w:tc>
        <w:tc>
          <w:tcPr>
            <w:tcW w:w="1101" w:type="dxa"/>
            <w:shd w:val="clear" w:color="auto" w:fill="auto"/>
          </w:tcPr>
          <w:p w14:paraId="6DB47065" w14:textId="77777777" w:rsidR="002235D4" w:rsidRPr="00276EE8" w:rsidRDefault="002235D4" w:rsidP="00D016CD">
            <w:pPr>
              <w:pStyle w:val="af9"/>
              <w:rPr>
                <w:sz w:val="20"/>
                <w:szCs w:val="20"/>
                <w:lang w:val="en-US"/>
              </w:rPr>
            </w:pPr>
            <w:r w:rsidRPr="00276EE8">
              <w:rPr>
                <w:sz w:val="20"/>
                <w:szCs w:val="20"/>
                <w:lang w:val="en-US"/>
              </w:rPr>
              <w:t>629</w:t>
            </w:r>
          </w:p>
        </w:tc>
        <w:tc>
          <w:tcPr>
            <w:tcW w:w="2544" w:type="dxa"/>
            <w:shd w:val="clear" w:color="auto" w:fill="auto"/>
          </w:tcPr>
          <w:p w14:paraId="0A0BF5BC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0F1C5E2E" w14:textId="77777777" w:rsidR="002235D4" w:rsidRPr="00276EE8" w:rsidRDefault="002235D4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86:02:0201001:62 с землями, находящимися в государственной или муниципальной собственности</w:t>
            </w:r>
          </w:p>
        </w:tc>
      </w:tr>
    </w:tbl>
    <w:p w14:paraId="7AD97DC3" w14:textId="79728267" w:rsidR="002235D4" w:rsidRPr="00276EE8" w:rsidRDefault="002235D4" w:rsidP="002235D4">
      <w:pPr>
        <w:pStyle w:val="af3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29C4AECC" w14:textId="77777777" w:rsidR="002235D4" w:rsidRPr="00276EE8" w:rsidRDefault="002235D4" w:rsidP="002235D4">
      <w:pPr>
        <w:pStyle w:val="af3"/>
        <w:jc w:val="both"/>
        <w:rPr>
          <w:sz w:val="28"/>
          <w:szCs w:val="28"/>
        </w:rPr>
      </w:pPr>
    </w:p>
    <w:p w14:paraId="50EBFE5F" w14:textId="77777777" w:rsidR="002235D4" w:rsidRPr="00276EE8" w:rsidRDefault="002235D4" w:rsidP="002F29DE">
      <w:pPr>
        <w:pStyle w:val="af3"/>
        <w:ind w:firstLine="709"/>
        <w:jc w:val="both"/>
        <w:rPr>
          <w:sz w:val="28"/>
          <w:szCs w:val="28"/>
        </w:rPr>
      </w:pPr>
    </w:p>
    <w:p w14:paraId="27A7D467" w14:textId="105A1F79" w:rsidR="002F29DE" w:rsidRPr="00276EE8" w:rsidRDefault="002235D4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1.2.1.5. </w:t>
      </w:r>
      <w:r w:rsidR="002F29DE" w:rsidRPr="00276EE8">
        <w:rPr>
          <w:sz w:val="28"/>
          <w:szCs w:val="28"/>
        </w:rPr>
        <w:t>Дополнить строк</w:t>
      </w:r>
      <w:r w:rsidRPr="00276EE8">
        <w:rPr>
          <w:sz w:val="28"/>
          <w:szCs w:val="28"/>
        </w:rPr>
        <w:t>ами</w:t>
      </w:r>
      <w:r w:rsidR="002F29DE" w:rsidRPr="00276EE8">
        <w:rPr>
          <w:sz w:val="28"/>
          <w:szCs w:val="28"/>
        </w:rPr>
        <w:t xml:space="preserve"> следующего содержания:</w:t>
      </w:r>
    </w:p>
    <w:p w14:paraId="0920FEA4" w14:textId="03E12B1D" w:rsidR="002F29DE" w:rsidRPr="00276EE8" w:rsidRDefault="002F29DE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51813869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07433CC7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ЗУ:117</w:t>
            </w:r>
          </w:p>
        </w:tc>
        <w:tc>
          <w:tcPr>
            <w:tcW w:w="1101" w:type="dxa"/>
            <w:shd w:val="clear" w:color="auto" w:fill="auto"/>
          </w:tcPr>
          <w:p w14:paraId="397F5631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612</w:t>
            </w:r>
          </w:p>
        </w:tc>
        <w:tc>
          <w:tcPr>
            <w:tcW w:w="2544" w:type="dxa"/>
            <w:shd w:val="clear" w:color="auto" w:fill="auto"/>
          </w:tcPr>
          <w:p w14:paraId="651A5C9B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3F5F9919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86:02:0201001:66 с землями, находящимися в государственной или муниципальной собственности</w:t>
            </w:r>
          </w:p>
        </w:tc>
      </w:tr>
      <w:tr w:rsidR="00276EE8" w:rsidRPr="00276EE8" w14:paraId="6A015F63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655DF64C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ЗУ:118</w:t>
            </w:r>
          </w:p>
        </w:tc>
        <w:tc>
          <w:tcPr>
            <w:tcW w:w="1101" w:type="dxa"/>
            <w:shd w:val="clear" w:color="auto" w:fill="auto"/>
          </w:tcPr>
          <w:p w14:paraId="60BEBFDD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619</w:t>
            </w:r>
          </w:p>
        </w:tc>
        <w:tc>
          <w:tcPr>
            <w:tcW w:w="2544" w:type="dxa"/>
            <w:shd w:val="clear" w:color="auto" w:fill="auto"/>
          </w:tcPr>
          <w:p w14:paraId="10D35D9A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17BA8808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86:02:0201001:65 с землями, находящимися в государственной или муниципальной собственности</w:t>
            </w:r>
          </w:p>
        </w:tc>
      </w:tr>
      <w:tr w:rsidR="00276EE8" w:rsidRPr="00276EE8" w14:paraId="516AD17E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51B559EA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ЗУ:119</w:t>
            </w:r>
          </w:p>
        </w:tc>
        <w:tc>
          <w:tcPr>
            <w:tcW w:w="1101" w:type="dxa"/>
            <w:shd w:val="clear" w:color="auto" w:fill="auto"/>
          </w:tcPr>
          <w:p w14:paraId="35475700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728</w:t>
            </w:r>
          </w:p>
        </w:tc>
        <w:tc>
          <w:tcPr>
            <w:tcW w:w="2544" w:type="dxa"/>
            <w:shd w:val="clear" w:color="auto" w:fill="auto"/>
          </w:tcPr>
          <w:p w14:paraId="0CE1718C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3FCDB378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86:02:0201001:62 с землями, находящимися в государственной или муниципальной собственности</w:t>
            </w:r>
          </w:p>
        </w:tc>
      </w:tr>
      <w:tr w:rsidR="00276EE8" w:rsidRPr="00276EE8" w14:paraId="6F4B6380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09F3B2E2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ЗУ:120</w:t>
            </w:r>
          </w:p>
        </w:tc>
        <w:tc>
          <w:tcPr>
            <w:tcW w:w="1101" w:type="dxa"/>
            <w:shd w:val="clear" w:color="auto" w:fill="auto"/>
          </w:tcPr>
          <w:p w14:paraId="65222EFD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1019</w:t>
            </w:r>
          </w:p>
        </w:tc>
        <w:tc>
          <w:tcPr>
            <w:tcW w:w="2544" w:type="dxa"/>
            <w:shd w:val="clear" w:color="auto" w:fill="auto"/>
          </w:tcPr>
          <w:p w14:paraId="6B718429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7CE81A71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86:02:0201001:119 с землями, находящимися в государственной или муниципальной собственности</w:t>
            </w:r>
          </w:p>
        </w:tc>
      </w:tr>
      <w:tr w:rsidR="00276EE8" w:rsidRPr="00276EE8" w14:paraId="62A7B905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3A35087B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ЗУ:121</w:t>
            </w:r>
          </w:p>
        </w:tc>
        <w:tc>
          <w:tcPr>
            <w:tcW w:w="1101" w:type="dxa"/>
            <w:shd w:val="clear" w:color="auto" w:fill="auto"/>
          </w:tcPr>
          <w:p w14:paraId="1F932E94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504</w:t>
            </w:r>
          </w:p>
        </w:tc>
        <w:tc>
          <w:tcPr>
            <w:tcW w:w="2544" w:type="dxa"/>
            <w:shd w:val="clear" w:color="auto" w:fill="auto"/>
          </w:tcPr>
          <w:p w14:paraId="6C6E99B6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6A0BD2ED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86:02:0201001:226 с землями, находящимися в государственной или муниципальной собственности</w:t>
            </w:r>
          </w:p>
        </w:tc>
      </w:tr>
      <w:tr w:rsidR="00276EE8" w:rsidRPr="00276EE8" w14:paraId="621A44DC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5771D65F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ЗУ:122</w:t>
            </w:r>
          </w:p>
        </w:tc>
        <w:tc>
          <w:tcPr>
            <w:tcW w:w="1101" w:type="dxa"/>
            <w:shd w:val="clear" w:color="auto" w:fill="auto"/>
          </w:tcPr>
          <w:p w14:paraId="4539E762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432</w:t>
            </w:r>
          </w:p>
        </w:tc>
        <w:tc>
          <w:tcPr>
            <w:tcW w:w="2544" w:type="dxa"/>
            <w:shd w:val="clear" w:color="auto" w:fill="auto"/>
          </w:tcPr>
          <w:p w14:paraId="596E7184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7D05C9C3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86:02:0201001:226 с землями, находящимися в государственной или муниципальной собственности</w:t>
            </w:r>
          </w:p>
        </w:tc>
      </w:tr>
      <w:tr w:rsidR="00276EE8" w:rsidRPr="00276EE8" w14:paraId="354FD05C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24D0920D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ЗУ:123</w:t>
            </w:r>
          </w:p>
        </w:tc>
        <w:tc>
          <w:tcPr>
            <w:tcW w:w="1101" w:type="dxa"/>
            <w:shd w:val="clear" w:color="auto" w:fill="auto"/>
          </w:tcPr>
          <w:p w14:paraId="707FC64D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1419</w:t>
            </w:r>
          </w:p>
        </w:tc>
        <w:tc>
          <w:tcPr>
            <w:tcW w:w="2544" w:type="dxa"/>
            <w:shd w:val="clear" w:color="auto" w:fill="auto"/>
          </w:tcPr>
          <w:p w14:paraId="70E7600C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775C91BC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86:02:0201001:317 с землями, находящимися в государственной или муниципальной собственности</w:t>
            </w:r>
          </w:p>
        </w:tc>
      </w:tr>
      <w:tr w:rsidR="00276EE8" w:rsidRPr="00276EE8" w14:paraId="36E7454A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51F92506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ЗУ:124</w:t>
            </w:r>
          </w:p>
        </w:tc>
        <w:tc>
          <w:tcPr>
            <w:tcW w:w="1101" w:type="dxa"/>
            <w:shd w:val="clear" w:color="auto" w:fill="auto"/>
          </w:tcPr>
          <w:p w14:paraId="5E0E3B95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1069</w:t>
            </w:r>
          </w:p>
        </w:tc>
        <w:tc>
          <w:tcPr>
            <w:tcW w:w="2544" w:type="dxa"/>
            <w:shd w:val="clear" w:color="auto" w:fill="auto"/>
          </w:tcPr>
          <w:p w14:paraId="6310AC40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11AD0D63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86:02:0201001:317 с землями, находящимися в государственной или муниципальной собственности</w:t>
            </w:r>
          </w:p>
        </w:tc>
      </w:tr>
      <w:tr w:rsidR="00276EE8" w:rsidRPr="00276EE8" w14:paraId="1F3B6211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6159F5CE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ЗУ:125</w:t>
            </w:r>
          </w:p>
        </w:tc>
        <w:tc>
          <w:tcPr>
            <w:tcW w:w="1101" w:type="dxa"/>
            <w:shd w:val="clear" w:color="auto" w:fill="auto"/>
          </w:tcPr>
          <w:p w14:paraId="5337DC71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1633</w:t>
            </w:r>
          </w:p>
        </w:tc>
        <w:tc>
          <w:tcPr>
            <w:tcW w:w="2544" w:type="dxa"/>
            <w:shd w:val="clear" w:color="auto" w:fill="auto"/>
          </w:tcPr>
          <w:p w14:paraId="2110B784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195CFBFA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86:02:0201001:196 с землями, находящимися в государственной или муниципальной собственности</w:t>
            </w:r>
          </w:p>
        </w:tc>
      </w:tr>
      <w:tr w:rsidR="00276EE8" w:rsidRPr="00276EE8" w14:paraId="7146046A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442DDB26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ЗУ:126</w:t>
            </w:r>
          </w:p>
        </w:tc>
        <w:tc>
          <w:tcPr>
            <w:tcW w:w="1101" w:type="dxa"/>
            <w:shd w:val="clear" w:color="auto" w:fill="auto"/>
          </w:tcPr>
          <w:p w14:paraId="2E3D2AC1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1607</w:t>
            </w:r>
          </w:p>
        </w:tc>
        <w:tc>
          <w:tcPr>
            <w:tcW w:w="2544" w:type="dxa"/>
            <w:shd w:val="clear" w:color="auto" w:fill="auto"/>
          </w:tcPr>
          <w:p w14:paraId="7B9E01CE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77B837EA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86:02:0201001:196 с землями, находящимися в государственной или муниципальной собственности</w:t>
            </w:r>
          </w:p>
        </w:tc>
      </w:tr>
      <w:tr w:rsidR="00276EE8" w:rsidRPr="00276EE8" w14:paraId="4F42E460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262452D1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ЗУ:127</w:t>
            </w:r>
          </w:p>
        </w:tc>
        <w:tc>
          <w:tcPr>
            <w:tcW w:w="1101" w:type="dxa"/>
            <w:shd w:val="clear" w:color="auto" w:fill="auto"/>
          </w:tcPr>
          <w:p w14:paraId="5A89DC96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1629</w:t>
            </w:r>
          </w:p>
        </w:tc>
        <w:tc>
          <w:tcPr>
            <w:tcW w:w="2544" w:type="dxa"/>
            <w:shd w:val="clear" w:color="auto" w:fill="auto"/>
          </w:tcPr>
          <w:p w14:paraId="75E05D53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3B693C81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86:02:0201001:198 с землями, находящимися в государственной или муниципальной собственности</w:t>
            </w:r>
          </w:p>
        </w:tc>
      </w:tr>
      <w:tr w:rsidR="00276EE8" w:rsidRPr="00276EE8" w14:paraId="41C85B9A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5440039A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ЗУ:128</w:t>
            </w:r>
          </w:p>
        </w:tc>
        <w:tc>
          <w:tcPr>
            <w:tcW w:w="1101" w:type="dxa"/>
            <w:shd w:val="clear" w:color="auto" w:fill="auto"/>
          </w:tcPr>
          <w:p w14:paraId="36D704C9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1709</w:t>
            </w:r>
          </w:p>
        </w:tc>
        <w:tc>
          <w:tcPr>
            <w:tcW w:w="2544" w:type="dxa"/>
            <w:shd w:val="clear" w:color="auto" w:fill="auto"/>
          </w:tcPr>
          <w:p w14:paraId="71DF64B0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2226B3B1" w14:textId="77777777" w:rsidR="002235D4" w:rsidRPr="00276EE8" w:rsidRDefault="002235D4" w:rsidP="00D016CD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86:02:0201001:198 с землями, находящимися в государственной или муниципальной собственности</w:t>
            </w:r>
          </w:p>
        </w:tc>
      </w:tr>
    </w:tbl>
    <w:p w14:paraId="66E884D9" w14:textId="6C76155C" w:rsidR="002F29DE" w:rsidRPr="00276EE8" w:rsidRDefault="002F29DE" w:rsidP="002F29DE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».</w:t>
      </w:r>
    </w:p>
    <w:p w14:paraId="17C27A9D" w14:textId="5B67F3A9" w:rsidR="002235D4" w:rsidRPr="00276EE8" w:rsidRDefault="002235D4" w:rsidP="002235D4">
      <w:pPr>
        <w:pStyle w:val="af8"/>
        <w:spacing w:after="0"/>
        <w:ind w:firstLine="709"/>
        <w:jc w:val="both"/>
      </w:pPr>
      <w:r w:rsidRPr="00276EE8">
        <w:rPr>
          <w:szCs w:val="28"/>
        </w:rPr>
        <w:t xml:space="preserve">1.2.2. </w:t>
      </w:r>
      <w:r w:rsidRPr="00276EE8">
        <w:rPr>
          <w:szCs w:val="28"/>
        </w:rPr>
        <w:t xml:space="preserve">В таблице </w:t>
      </w:r>
      <w:r w:rsidRPr="00276EE8">
        <w:rPr>
          <w:szCs w:val="28"/>
        </w:rPr>
        <w:t>2</w:t>
      </w:r>
      <w:r w:rsidRPr="00276EE8">
        <w:rPr>
          <w:szCs w:val="28"/>
        </w:rPr>
        <w:t xml:space="preserve"> «</w:t>
      </w:r>
      <w:r w:rsidRPr="00276EE8">
        <w:t xml:space="preserve">Перечень образуемых земельных участков п. </w:t>
      </w:r>
      <w:r w:rsidRPr="00276EE8">
        <w:t>Урманный</w:t>
      </w:r>
      <w:r w:rsidRPr="00276EE8">
        <w:t>»:</w:t>
      </w:r>
    </w:p>
    <w:p w14:paraId="0E858817" w14:textId="2B4995BE" w:rsidR="002235D4" w:rsidRPr="00276EE8" w:rsidRDefault="002235D4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1.2.2.1. </w:t>
      </w:r>
      <w:r w:rsidR="008D3CAC" w:rsidRPr="00276EE8">
        <w:rPr>
          <w:sz w:val="28"/>
          <w:szCs w:val="28"/>
        </w:rPr>
        <w:t>Строку:</w:t>
      </w:r>
    </w:p>
    <w:p w14:paraId="41026A7F" w14:textId="1589A801" w:rsidR="008D3CAC" w:rsidRPr="00276EE8" w:rsidRDefault="008D3CAC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381"/>
        <w:gridCol w:w="4956"/>
      </w:tblGrid>
      <w:tr w:rsidR="00276EE8" w:rsidRPr="00276EE8" w14:paraId="37999B06" w14:textId="77777777" w:rsidTr="00D016CD">
        <w:trPr>
          <w:trHeight w:val="270"/>
        </w:trPr>
        <w:tc>
          <w:tcPr>
            <w:tcW w:w="1460" w:type="dxa"/>
            <w:shd w:val="clear" w:color="auto" w:fill="auto"/>
          </w:tcPr>
          <w:p w14:paraId="4A6B1DA0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ЗУ:18</w:t>
            </w:r>
          </w:p>
        </w:tc>
        <w:tc>
          <w:tcPr>
            <w:tcW w:w="1126" w:type="dxa"/>
            <w:shd w:val="clear" w:color="auto" w:fill="auto"/>
          </w:tcPr>
          <w:p w14:paraId="0A5C5FE4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1727</w:t>
            </w:r>
          </w:p>
          <w:p w14:paraId="14D75C5D" w14:textId="5BEA7833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2381" w:type="dxa"/>
            <w:shd w:val="clear" w:color="auto" w:fill="auto"/>
          </w:tcPr>
          <w:p w14:paraId="24FF078C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956" w:type="dxa"/>
            <w:shd w:val="clear" w:color="auto" w:fill="auto"/>
          </w:tcPr>
          <w:p w14:paraId="66D13C55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86:02:0202001:216, 86:02:0202001:513 с землями, находящимися в государственной или муниципальной собственности</w:t>
            </w:r>
          </w:p>
          <w:p w14:paraId="040464BF" w14:textId="4D12140B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</w:p>
        </w:tc>
      </w:tr>
    </w:tbl>
    <w:p w14:paraId="5CFED94C" w14:textId="50F34380" w:rsidR="008D3CAC" w:rsidRPr="00276EE8" w:rsidRDefault="008D3CAC" w:rsidP="008D3CAC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строкой следующего содержания:</w:t>
      </w:r>
    </w:p>
    <w:p w14:paraId="363FFCDD" w14:textId="505E4F00" w:rsidR="008D3CAC" w:rsidRPr="00276EE8" w:rsidRDefault="008D3CAC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381"/>
        <w:gridCol w:w="4956"/>
      </w:tblGrid>
      <w:tr w:rsidR="00276EE8" w:rsidRPr="00276EE8" w14:paraId="63E49E4F" w14:textId="77777777" w:rsidTr="00D016CD">
        <w:trPr>
          <w:trHeight w:val="270"/>
        </w:trPr>
        <w:tc>
          <w:tcPr>
            <w:tcW w:w="1460" w:type="dxa"/>
            <w:shd w:val="clear" w:color="auto" w:fill="auto"/>
          </w:tcPr>
          <w:p w14:paraId="0618B662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ЗУ:18</w:t>
            </w:r>
          </w:p>
        </w:tc>
        <w:tc>
          <w:tcPr>
            <w:tcW w:w="1126" w:type="dxa"/>
            <w:shd w:val="clear" w:color="auto" w:fill="auto"/>
          </w:tcPr>
          <w:p w14:paraId="58FD9C77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858</w:t>
            </w:r>
          </w:p>
        </w:tc>
        <w:tc>
          <w:tcPr>
            <w:tcW w:w="2381" w:type="dxa"/>
            <w:shd w:val="clear" w:color="auto" w:fill="auto"/>
          </w:tcPr>
          <w:p w14:paraId="14685F45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956" w:type="dxa"/>
            <w:shd w:val="clear" w:color="auto" w:fill="auto"/>
          </w:tcPr>
          <w:p w14:paraId="52D581E2" w14:textId="77777777" w:rsidR="008D3CAC" w:rsidRPr="00276EE8" w:rsidRDefault="008D3CAC" w:rsidP="00D016CD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86:02:0202001:216 с землями, находящимися в государственной или муниципальной собственности</w:t>
            </w:r>
          </w:p>
        </w:tc>
      </w:tr>
    </w:tbl>
    <w:p w14:paraId="4D0997EE" w14:textId="730A10C5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4EFEF767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1.2.2.2. </w:t>
      </w:r>
      <w:r w:rsidRPr="00276EE8">
        <w:rPr>
          <w:sz w:val="28"/>
          <w:szCs w:val="28"/>
        </w:rPr>
        <w:t>Строку:</w:t>
      </w:r>
    </w:p>
    <w:p w14:paraId="26661B43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381"/>
        <w:gridCol w:w="4956"/>
      </w:tblGrid>
      <w:tr w:rsidR="00276EE8" w:rsidRPr="00276EE8" w14:paraId="70DC40A5" w14:textId="77777777" w:rsidTr="00D016CD">
        <w:trPr>
          <w:trHeight w:val="270"/>
        </w:trPr>
        <w:tc>
          <w:tcPr>
            <w:tcW w:w="1460" w:type="dxa"/>
            <w:shd w:val="clear" w:color="auto" w:fill="auto"/>
          </w:tcPr>
          <w:p w14:paraId="3630A1F2" w14:textId="62CC4AF8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ЗУ:54</w:t>
            </w:r>
          </w:p>
        </w:tc>
        <w:tc>
          <w:tcPr>
            <w:tcW w:w="1126" w:type="dxa"/>
            <w:shd w:val="clear" w:color="auto" w:fill="auto"/>
          </w:tcPr>
          <w:p w14:paraId="5264FB23" w14:textId="77777777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1403</w:t>
            </w:r>
          </w:p>
          <w:p w14:paraId="58690F23" w14:textId="537585EE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2381" w:type="dxa"/>
            <w:shd w:val="clear" w:color="auto" w:fill="auto"/>
          </w:tcPr>
          <w:p w14:paraId="51769CDD" w14:textId="23221AA7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956" w:type="dxa"/>
            <w:shd w:val="clear" w:color="auto" w:fill="auto"/>
          </w:tcPr>
          <w:p w14:paraId="3ADDFA68" w14:textId="6E65453E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86:02:0202001:217 с землями, находящимися в государственной или муниципальной собственности</w:t>
            </w:r>
          </w:p>
        </w:tc>
      </w:tr>
    </w:tbl>
    <w:p w14:paraId="4CA8E41D" w14:textId="77777777" w:rsidR="008D3CAC" w:rsidRPr="00276EE8" w:rsidRDefault="008D3CAC" w:rsidP="008D3CAC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строкой следующего содержания:</w:t>
      </w:r>
    </w:p>
    <w:p w14:paraId="06441537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381"/>
        <w:gridCol w:w="4956"/>
      </w:tblGrid>
      <w:tr w:rsidR="00276EE8" w:rsidRPr="00276EE8" w14:paraId="41A2853F" w14:textId="77777777" w:rsidTr="00D016CD">
        <w:trPr>
          <w:trHeight w:val="270"/>
        </w:trPr>
        <w:tc>
          <w:tcPr>
            <w:tcW w:w="1460" w:type="dxa"/>
            <w:shd w:val="clear" w:color="auto" w:fill="auto"/>
          </w:tcPr>
          <w:p w14:paraId="7CEE88F0" w14:textId="299692D8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ЗУ:54</w:t>
            </w:r>
          </w:p>
        </w:tc>
        <w:tc>
          <w:tcPr>
            <w:tcW w:w="1126" w:type="dxa"/>
            <w:shd w:val="clear" w:color="auto" w:fill="auto"/>
          </w:tcPr>
          <w:p w14:paraId="66085499" w14:textId="2462F24D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628</w:t>
            </w:r>
          </w:p>
        </w:tc>
        <w:tc>
          <w:tcPr>
            <w:tcW w:w="2381" w:type="dxa"/>
            <w:shd w:val="clear" w:color="auto" w:fill="auto"/>
          </w:tcPr>
          <w:p w14:paraId="68A263B2" w14:textId="383D397C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956" w:type="dxa"/>
            <w:shd w:val="clear" w:color="auto" w:fill="auto"/>
          </w:tcPr>
          <w:p w14:paraId="38D79601" w14:textId="01346E3B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86:02:0202001:217 с землями, находящимися в государственной или муниципальной собственности</w:t>
            </w:r>
          </w:p>
        </w:tc>
      </w:tr>
    </w:tbl>
    <w:p w14:paraId="12DE9669" w14:textId="77777777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4C0CE8A5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1.2.2.3. </w:t>
      </w:r>
      <w:r w:rsidRPr="00276EE8">
        <w:rPr>
          <w:sz w:val="28"/>
          <w:szCs w:val="28"/>
        </w:rPr>
        <w:t>Строки:</w:t>
      </w:r>
    </w:p>
    <w:p w14:paraId="2645DF87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54179F19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619D12DC" w14:textId="2AC6A58D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ЗУ:60</w:t>
            </w:r>
          </w:p>
        </w:tc>
        <w:tc>
          <w:tcPr>
            <w:tcW w:w="1101" w:type="dxa"/>
            <w:shd w:val="clear" w:color="auto" w:fill="auto"/>
          </w:tcPr>
          <w:p w14:paraId="21C9ED30" w14:textId="77777777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610</w:t>
            </w:r>
          </w:p>
          <w:p w14:paraId="53FE70A5" w14:textId="456C42E0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auto"/>
          </w:tcPr>
          <w:p w14:paraId="442D8680" w14:textId="56B6E9CC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Отдых (рекреация) (5.0)</w:t>
            </w:r>
          </w:p>
        </w:tc>
        <w:tc>
          <w:tcPr>
            <w:tcW w:w="4835" w:type="dxa"/>
            <w:shd w:val="clear" w:color="auto" w:fill="auto"/>
          </w:tcPr>
          <w:p w14:paraId="218DB2F8" w14:textId="6195164B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276EE8" w:rsidRPr="00276EE8" w14:paraId="1B2349A8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293F551B" w14:textId="22DF5821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ЗУ:61</w:t>
            </w:r>
          </w:p>
        </w:tc>
        <w:tc>
          <w:tcPr>
            <w:tcW w:w="1101" w:type="dxa"/>
            <w:shd w:val="clear" w:color="auto" w:fill="auto"/>
          </w:tcPr>
          <w:p w14:paraId="6D449C90" w14:textId="77777777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2485</w:t>
            </w:r>
          </w:p>
          <w:p w14:paraId="7D7D511E" w14:textId="654E575A" w:rsidR="008D3CAC" w:rsidRPr="00276EE8" w:rsidRDefault="008D3CAC" w:rsidP="008D3CAC">
            <w:pPr>
              <w:pStyle w:val="af9"/>
              <w:rPr>
                <w:sz w:val="20"/>
                <w:szCs w:val="20"/>
                <w:lang w:val="en-US"/>
              </w:rPr>
            </w:pPr>
          </w:p>
        </w:tc>
        <w:tc>
          <w:tcPr>
            <w:tcW w:w="2544" w:type="dxa"/>
            <w:shd w:val="clear" w:color="auto" w:fill="auto"/>
          </w:tcPr>
          <w:p w14:paraId="4B9DE4E8" w14:textId="4910444F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4835" w:type="dxa"/>
            <w:shd w:val="clear" w:color="auto" w:fill="auto"/>
          </w:tcPr>
          <w:p w14:paraId="03637F9D" w14:textId="27421A49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земельных участков 86:02:0202001:369, 86:02:0202001:499, 86:02:0202001:513 с землями, находящимися в государственной или муниципальной собственности</w:t>
            </w:r>
          </w:p>
        </w:tc>
      </w:tr>
    </w:tbl>
    <w:p w14:paraId="0A4495BC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</w:p>
    <w:p w14:paraId="043112C2" w14:textId="77777777" w:rsidR="008D3CAC" w:rsidRPr="00276EE8" w:rsidRDefault="008D3CAC" w:rsidP="008D3CAC">
      <w:pPr>
        <w:pStyle w:val="af3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строками следующего содержания:</w:t>
      </w:r>
    </w:p>
    <w:p w14:paraId="69A95E90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778F20A6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219D9C19" w14:textId="2DA8FDF2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ЗУ:60</w:t>
            </w:r>
          </w:p>
        </w:tc>
        <w:tc>
          <w:tcPr>
            <w:tcW w:w="1101" w:type="dxa"/>
            <w:shd w:val="clear" w:color="auto" w:fill="auto"/>
          </w:tcPr>
          <w:p w14:paraId="367A2022" w14:textId="5FB9B112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585</w:t>
            </w:r>
          </w:p>
        </w:tc>
        <w:tc>
          <w:tcPr>
            <w:tcW w:w="2544" w:type="dxa"/>
            <w:shd w:val="clear" w:color="auto" w:fill="auto"/>
          </w:tcPr>
          <w:p w14:paraId="062F82E9" w14:textId="0F4FA0E9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Отдых (рекреация) (5.0)</w:t>
            </w:r>
          </w:p>
        </w:tc>
        <w:tc>
          <w:tcPr>
            <w:tcW w:w="4835" w:type="dxa"/>
            <w:shd w:val="clear" w:color="auto" w:fill="auto"/>
          </w:tcPr>
          <w:p w14:paraId="67BDCDDA" w14:textId="3E8459C2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276EE8" w:rsidRPr="00276EE8" w14:paraId="2AFC3DDB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48E47531" w14:textId="63AD2119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ЗУ:61</w:t>
            </w:r>
          </w:p>
        </w:tc>
        <w:tc>
          <w:tcPr>
            <w:tcW w:w="1101" w:type="dxa"/>
            <w:shd w:val="clear" w:color="auto" w:fill="auto"/>
          </w:tcPr>
          <w:p w14:paraId="7F70C06C" w14:textId="61D075CE" w:rsidR="008D3CAC" w:rsidRPr="00276EE8" w:rsidRDefault="008D3CAC" w:rsidP="008D3CAC">
            <w:pPr>
              <w:pStyle w:val="af9"/>
              <w:rPr>
                <w:sz w:val="20"/>
                <w:szCs w:val="20"/>
                <w:lang w:val="en-US"/>
              </w:rPr>
            </w:pPr>
            <w:r w:rsidRPr="00276EE8">
              <w:rPr>
                <w:sz w:val="20"/>
                <w:szCs w:val="20"/>
              </w:rPr>
              <w:t>1800</w:t>
            </w:r>
          </w:p>
        </w:tc>
        <w:tc>
          <w:tcPr>
            <w:tcW w:w="2544" w:type="dxa"/>
            <w:shd w:val="clear" w:color="auto" w:fill="auto"/>
          </w:tcPr>
          <w:p w14:paraId="2392F775" w14:textId="752ED5F9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4835" w:type="dxa"/>
            <w:shd w:val="clear" w:color="auto" w:fill="auto"/>
          </w:tcPr>
          <w:p w14:paraId="582BFFAC" w14:textId="3671C3AB" w:rsidR="008D3CAC" w:rsidRPr="00276EE8" w:rsidRDefault="008D3CAC" w:rsidP="008D3CAC">
            <w:pPr>
              <w:pStyle w:val="af9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86:02:0202001:499 с землями, находящимися в государственной или муниципальной собственности</w:t>
            </w:r>
          </w:p>
        </w:tc>
      </w:tr>
    </w:tbl>
    <w:p w14:paraId="5A5D4013" w14:textId="77777777" w:rsidR="008D3CAC" w:rsidRPr="00276EE8" w:rsidRDefault="008D3CAC" w:rsidP="008D3CAC">
      <w:pPr>
        <w:pStyle w:val="af3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2960D365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1.2.2.4. </w:t>
      </w:r>
      <w:r w:rsidRPr="00276EE8">
        <w:rPr>
          <w:sz w:val="28"/>
          <w:szCs w:val="28"/>
        </w:rPr>
        <w:t>Дополнить строками следующего содержания:</w:t>
      </w:r>
    </w:p>
    <w:p w14:paraId="029AA2B6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101"/>
        <w:gridCol w:w="2544"/>
        <w:gridCol w:w="4835"/>
      </w:tblGrid>
      <w:tr w:rsidR="00276EE8" w:rsidRPr="00276EE8" w14:paraId="1E7F7971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0160CB81" w14:textId="6E26FAFC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ЗУ:88</w:t>
            </w:r>
          </w:p>
        </w:tc>
        <w:tc>
          <w:tcPr>
            <w:tcW w:w="1101" w:type="dxa"/>
            <w:shd w:val="clear" w:color="auto" w:fill="auto"/>
          </w:tcPr>
          <w:p w14:paraId="796BCDDB" w14:textId="4DA1E51E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860</w:t>
            </w:r>
          </w:p>
        </w:tc>
        <w:tc>
          <w:tcPr>
            <w:tcW w:w="2544" w:type="dxa"/>
            <w:shd w:val="clear" w:color="auto" w:fill="auto"/>
          </w:tcPr>
          <w:p w14:paraId="37C55206" w14:textId="57639876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27E88693" w14:textId="0D0CEC92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86:02:0202001:216 с землями, находящимися в государственной или муниципальной собственности</w:t>
            </w:r>
          </w:p>
        </w:tc>
      </w:tr>
      <w:tr w:rsidR="00276EE8" w:rsidRPr="00276EE8" w14:paraId="148B0BA2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1B6294D5" w14:textId="782EB0EC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ЗУ:89</w:t>
            </w:r>
          </w:p>
        </w:tc>
        <w:tc>
          <w:tcPr>
            <w:tcW w:w="1101" w:type="dxa"/>
            <w:shd w:val="clear" w:color="auto" w:fill="auto"/>
          </w:tcPr>
          <w:p w14:paraId="2FF46C5F" w14:textId="4B1DC4E8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755</w:t>
            </w:r>
          </w:p>
        </w:tc>
        <w:tc>
          <w:tcPr>
            <w:tcW w:w="2544" w:type="dxa"/>
            <w:shd w:val="clear" w:color="auto" w:fill="auto"/>
          </w:tcPr>
          <w:p w14:paraId="4EEE4CCE" w14:textId="3D775A57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Блокированная жилая застройка (2.3)</w:t>
            </w:r>
          </w:p>
        </w:tc>
        <w:tc>
          <w:tcPr>
            <w:tcW w:w="4835" w:type="dxa"/>
            <w:shd w:val="clear" w:color="auto" w:fill="auto"/>
          </w:tcPr>
          <w:p w14:paraId="270561F0" w14:textId="4E8D888C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Перераспределение земельного участка 86:02:0202001:217 с землями, находящимися в государственной или муниципальной собственности</w:t>
            </w:r>
          </w:p>
        </w:tc>
      </w:tr>
      <w:tr w:rsidR="00276EE8" w:rsidRPr="00276EE8" w14:paraId="435EB87B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3549F85B" w14:textId="1E2993EF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ЗУ:90</w:t>
            </w:r>
          </w:p>
        </w:tc>
        <w:tc>
          <w:tcPr>
            <w:tcW w:w="1101" w:type="dxa"/>
            <w:shd w:val="clear" w:color="auto" w:fill="auto"/>
          </w:tcPr>
          <w:p w14:paraId="71C97EDE" w14:textId="405B6E07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619</w:t>
            </w:r>
          </w:p>
        </w:tc>
        <w:tc>
          <w:tcPr>
            <w:tcW w:w="2544" w:type="dxa"/>
            <w:shd w:val="clear" w:color="auto" w:fill="auto"/>
          </w:tcPr>
          <w:p w14:paraId="5A14F33F" w14:textId="18E11210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4835" w:type="dxa"/>
            <w:shd w:val="clear" w:color="auto" w:fill="auto"/>
          </w:tcPr>
          <w:p w14:paraId="70C4A79A" w14:textId="4E148203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276EE8" w:rsidRPr="00276EE8" w14:paraId="43FB3F40" w14:textId="77777777" w:rsidTr="00D016CD">
        <w:trPr>
          <w:trHeight w:val="270"/>
        </w:trPr>
        <w:tc>
          <w:tcPr>
            <w:tcW w:w="1443" w:type="dxa"/>
            <w:shd w:val="clear" w:color="auto" w:fill="auto"/>
          </w:tcPr>
          <w:p w14:paraId="23D81223" w14:textId="588C4831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ЗУ:91</w:t>
            </w:r>
          </w:p>
        </w:tc>
        <w:tc>
          <w:tcPr>
            <w:tcW w:w="1101" w:type="dxa"/>
            <w:shd w:val="clear" w:color="auto" w:fill="auto"/>
          </w:tcPr>
          <w:p w14:paraId="333C9F2F" w14:textId="4238814A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4616</w:t>
            </w:r>
          </w:p>
        </w:tc>
        <w:tc>
          <w:tcPr>
            <w:tcW w:w="2544" w:type="dxa"/>
            <w:shd w:val="clear" w:color="auto" w:fill="auto"/>
          </w:tcPr>
          <w:p w14:paraId="37B39914" w14:textId="768D92EF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Сельскохозяйственное использование (1.0)</w:t>
            </w:r>
          </w:p>
        </w:tc>
        <w:tc>
          <w:tcPr>
            <w:tcW w:w="4835" w:type="dxa"/>
            <w:shd w:val="clear" w:color="auto" w:fill="auto"/>
          </w:tcPr>
          <w:p w14:paraId="0004674A" w14:textId="4245D2C7" w:rsidR="008D3CAC" w:rsidRPr="00276EE8" w:rsidRDefault="008D3CAC" w:rsidP="008D3CAC">
            <w:pPr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0FB48205" w14:textId="673ED549" w:rsidR="008D3CAC" w:rsidRPr="00276EE8" w:rsidRDefault="008D3CAC" w:rsidP="008D3CAC">
      <w:pPr>
        <w:pStyle w:val="af3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  <w:r w:rsidRPr="00276EE8">
        <w:rPr>
          <w:sz w:val="28"/>
          <w:szCs w:val="28"/>
        </w:rPr>
        <w:t>.</w:t>
      </w:r>
    </w:p>
    <w:p w14:paraId="4BE73D9C" w14:textId="77777777" w:rsidR="002235D4" w:rsidRPr="00276EE8" w:rsidRDefault="002235D4" w:rsidP="0015134E">
      <w:pPr>
        <w:pStyle w:val="af3"/>
        <w:ind w:firstLine="709"/>
        <w:jc w:val="both"/>
        <w:rPr>
          <w:sz w:val="28"/>
          <w:szCs w:val="28"/>
        </w:rPr>
      </w:pPr>
    </w:p>
    <w:p w14:paraId="4AA4203D" w14:textId="5BB6FF91" w:rsidR="008D3CAC" w:rsidRPr="00276EE8" w:rsidRDefault="002F29DE" w:rsidP="008D3CAC">
      <w:pPr>
        <w:pStyle w:val="af8"/>
        <w:ind w:firstLine="709"/>
        <w:jc w:val="both"/>
      </w:pPr>
      <w:r w:rsidRPr="00276EE8">
        <w:rPr>
          <w:szCs w:val="28"/>
        </w:rPr>
        <w:t>1.</w:t>
      </w:r>
      <w:r w:rsidR="007B7373" w:rsidRPr="00276EE8">
        <w:rPr>
          <w:szCs w:val="28"/>
        </w:rPr>
        <w:t>2</w:t>
      </w:r>
      <w:r w:rsidRPr="00276EE8">
        <w:rPr>
          <w:szCs w:val="28"/>
        </w:rPr>
        <w:t>.</w:t>
      </w:r>
      <w:r w:rsidR="008D3CAC" w:rsidRPr="00276EE8">
        <w:rPr>
          <w:szCs w:val="28"/>
        </w:rPr>
        <w:t>3</w:t>
      </w:r>
      <w:r w:rsidRPr="00276EE8">
        <w:rPr>
          <w:szCs w:val="28"/>
        </w:rPr>
        <w:t xml:space="preserve">. </w:t>
      </w:r>
      <w:r w:rsidR="008D3CAC" w:rsidRPr="00276EE8">
        <w:rPr>
          <w:szCs w:val="28"/>
        </w:rPr>
        <w:t>В таблице 3 «</w:t>
      </w:r>
      <w:r w:rsidR="008D3CAC" w:rsidRPr="00276EE8">
        <w:t>Перечень образуемых земельных участков, которые будут отнесены к территориям общего пользования п. Красноленинский</w:t>
      </w:r>
      <w:r w:rsidR="008D3CAC" w:rsidRPr="00276EE8">
        <w:t>» строку:</w:t>
      </w:r>
    </w:p>
    <w:p w14:paraId="167735B8" w14:textId="2DDAB0D4" w:rsidR="008D3CAC" w:rsidRPr="00276EE8" w:rsidRDefault="008D3CAC" w:rsidP="008D3CAC">
      <w:pPr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1556"/>
        <w:gridCol w:w="6413"/>
      </w:tblGrid>
      <w:tr w:rsidR="00276EE8" w:rsidRPr="00276EE8" w14:paraId="65DDF8C4" w14:textId="77777777" w:rsidTr="00D016CD">
        <w:trPr>
          <w:trHeight w:val="270"/>
        </w:trPr>
        <w:tc>
          <w:tcPr>
            <w:tcW w:w="1954" w:type="dxa"/>
            <w:shd w:val="clear" w:color="auto" w:fill="auto"/>
          </w:tcPr>
          <w:p w14:paraId="37B6E4D6" w14:textId="77777777" w:rsidR="008D3CAC" w:rsidRPr="00276EE8" w:rsidRDefault="008D3CAC" w:rsidP="00D016CD">
            <w:pPr>
              <w:pStyle w:val="af9"/>
            </w:pPr>
            <w:r w:rsidRPr="00276EE8">
              <w:t>ЗУ:1</w:t>
            </w:r>
          </w:p>
        </w:tc>
        <w:tc>
          <w:tcPr>
            <w:tcW w:w="1556" w:type="dxa"/>
            <w:shd w:val="clear" w:color="auto" w:fill="auto"/>
          </w:tcPr>
          <w:p w14:paraId="7E75C1C0" w14:textId="25A0E72B" w:rsidR="008D3CAC" w:rsidRPr="00276EE8" w:rsidRDefault="008D3CAC" w:rsidP="00D016CD">
            <w:pPr>
              <w:pStyle w:val="af9"/>
            </w:pPr>
            <w:r w:rsidRPr="00276EE8">
              <w:t xml:space="preserve">309892 </w:t>
            </w:r>
          </w:p>
        </w:tc>
        <w:tc>
          <w:tcPr>
            <w:tcW w:w="6413" w:type="dxa"/>
            <w:shd w:val="clear" w:color="auto" w:fill="auto"/>
          </w:tcPr>
          <w:p w14:paraId="0696E50E" w14:textId="77777777" w:rsidR="008D3CAC" w:rsidRPr="00276EE8" w:rsidRDefault="008D3CAC" w:rsidP="00D016CD">
            <w:pPr>
              <w:pStyle w:val="af9"/>
            </w:pPr>
            <w:r w:rsidRPr="00276EE8">
              <w:t>Улично-дорожная сеть (12.0.1)</w:t>
            </w:r>
          </w:p>
        </w:tc>
      </w:tr>
    </w:tbl>
    <w:p w14:paraId="39BE8B8F" w14:textId="78A70C15" w:rsidR="008D3CAC" w:rsidRPr="00276EE8" w:rsidRDefault="008D3CAC" w:rsidP="008D3CAC">
      <w:pPr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4F1AD440" w14:textId="5898199B" w:rsidR="008D3CAC" w:rsidRPr="00276EE8" w:rsidRDefault="008D3CAC" w:rsidP="008D3CAC">
      <w:pPr>
        <w:rPr>
          <w:sz w:val="28"/>
          <w:szCs w:val="28"/>
        </w:rPr>
      </w:pPr>
      <w:r w:rsidRPr="00276EE8">
        <w:rPr>
          <w:sz w:val="28"/>
          <w:szCs w:val="28"/>
        </w:rPr>
        <w:t>заменить строкой следующего содержания:</w:t>
      </w:r>
    </w:p>
    <w:p w14:paraId="568427DE" w14:textId="2986DD2F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1556"/>
        <w:gridCol w:w="6413"/>
      </w:tblGrid>
      <w:tr w:rsidR="00276EE8" w:rsidRPr="00276EE8" w14:paraId="66EBBE27" w14:textId="77777777" w:rsidTr="00D016CD">
        <w:trPr>
          <w:trHeight w:val="270"/>
        </w:trPr>
        <w:tc>
          <w:tcPr>
            <w:tcW w:w="1954" w:type="dxa"/>
            <w:shd w:val="clear" w:color="auto" w:fill="auto"/>
          </w:tcPr>
          <w:p w14:paraId="6F1597D0" w14:textId="77777777" w:rsidR="008D3CAC" w:rsidRPr="00276EE8" w:rsidRDefault="008D3CAC" w:rsidP="00D016CD">
            <w:pPr>
              <w:pStyle w:val="af9"/>
            </w:pPr>
            <w:r w:rsidRPr="00276EE8">
              <w:t>ЗУ:1</w:t>
            </w:r>
          </w:p>
        </w:tc>
        <w:tc>
          <w:tcPr>
            <w:tcW w:w="1556" w:type="dxa"/>
            <w:shd w:val="clear" w:color="auto" w:fill="auto"/>
          </w:tcPr>
          <w:p w14:paraId="2A6E0472" w14:textId="28D13424" w:rsidR="008D3CAC" w:rsidRPr="00276EE8" w:rsidRDefault="008D3CAC" w:rsidP="00D016CD">
            <w:pPr>
              <w:pStyle w:val="af9"/>
            </w:pPr>
            <w:r w:rsidRPr="00276EE8">
              <w:t>309780</w:t>
            </w:r>
          </w:p>
        </w:tc>
        <w:tc>
          <w:tcPr>
            <w:tcW w:w="6413" w:type="dxa"/>
            <w:shd w:val="clear" w:color="auto" w:fill="auto"/>
          </w:tcPr>
          <w:p w14:paraId="59AD42E2" w14:textId="77777777" w:rsidR="008D3CAC" w:rsidRPr="00276EE8" w:rsidRDefault="008D3CAC" w:rsidP="00D016CD">
            <w:pPr>
              <w:pStyle w:val="af9"/>
            </w:pPr>
            <w:r w:rsidRPr="00276EE8">
              <w:t>Улично-дорожная сеть (12.0.1)</w:t>
            </w:r>
          </w:p>
        </w:tc>
      </w:tr>
    </w:tbl>
    <w:p w14:paraId="35E00B13" w14:textId="7CCA028B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lastRenderedPageBreak/>
        <w:t>».</w:t>
      </w:r>
    </w:p>
    <w:p w14:paraId="6CD09AE9" w14:textId="77777777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</w:p>
    <w:p w14:paraId="79EE09A4" w14:textId="77777777" w:rsidR="008D3CAC" w:rsidRPr="00276EE8" w:rsidRDefault="008D3CAC" w:rsidP="008D3CAC">
      <w:pPr>
        <w:pStyle w:val="af3"/>
        <w:ind w:firstLine="709"/>
        <w:jc w:val="both"/>
        <w:rPr>
          <w:sz w:val="28"/>
          <w:szCs w:val="28"/>
        </w:rPr>
      </w:pPr>
    </w:p>
    <w:p w14:paraId="6E998746" w14:textId="77777777" w:rsidR="008D3CAC" w:rsidRPr="00276EE8" w:rsidRDefault="008D3CAC" w:rsidP="0015134E">
      <w:pPr>
        <w:pStyle w:val="af3"/>
        <w:ind w:firstLine="709"/>
        <w:jc w:val="both"/>
        <w:rPr>
          <w:sz w:val="28"/>
          <w:szCs w:val="28"/>
        </w:rPr>
      </w:pPr>
    </w:p>
    <w:p w14:paraId="376FAB1F" w14:textId="50DFC11C" w:rsidR="002F29DE" w:rsidRPr="00276EE8" w:rsidRDefault="008D3CAC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1.2.4. </w:t>
      </w:r>
      <w:r w:rsidR="002F29DE" w:rsidRPr="00276EE8">
        <w:rPr>
          <w:sz w:val="28"/>
          <w:szCs w:val="28"/>
        </w:rPr>
        <w:t xml:space="preserve">В приложении 1 </w:t>
      </w:r>
      <w:r w:rsidR="002F29DE" w:rsidRPr="00276EE8">
        <w:rPr>
          <w:sz w:val="28"/>
          <w:szCs w:val="28"/>
          <w:shd w:val="clear" w:color="auto" w:fill="FFFFFF"/>
        </w:rPr>
        <w:t>Ведомости координат поворотных точек границ образуемых земельных участков п. Красноленинский</w:t>
      </w:r>
      <w:r w:rsidR="002F29DE" w:rsidRPr="00276EE8">
        <w:rPr>
          <w:sz w:val="28"/>
          <w:szCs w:val="28"/>
        </w:rPr>
        <w:t>:</w:t>
      </w:r>
    </w:p>
    <w:p w14:paraId="2A709424" w14:textId="6F93617A" w:rsidR="002F29DE" w:rsidRPr="00276EE8" w:rsidRDefault="002F29DE" w:rsidP="0015134E">
      <w:pPr>
        <w:pStyle w:val="af3"/>
        <w:ind w:firstLine="709"/>
        <w:jc w:val="both"/>
        <w:rPr>
          <w:strike/>
          <w:sz w:val="28"/>
          <w:szCs w:val="28"/>
        </w:rPr>
      </w:pPr>
      <w:r w:rsidRPr="00276EE8">
        <w:rPr>
          <w:sz w:val="28"/>
          <w:szCs w:val="28"/>
        </w:rPr>
        <w:t>1.</w:t>
      </w:r>
      <w:r w:rsidR="007B7373" w:rsidRPr="00276EE8">
        <w:rPr>
          <w:sz w:val="28"/>
          <w:szCs w:val="28"/>
        </w:rPr>
        <w:t>2</w:t>
      </w:r>
      <w:r w:rsidRPr="00276EE8">
        <w:rPr>
          <w:strike/>
          <w:sz w:val="28"/>
          <w:szCs w:val="28"/>
        </w:rPr>
        <w:t>.</w:t>
      </w:r>
      <w:r w:rsidR="008D3CAC" w:rsidRPr="00276EE8">
        <w:rPr>
          <w:strike/>
          <w:sz w:val="28"/>
          <w:szCs w:val="28"/>
        </w:rPr>
        <w:t>4</w:t>
      </w:r>
      <w:r w:rsidRPr="00276EE8">
        <w:rPr>
          <w:strike/>
          <w:sz w:val="28"/>
          <w:szCs w:val="28"/>
        </w:rPr>
        <w:t xml:space="preserve">.1. </w:t>
      </w:r>
      <w:r w:rsidR="008D3CAC" w:rsidRPr="00276EE8">
        <w:rPr>
          <w:strike/>
          <w:sz w:val="28"/>
          <w:szCs w:val="28"/>
        </w:rPr>
        <w:t>Строки</w:t>
      </w:r>
      <w:r w:rsidRPr="00276EE8">
        <w:rPr>
          <w:strike/>
          <w:sz w:val="28"/>
          <w:szCs w:val="28"/>
        </w:rPr>
        <w:t>:</w:t>
      </w:r>
    </w:p>
    <w:p w14:paraId="31814C54" w14:textId="03688BDE" w:rsidR="002F29DE" w:rsidRPr="00276EE8" w:rsidRDefault="002F29DE" w:rsidP="0015134E">
      <w:pPr>
        <w:pStyle w:val="af3"/>
        <w:ind w:firstLine="709"/>
        <w:jc w:val="both"/>
        <w:rPr>
          <w:strike/>
          <w:sz w:val="28"/>
          <w:szCs w:val="28"/>
        </w:rPr>
      </w:pPr>
      <w:r w:rsidRPr="00276EE8">
        <w:rPr>
          <w:strike/>
          <w:sz w:val="28"/>
          <w:szCs w:val="28"/>
        </w:rPr>
        <w:t>«</w:t>
      </w:r>
    </w:p>
    <w:p w14:paraId="4B9FAC84" w14:textId="77777777" w:rsidR="00437FFE" w:rsidRPr="00276EE8" w:rsidRDefault="00437FFE" w:rsidP="00437FFE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"/>
        <w:gridCol w:w="492"/>
        <w:gridCol w:w="39"/>
        <w:gridCol w:w="1207"/>
        <w:gridCol w:w="504"/>
        <w:gridCol w:w="998"/>
        <w:gridCol w:w="128"/>
        <w:gridCol w:w="882"/>
        <w:gridCol w:w="3638"/>
        <w:gridCol w:w="809"/>
        <w:gridCol w:w="45"/>
      </w:tblGrid>
      <w:tr w:rsidR="00276EE8" w:rsidRPr="00276EE8" w14:paraId="637C8F7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A188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309892 кв.м</w:t>
            </w:r>
          </w:p>
        </w:tc>
      </w:tr>
      <w:tr w:rsidR="00276EE8" w:rsidRPr="00276EE8" w14:paraId="4F397A5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8DBE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1C4CFB7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86A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E52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F56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49366E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6F3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3F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1026363.76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B1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2592336.95</w:t>
            </w:r>
          </w:p>
        </w:tc>
      </w:tr>
      <w:tr w:rsidR="00276EE8" w:rsidRPr="00276EE8" w14:paraId="25EB177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EF1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B34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1026353.85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174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2592375.32</w:t>
            </w:r>
          </w:p>
        </w:tc>
      </w:tr>
      <w:tr w:rsidR="00276EE8" w:rsidRPr="00276EE8" w14:paraId="225ACA1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02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572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1026300.83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535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2592603.92</w:t>
            </w:r>
          </w:p>
        </w:tc>
      </w:tr>
      <w:tr w:rsidR="00276EE8" w:rsidRPr="00276EE8" w14:paraId="66584B7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75E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8AF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1026299.05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05E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2592601.99</w:t>
            </w:r>
          </w:p>
        </w:tc>
      </w:tr>
      <w:tr w:rsidR="00276EE8" w:rsidRPr="00276EE8" w14:paraId="0FA7864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309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085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1026298.04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BB1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2592603.03</w:t>
            </w:r>
          </w:p>
        </w:tc>
      </w:tr>
      <w:tr w:rsidR="00276EE8" w:rsidRPr="00276EE8" w14:paraId="5B29FDF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7F1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1E1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1026300.43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80F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2592605.66</w:t>
            </w:r>
          </w:p>
        </w:tc>
      </w:tr>
      <w:tr w:rsidR="00276EE8" w:rsidRPr="00276EE8" w14:paraId="21976F9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057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C0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1026274.70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D3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2592716.57</w:t>
            </w:r>
          </w:p>
        </w:tc>
      </w:tr>
      <w:tr w:rsidR="00276EE8" w:rsidRPr="00276EE8" w14:paraId="5677ABB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1F3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7B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1026275.05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F92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2592719.52</w:t>
            </w:r>
          </w:p>
        </w:tc>
      </w:tr>
      <w:tr w:rsidR="00276EE8" w:rsidRPr="00276EE8" w14:paraId="6AE1914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40E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EA7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1026275.69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31C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2592724.90</w:t>
            </w:r>
          </w:p>
        </w:tc>
      </w:tr>
      <w:tr w:rsidR="00276EE8" w:rsidRPr="00276EE8" w14:paraId="5A637F1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B0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4AE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1026279.93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ACA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2592750.65</w:t>
            </w:r>
          </w:p>
        </w:tc>
      </w:tr>
      <w:tr w:rsidR="00276EE8" w:rsidRPr="00276EE8" w14:paraId="644C53A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03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5D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1026281.69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22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2592755.50</w:t>
            </w:r>
          </w:p>
        </w:tc>
      </w:tr>
      <w:tr w:rsidR="00276EE8" w:rsidRPr="00276EE8" w14:paraId="75F8E09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2A1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8AE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1026294.15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F5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2592801.54</w:t>
            </w:r>
          </w:p>
        </w:tc>
      </w:tr>
      <w:tr w:rsidR="00276EE8" w:rsidRPr="00276EE8" w14:paraId="74D2F88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88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9E3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1026303.10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F60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2592816.41</w:t>
            </w:r>
          </w:p>
        </w:tc>
      </w:tr>
      <w:tr w:rsidR="00276EE8" w:rsidRPr="00276EE8" w14:paraId="25988A3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74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6C9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1026306.45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42A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2592814.38</w:t>
            </w:r>
          </w:p>
        </w:tc>
      </w:tr>
      <w:tr w:rsidR="00276EE8" w:rsidRPr="00276EE8" w14:paraId="4AB34BB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B86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CDA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74F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2592814.33</w:t>
            </w:r>
          </w:p>
        </w:tc>
      </w:tr>
      <w:tr w:rsidR="00276EE8" w:rsidRPr="00276EE8" w14:paraId="05B7CF4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CF4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B9A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A92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2592818.29</w:t>
            </w:r>
          </w:p>
        </w:tc>
      </w:tr>
      <w:tr w:rsidR="00276EE8" w:rsidRPr="00276EE8" w14:paraId="14FCE1E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B7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11C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1026319.01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521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2592818.32</w:t>
            </w:r>
          </w:p>
        </w:tc>
      </w:tr>
      <w:tr w:rsidR="00276EE8" w:rsidRPr="00276EE8" w14:paraId="5F1B174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306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97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1026318.98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50E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2592821.77</w:t>
            </w:r>
          </w:p>
        </w:tc>
      </w:tr>
      <w:tr w:rsidR="00276EE8" w:rsidRPr="00276EE8" w14:paraId="0631FA6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991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51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1026428.39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F70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2592854.21</w:t>
            </w:r>
          </w:p>
        </w:tc>
      </w:tr>
      <w:tr w:rsidR="00276EE8" w:rsidRPr="00276EE8" w14:paraId="36F4533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46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74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1026553.89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74C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2592903.85</w:t>
            </w:r>
          </w:p>
        </w:tc>
      </w:tr>
      <w:tr w:rsidR="00276EE8" w:rsidRPr="00276EE8" w14:paraId="1916B68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980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65F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1026637.70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E9A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2593091.15</w:t>
            </w:r>
          </w:p>
        </w:tc>
      </w:tr>
      <w:tr w:rsidR="00276EE8" w:rsidRPr="00276EE8" w14:paraId="5E1A279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4AF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D3B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1026627.20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D51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2593135.67</w:t>
            </w:r>
          </w:p>
        </w:tc>
      </w:tr>
      <w:tr w:rsidR="00276EE8" w:rsidRPr="00276EE8" w14:paraId="1BE85A7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D36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2F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1026622.45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692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2593228.93</w:t>
            </w:r>
          </w:p>
        </w:tc>
      </w:tr>
      <w:tr w:rsidR="00276EE8" w:rsidRPr="00276EE8" w14:paraId="6B946CF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23D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97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1026641.41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241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2593341.74</w:t>
            </w:r>
          </w:p>
        </w:tc>
      </w:tr>
      <w:tr w:rsidR="00276EE8" w:rsidRPr="00276EE8" w14:paraId="10579C4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78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CFD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1026674.19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CEA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2593395.47</w:t>
            </w:r>
          </w:p>
        </w:tc>
      </w:tr>
      <w:tr w:rsidR="00276EE8" w:rsidRPr="00276EE8" w14:paraId="1AB0ECC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3FE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2ED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1026652.85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1A2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2593408.49</w:t>
            </w:r>
          </w:p>
        </w:tc>
      </w:tr>
      <w:tr w:rsidR="00276EE8" w:rsidRPr="00276EE8" w14:paraId="3ED202A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8AE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D8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1026689.99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3D0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2593469.37</w:t>
            </w:r>
          </w:p>
        </w:tc>
      </w:tr>
      <w:tr w:rsidR="00276EE8" w:rsidRPr="00276EE8" w14:paraId="6466CCA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D03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9E2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1026705.90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F1A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2593528.61</w:t>
            </w:r>
          </w:p>
        </w:tc>
      </w:tr>
      <w:tr w:rsidR="00276EE8" w:rsidRPr="00276EE8" w14:paraId="388499C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509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C1B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1026711.84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D8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2593623.81</w:t>
            </w:r>
          </w:p>
        </w:tc>
      </w:tr>
      <w:tr w:rsidR="00276EE8" w:rsidRPr="00276EE8" w14:paraId="06E479F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85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631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1026699.15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9C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2593695.51</w:t>
            </w:r>
          </w:p>
        </w:tc>
      </w:tr>
      <w:tr w:rsidR="00276EE8" w:rsidRPr="00276EE8" w14:paraId="001FB05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892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031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1026704.76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93B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2593777.77</w:t>
            </w:r>
          </w:p>
        </w:tc>
      </w:tr>
      <w:tr w:rsidR="00276EE8" w:rsidRPr="00276EE8" w14:paraId="1B57576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D03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3A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1026698.79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BD2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2593825.23</w:t>
            </w:r>
          </w:p>
        </w:tc>
      </w:tr>
      <w:tr w:rsidR="00276EE8" w:rsidRPr="00276EE8" w14:paraId="580DA39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05E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4EF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1026711.24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239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2593832.67</w:t>
            </w:r>
          </w:p>
        </w:tc>
      </w:tr>
      <w:tr w:rsidR="00276EE8" w:rsidRPr="00276EE8" w14:paraId="3D974FE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945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4A5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1026728.67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56F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2593854.18</w:t>
            </w:r>
          </w:p>
        </w:tc>
      </w:tr>
      <w:tr w:rsidR="00276EE8" w:rsidRPr="00276EE8" w14:paraId="6B9830C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0B4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192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1026733.05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264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2593976.85</w:t>
            </w:r>
          </w:p>
        </w:tc>
      </w:tr>
      <w:tr w:rsidR="00276EE8" w:rsidRPr="00276EE8" w14:paraId="4AD2B82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7C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89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1026719.10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48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2593995.84</w:t>
            </w:r>
          </w:p>
        </w:tc>
      </w:tr>
      <w:tr w:rsidR="00276EE8" w:rsidRPr="00276EE8" w14:paraId="3248871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02D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006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1026724.62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DE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2594062.26</w:t>
            </w:r>
          </w:p>
        </w:tc>
      </w:tr>
      <w:tr w:rsidR="00276EE8" w:rsidRPr="00276EE8" w14:paraId="4C7AA35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42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328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1026727.65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932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2594168.34</w:t>
            </w:r>
          </w:p>
        </w:tc>
      </w:tr>
      <w:tr w:rsidR="00276EE8" w:rsidRPr="00276EE8" w14:paraId="478E3E1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82D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E92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1026723.63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352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2594219.97</w:t>
            </w:r>
          </w:p>
        </w:tc>
      </w:tr>
      <w:tr w:rsidR="00276EE8" w:rsidRPr="00276EE8" w14:paraId="4B67F15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18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D9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1026722.82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7FE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2594406.42</w:t>
            </w:r>
          </w:p>
        </w:tc>
      </w:tr>
      <w:tr w:rsidR="00276EE8" w:rsidRPr="00276EE8" w14:paraId="7836CF5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5F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34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1026703.83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AB1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2594424.86</w:t>
            </w:r>
          </w:p>
        </w:tc>
      </w:tr>
      <w:tr w:rsidR="00276EE8" w:rsidRPr="00276EE8" w14:paraId="191381F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CFD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D0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1026700.69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00E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2594274.57</w:t>
            </w:r>
          </w:p>
        </w:tc>
      </w:tr>
      <w:tr w:rsidR="00276EE8" w:rsidRPr="00276EE8" w14:paraId="6801569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ED2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01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1026627.73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468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2594276.89</w:t>
            </w:r>
          </w:p>
        </w:tc>
      </w:tr>
      <w:tr w:rsidR="00276EE8" w:rsidRPr="00276EE8" w14:paraId="047628D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3EE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419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1026526.18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D62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2594307.73</w:t>
            </w:r>
          </w:p>
        </w:tc>
      </w:tr>
      <w:tr w:rsidR="00276EE8" w:rsidRPr="00276EE8" w14:paraId="2223EDB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A98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293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1026484.52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60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2594335.58</w:t>
            </w:r>
          </w:p>
        </w:tc>
      </w:tr>
      <w:tr w:rsidR="00276EE8" w:rsidRPr="00276EE8" w14:paraId="111DBE3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385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7D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1026414.95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FD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2594434.49</w:t>
            </w:r>
          </w:p>
        </w:tc>
      </w:tr>
      <w:tr w:rsidR="00276EE8" w:rsidRPr="00276EE8" w14:paraId="764E117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49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E1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1026384.14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984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2594453.75</w:t>
            </w:r>
          </w:p>
        </w:tc>
      </w:tr>
      <w:tr w:rsidR="00276EE8" w:rsidRPr="00276EE8" w14:paraId="11DEEA9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06B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152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1026354.97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9DB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2594454.01</w:t>
            </w:r>
          </w:p>
        </w:tc>
      </w:tr>
      <w:tr w:rsidR="00276EE8" w:rsidRPr="00276EE8" w14:paraId="53EDAFE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B5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342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1026325.46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003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2594447.93</w:t>
            </w:r>
          </w:p>
        </w:tc>
      </w:tr>
      <w:tr w:rsidR="00276EE8" w:rsidRPr="00276EE8" w14:paraId="6A863B7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2BF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72D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1026320.95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BFA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2594421.48</w:t>
            </w:r>
          </w:p>
        </w:tc>
      </w:tr>
      <w:tr w:rsidR="00276EE8" w:rsidRPr="00276EE8" w14:paraId="07EC907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87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013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1026357.41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EA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2594428.99</w:t>
            </w:r>
          </w:p>
        </w:tc>
      </w:tr>
      <w:tr w:rsidR="00276EE8" w:rsidRPr="00276EE8" w14:paraId="0A7FF76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ED5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F2E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1026376.88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19C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2594428.81</w:t>
            </w:r>
          </w:p>
        </w:tc>
      </w:tr>
      <w:tr w:rsidR="00276EE8" w:rsidRPr="00276EE8" w14:paraId="5EACC49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15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D51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1026397.42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A8F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2594415.97</w:t>
            </w:r>
          </w:p>
        </w:tc>
      </w:tr>
      <w:tr w:rsidR="00276EE8" w:rsidRPr="00276EE8" w14:paraId="12200C4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E58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CC8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1026458.19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046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2594329.56</w:t>
            </w:r>
          </w:p>
        </w:tc>
      </w:tr>
      <w:tr w:rsidR="00276EE8" w:rsidRPr="00276EE8" w14:paraId="3B77BC0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4C0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65F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1026335.74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F06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2594244.32</w:t>
            </w:r>
          </w:p>
        </w:tc>
      </w:tr>
      <w:tr w:rsidR="00276EE8" w:rsidRPr="00276EE8" w14:paraId="574F06A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526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900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1026292.17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73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2594252.49</w:t>
            </w:r>
          </w:p>
        </w:tc>
      </w:tr>
      <w:tr w:rsidR="00276EE8" w:rsidRPr="00276EE8" w14:paraId="082E1FE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F9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13A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1026289.83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CFA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2594238.75</w:t>
            </w:r>
          </w:p>
        </w:tc>
      </w:tr>
      <w:tr w:rsidR="00276EE8" w:rsidRPr="00276EE8" w14:paraId="06F04C1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AB8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0B9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9A8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2594223.75</w:t>
            </w:r>
          </w:p>
        </w:tc>
      </w:tr>
      <w:tr w:rsidR="00276EE8" w:rsidRPr="00276EE8" w14:paraId="645BCD5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4F5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A87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1026338.05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61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2594214.07</w:t>
            </w:r>
          </w:p>
        </w:tc>
      </w:tr>
      <w:tr w:rsidR="00276EE8" w:rsidRPr="00276EE8" w14:paraId="081B552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091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1F1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1026429.84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900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2594095.26</w:t>
            </w:r>
          </w:p>
        </w:tc>
      </w:tr>
      <w:tr w:rsidR="00276EE8" w:rsidRPr="00276EE8" w14:paraId="774216D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21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F09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1026485.15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48D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2594022.96</w:t>
            </w:r>
          </w:p>
        </w:tc>
      </w:tr>
      <w:tr w:rsidR="00276EE8" w:rsidRPr="00276EE8" w14:paraId="3E3B839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30F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89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1026505.57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4C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2593996.27</w:t>
            </w:r>
          </w:p>
        </w:tc>
      </w:tr>
      <w:tr w:rsidR="00276EE8" w:rsidRPr="00276EE8" w14:paraId="3867B14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45D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4A8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1026477.13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74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2593964.99</w:t>
            </w:r>
          </w:p>
        </w:tc>
      </w:tr>
      <w:tr w:rsidR="00276EE8" w:rsidRPr="00276EE8" w14:paraId="00A8E4E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8C0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B8C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1026439.42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AFF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2593923.51</w:t>
            </w:r>
          </w:p>
        </w:tc>
      </w:tr>
      <w:tr w:rsidR="00276EE8" w:rsidRPr="00276EE8" w14:paraId="47613F2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54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F9A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817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2593803.30</w:t>
            </w:r>
          </w:p>
        </w:tc>
      </w:tr>
      <w:tr w:rsidR="00276EE8" w:rsidRPr="00276EE8" w14:paraId="53E7451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199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61D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1026337.66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967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2593879.53</w:t>
            </w:r>
          </w:p>
        </w:tc>
      </w:tr>
      <w:tr w:rsidR="00276EE8" w:rsidRPr="00276EE8" w14:paraId="30E6934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3A4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9E3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1026290.55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A65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2593985.75</w:t>
            </w:r>
          </w:p>
        </w:tc>
      </w:tr>
      <w:tr w:rsidR="00276EE8" w:rsidRPr="00276EE8" w14:paraId="53EAC09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C3E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E8B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1026233.44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F64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2594072.00</w:t>
            </w:r>
          </w:p>
        </w:tc>
      </w:tr>
      <w:tr w:rsidR="00276EE8" w:rsidRPr="00276EE8" w14:paraId="11C31B2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C7D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262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1026230.85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0A5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2594073.79</w:t>
            </w:r>
          </w:p>
        </w:tc>
      </w:tr>
      <w:tr w:rsidR="00276EE8" w:rsidRPr="00276EE8" w14:paraId="5B2E1E3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54A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798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1026215.99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CAC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2594079.16</w:t>
            </w:r>
          </w:p>
        </w:tc>
      </w:tr>
      <w:tr w:rsidR="00276EE8" w:rsidRPr="00276EE8" w14:paraId="25ADAE1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B06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529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1026207.79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51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2594064.12</w:t>
            </w:r>
          </w:p>
        </w:tc>
      </w:tr>
      <w:tr w:rsidR="00276EE8" w:rsidRPr="00276EE8" w14:paraId="2DF9A7A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7C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D3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1026208.79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914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2594063.95</w:t>
            </w:r>
          </w:p>
        </w:tc>
      </w:tr>
      <w:tr w:rsidR="00276EE8" w:rsidRPr="00276EE8" w14:paraId="43ED249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156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048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1026220.76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B23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2594045.86</w:t>
            </w:r>
          </w:p>
        </w:tc>
      </w:tr>
      <w:tr w:rsidR="00276EE8" w:rsidRPr="00276EE8" w14:paraId="6697FEC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AB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93C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1026268.55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19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2593973.69</w:t>
            </w:r>
          </w:p>
        </w:tc>
      </w:tr>
      <w:tr w:rsidR="00276EE8" w:rsidRPr="00276EE8" w14:paraId="5C2CCA9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595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A74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FDB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2593875.40</w:t>
            </w:r>
          </w:p>
        </w:tc>
      </w:tr>
      <w:tr w:rsidR="00276EE8" w:rsidRPr="00276EE8" w14:paraId="5154755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44C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EA2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1026302.09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3C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2593772.36</w:t>
            </w:r>
          </w:p>
        </w:tc>
      </w:tr>
      <w:tr w:rsidR="00276EE8" w:rsidRPr="00276EE8" w14:paraId="52A0EFC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26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8AB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1026232.34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C8C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2593695.66</w:t>
            </w:r>
          </w:p>
        </w:tc>
      </w:tr>
      <w:tr w:rsidR="00276EE8" w:rsidRPr="00276EE8" w14:paraId="35EBE24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C78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9D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1026187.24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88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2593677.66</w:t>
            </w:r>
          </w:p>
        </w:tc>
      </w:tr>
      <w:tr w:rsidR="00276EE8" w:rsidRPr="00276EE8" w14:paraId="1B756D1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517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5F5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1026158.77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AC3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2593706.04</w:t>
            </w:r>
          </w:p>
        </w:tc>
      </w:tr>
      <w:tr w:rsidR="00276EE8" w:rsidRPr="00276EE8" w14:paraId="5B8FCBF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767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900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1026144.48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D3F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2593720.28</w:t>
            </w:r>
          </w:p>
        </w:tc>
      </w:tr>
      <w:tr w:rsidR="00276EE8" w:rsidRPr="00276EE8" w14:paraId="22D467C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C7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A8C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1026140.37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DED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2593720.44</w:t>
            </w:r>
          </w:p>
        </w:tc>
      </w:tr>
      <w:tr w:rsidR="00276EE8" w:rsidRPr="00276EE8" w14:paraId="2145837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D49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347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1026102.32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B0A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2593721.93</w:t>
            </w:r>
          </w:p>
        </w:tc>
      </w:tr>
      <w:tr w:rsidR="00276EE8" w:rsidRPr="00276EE8" w14:paraId="013529F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E9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5F8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1026102.39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B83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2593725.66</w:t>
            </w:r>
          </w:p>
        </w:tc>
      </w:tr>
      <w:tr w:rsidR="00276EE8" w:rsidRPr="00276EE8" w14:paraId="438598F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805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E79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1026086.31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C49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2593726.29</w:t>
            </w:r>
          </w:p>
        </w:tc>
      </w:tr>
      <w:tr w:rsidR="00276EE8" w:rsidRPr="00276EE8" w14:paraId="03775E4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57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728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1026085.23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B40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2593731.94</w:t>
            </w:r>
          </w:p>
        </w:tc>
      </w:tr>
      <w:tr w:rsidR="00276EE8" w:rsidRPr="00276EE8" w14:paraId="5A8663D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A5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08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1026084.87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A09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2593733.58</w:t>
            </w:r>
          </w:p>
        </w:tc>
      </w:tr>
      <w:tr w:rsidR="00276EE8" w:rsidRPr="00276EE8" w14:paraId="74DADB6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151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E41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1026070.78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27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2593734.09</w:t>
            </w:r>
          </w:p>
        </w:tc>
      </w:tr>
      <w:tr w:rsidR="00276EE8" w:rsidRPr="00276EE8" w14:paraId="7466D12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4B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661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1026062.99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7C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2593715.16</w:t>
            </w:r>
          </w:p>
        </w:tc>
      </w:tr>
      <w:tr w:rsidR="00276EE8" w:rsidRPr="00276EE8" w14:paraId="50AD9B7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36E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89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C9B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1025926.58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26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2593771.30</w:t>
            </w:r>
          </w:p>
        </w:tc>
      </w:tr>
      <w:tr w:rsidR="00276EE8" w:rsidRPr="00276EE8" w14:paraId="0D00651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263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97A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1025901.77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5A0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2593778.17</w:t>
            </w:r>
          </w:p>
        </w:tc>
      </w:tr>
      <w:tr w:rsidR="00276EE8" w:rsidRPr="00276EE8" w14:paraId="7389338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399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60B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1025901.52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C09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2593812.00</w:t>
            </w:r>
          </w:p>
        </w:tc>
      </w:tr>
      <w:tr w:rsidR="00276EE8" w:rsidRPr="00276EE8" w14:paraId="7EB0ED6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AD9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2F4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1025894.78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E63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2593863.64</w:t>
            </w:r>
          </w:p>
        </w:tc>
      </w:tr>
      <w:tr w:rsidR="00276EE8" w:rsidRPr="00276EE8" w14:paraId="784334D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7B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B89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1025899.85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D07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2593903.71</w:t>
            </w:r>
          </w:p>
        </w:tc>
      </w:tr>
      <w:tr w:rsidR="00276EE8" w:rsidRPr="00276EE8" w14:paraId="7C703D1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019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D80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1025873.40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A4B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2593892.94</w:t>
            </w:r>
          </w:p>
        </w:tc>
      </w:tr>
      <w:tr w:rsidR="00276EE8" w:rsidRPr="00276EE8" w14:paraId="3F36266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3DB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4B9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FC5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2593890.85</w:t>
            </w:r>
          </w:p>
        </w:tc>
      </w:tr>
      <w:tr w:rsidR="00276EE8" w:rsidRPr="00276EE8" w14:paraId="75E6C5D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B68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47F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1025865.68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975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2593887.15</w:t>
            </w:r>
          </w:p>
        </w:tc>
      </w:tr>
      <w:tr w:rsidR="00276EE8" w:rsidRPr="00276EE8" w14:paraId="17565C0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003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162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1025839.67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F01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2593857.61</w:t>
            </w:r>
          </w:p>
        </w:tc>
      </w:tr>
      <w:tr w:rsidR="00276EE8" w:rsidRPr="00276EE8" w14:paraId="23C8DC4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467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80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1025837.30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4AA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2593822.23</w:t>
            </w:r>
          </w:p>
        </w:tc>
      </w:tr>
      <w:tr w:rsidR="00276EE8" w:rsidRPr="00276EE8" w14:paraId="2747C53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63F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5F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1025849.17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E0F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2593801.11</w:t>
            </w:r>
          </w:p>
        </w:tc>
      </w:tr>
      <w:tr w:rsidR="00276EE8" w:rsidRPr="00276EE8" w14:paraId="3E75B57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659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EA1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1025866.52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DAA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2593770.29</w:t>
            </w:r>
          </w:p>
        </w:tc>
      </w:tr>
      <w:tr w:rsidR="00276EE8" w:rsidRPr="00276EE8" w14:paraId="32441AD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91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5A0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1025875.70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9E0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2593753.97</w:t>
            </w:r>
          </w:p>
        </w:tc>
      </w:tr>
      <w:tr w:rsidR="00276EE8" w:rsidRPr="00276EE8" w14:paraId="0FA7D4D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63F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F03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1025871.39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3AE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2593734.09</w:t>
            </w:r>
          </w:p>
        </w:tc>
      </w:tr>
      <w:tr w:rsidR="00276EE8" w:rsidRPr="00276EE8" w14:paraId="28112CD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DAB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7F5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1025872.86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794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2593733.81</w:t>
            </w:r>
          </w:p>
        </w:tc>
      </w:tr>
      <w:tr w:rsidR="00276EE8" w:rsidRPr="00276EE8" w14:paraId="620B7DA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1BF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4D5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1025872.57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354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2593732.31</w:t>
            </w:r>
          </w:p>
        </w:tc>
      </w:tr>
      <w:tr w:rsidR="00276EE8" w:rsidRPr="00276EE8" w14:paraId="18318C4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FC2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BB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1025871.10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563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2593732.62</w:t>
            </w:r>
          </w:p>
        </w:tc>
      </w:tr>
      <w:tr w:rsidR="00276EE8" w:rsidRPr="00276EE8" w14:paraId="191C93F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F68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793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1025870.23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26D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2593728.71</w:t>
            </w:r>
          </w:p>
        </w:tc>
      </w:tr>
      <w:tr w:rsidR="00276EE8" w:rsidRPr="00276EE8" w14:paraId="5BAEFBB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61C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11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1025870.17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957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2593720.53</w:t>
            </w:r>
          </w:p>
        </w:tc>
      </w:tr>
      <w:tr w:rsidR="00276EE8" w:rsidRPr="00276EE8" w14:paraId="64312A4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47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44B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1025869.88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079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2593678.71</w:t>
            </w:r>
          </w:p>
        </w:tc>
      </w:tr>
      <w:tr w:rsidR="00276EE8" w:rsidRPr="00276EE8" w14:paraId="365B634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0E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A1A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1025871.56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77E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2593675.71</w:t>
            </w:r>
          </w:p>
        </w:tc>
      </w:tr>
      <w:tr w:rsidR="00276EE8" w:rsidRPr="00276EE8" w14:paraId="67A977F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C06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1B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1025873.05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E71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2593675.66</w:t>
            </w:r>
          </w:p>
        </w:tc>
      </w:tr>
      <w:tr w:rsidR="00276EE8" w:rsidRPr="00276EE8" w14:paraId="2EDDC39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BE8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C3E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1025872.99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40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2593674.13</w:t>
            </w:r>
          </w:p>
        </w:tc>
      </w:tr>
      <w:tr w:rsidR="00276EE8" w:rsidRPr="00276EE8" w14:paraId="6DC0C2B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626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E3C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1025872.69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059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2593674.14</w:t>
            </w:r>
          </w:p>
        </w:tc>
      </w:tr>
      <w:tr w:rsidR="00276EE8" w:rsidRPr="00276EE8" w14:paraId="248488F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AD2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FB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CB8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2593658.63</w:t>
            </w:r>
          </w:p>
        </w:tc>
      </w:tr>
      <w:tr w:rsidR="00276EE8" w:rsidRPr="00276EE8" w14:paraId="05002D6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794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5B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1025872.13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59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2593658.18</w:t>
            </w:r>
          </w:p>
        </w:tc>
      </w:tr>
      <w:tr w:rsidR="00276EE8" w:rsidRPr="00276EE8" w14:paraId="0E6CA23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967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2F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1025873.38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3C0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2593655.66</w:t>
            </w:r>
          </w:p>
        </w:tc>
      </w:tr>
      <w:tr w:rsidR="00276EE8" w:rsidRPr="00276EE8" w14:paraId="5C52A7E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765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89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1025872.04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AA6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2593654.98</w:t>
            </w:r>
          </w:p>
        </w:tc>
      </w:tr>
      <w:tr w:rsidR="00276EE8" w:rsidRPr="00276EE8" w14:paraId="0808440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04A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3A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1025871.57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A3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2593655.93</w:t>
            </w:r>
          </w:p>
        </w:tc>
      </w:tr>
      <w:tr w:rsidR="00276EE8" w:rsidRPr="00276EE8" w14:paraId="4A7AD34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741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1D3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1025871.52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B2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2593655.75</w:t>
            </w:r>
          </w:p>
        </w:tc>
      </w:tr>
      <w:tr w:rsidR="00276EE8" w:rsidRPr="00276EE8" w14:paraId="2E2C0E1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828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325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1025867.50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A13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2593648.73</w:t>
            </w:r>
          </w:p>
        </w:tc>
      </w:tr>
      <w:tr w:rsidR="00276EE8" w:rsidRPr="00276EE8" w14:paraId="555CC02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681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779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1025867.27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644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2593645.75</w:t>
            </w:r>
          </w:p>
        </w:tc>
      </w:tr>
      <w:tr w:rsidR="00276EE8" w:rsidRPr="00276EE8" w14:paraId="17FE545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396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C2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1025864.19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D3E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2593645.52</w:t>
            </w:r>
          </w:p>
        </w:tc>
      </w:tr>
      <w:tr w:rsidR="00276EE8" w:rsidRPr="00276EE8" w14:paraId="6E91B09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696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E40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1025844.15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186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2593646.28</w:t>
            </w:r>
          </w:p>
        </w:tc>
      </w:tr>
      <w:tr w:rsidR="00276EE8" w:rsidRPr="00276EE8" w14:paraId="1A856F9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FA3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BD8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1025836.52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A57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2593646.67</w:t>
            </w:r>
          </w:p>
        </w:tc>
      </w:tr>
      <w:tr w:rsidR="00276EE8" w:rsidRPr="00276EE8" w14:paraId="1409D4D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86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718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1025785.26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1BB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2593639.19</w:t>
            </w:r>
          </w:p>
        </w:tc>
      </w:tr>
      <w:tr w:rsidR="00276EE8" w:rsidRPr="00276EE8" w14:paraId="37B96CE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7BC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336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1025718.10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19C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2593612.54</w:t>
            </w:r>
          </w:p>
        </w:tc>
      </w:tr>
      <w:tr w:rsidR="00276EE8" w:rsidRPr="00276EE8" w14:paraId="4A97F40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322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06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1025598.17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664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2593573.04</w:t>
            </w:r>
          </w:p>
        </w:tc>
      </w:tr>
      <w:tr w:rsidR="00276EE8" w:rsidRPr="00276EE8" w14:paraId="71BA4B1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8D1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62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1025602.60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5B3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2593553.44</w:t>
            </w:r>
          </w:p>
        </w:tc>
      </w:tr>
      <w:tr w:rsidR="00276EE8" w:rsidRPr="00276EE8" w14:paraId="7DC4191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F6C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004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1025709.53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8E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2593588.66</w:t>
            </w:r>
          </w:p>
        </w:tc>
      </w:tr>
      <w:tr w:rsidR="00276EE8" w:rsidRPr="00276EE8" w14:paraId="7ED6C6A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67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8A8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1025715.91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42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2593377.81</w:t>
            </w:r>
          </w:p>
        </w:tc>
      </w:tr>
      <w:tr w:rsidR="00276EE8" w:rsidRPr="00276EE8" w14:paraId="4C56BCC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FBF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19C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1025821.96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F02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2593292.00</w:t>
            </w:r>
          </w:p>
        </w:tc>
      </w:tr>
      <w:tr w:rsidR="00276EE8" w:rsidRPr="00276EE8" w14:paraId="09C732C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3E7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978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1025886.95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C15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2593231.59</w:t>
            </w:r>
          </w:p>
        </w:tc>
      </w:tr>
      <w:tr w:rsidR="00276EE8" w:rsidRPr="00276EE8" w14:paraId="2EF741F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28C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0BA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1025900.04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D5E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2593145.78</w:t>
            </w:r>
          </w:p>
        </w:tc>
      </w:tr>
      <w:tr w:rsidR="00276EE8" w:rsidRPr="00276EE8" w14:paraId="5E57B6A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1E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A4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1025935.69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CFA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2593059.87</w:t>
            </w:r>
          </w:p>
        </w:tc>
      </w:tr>
      <w:tr w:rsidR="00276EE8" w:rsidRPr="00276EE8" w14:paraId="294F181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6A7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A9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1025936.08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CE2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2593055.35</w:t>
            </w:r>
          </w:p>
        </w:tc>
      </w:tr>
      <w:tr w:rsidR="00276EE8" w:rsidRPr="00276EE8" w14:paraId="28C6E99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D23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0D4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1025921.12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BCF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2593041.55</w:t>
            </w:r>
          </w:p>
        </w:tc>
      </w:tr>
      <w:tr w:rsidR="00276EE8" w:rsidRPr="00276EE8" w14:paraId="75A652F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BA7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1C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1025859.66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79D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2593114.71</w:t>
            </w:r>
          </w:p>
        </w:tc>
      </w:tr>
      <w:tr w:rsidR="00276EE8" w:rsidRPr="00276EE8" w14:paraId="6D99FF6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AAD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41A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1025835.47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D32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2593144.89</w:t>
            </w:r>
          </w:p>
        </w:tc>
      </w:tr>
      <w:tr w:rsidR="00276EE8" w:rsidRPr="00276EE8" w14:paraId="5518820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7EF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CB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1025832.41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863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2593148.69</w:t>
            </w:r>
          </w:p>
        </w:tc>
      </w:tr>
      <w:tr w:rsidR="00276EE8" w:rsidRPr="00276EE8" w14:paraId="39ECA29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9A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AC8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1025809.52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EB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2593172.08</w:t>
            </w:r>
          </w:p>
        </w:tc>
      </w:tr>
      <w:tr w:rsidR="00276EE8" w:rsidRPr="00276EE8" w14:paraId="4BAAF71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546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15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1025784.04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13D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2593198.33</w:t>
            </w:r>
          </w:p>
        </w:tc>
      </w:tr>
      <w:tr w:rsidR="00276EE8" w:rsidRPr="00276EE8" w14:paraId="4F2B919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607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B99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1025781.80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E40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2593200.73</w:t>
            </w:r>
          </w:p>
        </w:tc>
      </w:tr>
      <w:tr w:rsidR="00276EE8" w:rsidRPr="00276EE8" w14:paraId="5953F3B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DB6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3F3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1025772.64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DD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2593211.02</w:t>
            </w:r>
          </w:p>
        </w:tc>
      </w:tr>
      <w:tr w:rsidR="00276EE8" w:rsidRPr="00276EE8" w14:paraId="05EB20C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A74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84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1025764.15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22E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2593220.63</w:t>
            </w:r>
          </w:p>
        </w:tc>
      </w:tr>
      <w:tr w:rsidR="00276EE8" w:rsidRPr="00276EE8" w14:paraId="4736767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44D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37D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1025759.60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3D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2593225.76</w:t>
            </w:r>
          </w:p>
        </w:tc>
      </w:tr>
      <w:tr w:rsidR="00276EE8" w:rsidRPr="00276EE8" w14:paraId="06B68E3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B17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908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1025753.00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85D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2593219.54</w:t>
            </w:r>
          </w:p>
        </w:tc>
      </w:tr>
      <w:tr w:rsidR="00276EE8" w:rsidRPr="00276EE8" w14:paraId="4D0972D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A38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FED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1025753.01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7C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2593219.53</w:t>
            </w:r>
          </w:p>
        </w:tc>
      </w:tr>
      <w:tr w:rsidR="00276EE8" w:rsidRPr="00276EE8" w14:paraId="0544CD7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72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B5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1025750.93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FF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2593217.47</w:t>
            </w:r>
          </w:p>
        </w:tc>
      </w:tr>
      <w:tr w:rsidR="00276EE8" w:rsidRPr="00276EE8" w14:paraId="50EC7FE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A6F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C8B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1025748.30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246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2593215.04</w:t>
            </w:r>
          </w:p>
        </w:tc>
      </w:tr>
      <w:tr w:rsidR="00276EE8" w:rsidRPr="00276EE8" w14:paraId="0BB8488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4A7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C6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1025746.42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F95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2593213.01</w:t>
            </w:r>
          </w:p>
        </w:tc>
      </w:tr>
      <w:tr w:rsidR="00276EE8" w:rsidRPr="00276EE8" w14:paraId="3642039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28E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9E9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1025738.91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06F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2593205.97</w:t>
            </w:r>
          </w:p>
        </w:tc>
      </w:tr>
      <w:tr w:rsidR="00276EE8" w:rsidRPr="00276EE8" w14:paraId="29AAAB8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FBF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615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1025723.68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586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2593192.51</w:t>
            </w:r>
          </w:p>
        </w:tc>
      </w:tr>
      <w:tr w:rsidR="00276EE8" w:rsidRPr="00276EE8" w14:paraId="171002A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2E8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8B9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1025714.84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31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2593184.21</w:t>
            </w:r>
          </w:p>
        </w:tc>
      </w:tr>
      <w:tr w:rsidR="00276EE8" w:rsidRPr="00276EE8" w14:paraId="05FD4A7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94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83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1025665.05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01D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2593140.98</w:t>
            </w:r>
          </w:p>
        </w:tc>
      </w:tr>
      <w:tr w:rsidR="00276EE8" w:rsidRPr="00276EE8" w14:paraId="51C4C93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E41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DBA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1025671.51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A2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2593134.03</w:t>
            </w:r>
          </w:p>
        </w:tc>
      </w:tr>
      <w:tr w:rsidR="00276EE8" w:rsidRPr="00276EE8" w14:paraId="320FEBC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DB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766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1025692.20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92E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2593111.81</w:t>
            </w:r>
          </w:p>
        </w:tc>
      </w:tr>
      <w:tr w:rsidR="00276EE8" w:rsidRPr="00276EE8" w14:paraId="7CD9DEB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F7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6A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1025718.20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342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2593082.91</w:t>
            </w:r>
          </w:p>
        </w:tc>
      </w:tr>
      <w:tr w:rsidR="00276EE8" w:rsidRPr="00276EE8" w14:paraId="6EFDA21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2E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A8A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1025744.06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856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2593053.25</w:t>
            </w:r>
          </w:p>
        </w:tc>
      </w:tr>
      <w:tr w:rsidR="00276EE8" w:rsidRPr="00276EE8" w14:paraId="15E0D01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0F7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715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1025728.91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315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2593040.31</w:t>
            </w:r>
          </w:p>
        </w:tc>
      </w:tr>
      <w:tr w:rsidR="00276EE8" w:rsidRPr="00276EE8" w14:paraId="16C687E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BF3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EF3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1025729.99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AD1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2593039.31</w:t>
            </w:r>
          </w:p>
        </w:tc>
      </w:tr>
      <w:tr w:rsidR="00276EE8" w:rsidRPr="00276EE8" w14:paraId="053D5B5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ED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BA5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1025728.95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DF0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2593038.20</w:t>
            </w:r>
          </w:p>
        </w:tc>
      </w:tr>
      <w:tr w:rsidR="00276EE8" w:rsidRPr="00276EE8" w14:paraId="3B1CB55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26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936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1025727.85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8CA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2593039.27</w:t>
            </w:r>
          </w:p>
        </w:tc>
      </w:tr>
      <w:tr w:rsidR="00276EE8" w:rsidRPr="00276EE8" w14:paraId="675BBB1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653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78D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1025706.93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241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2593019.33</w:t>
            </w:r>
          </w:p>
        </w:tc>
      </w:tr>
      <w:tr w:rsidR="00276EE8" w:rsidRPr="00276EE8" w14:paraId="36F06B4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4FD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AEA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1025687.43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69F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2593000.51</w:t>
            </w:r>
          </w:p>
        </w:tc>
      </w:tr>
      <w:tr w:rsidR="00276EE8" w:rsidRPr="00276EE8" w14:paraId="416FD05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07C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B8D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1025687.19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6F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2592997.93</w:t>
            </w:r>
          </w:p>
        </w:tc>
      </w:tr>
      <w:tr w:rsidR="00276EE8" w:rsidRPr="00276EE8" w14:paraId="6BF4D23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822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6F9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1025686.70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E75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2592992.67</w:t>
            </w:r>
          </w:p>
        </w:tc>
      </w:tr>
      <w:tr w:rsidR="00276EE8" w:rsidRPr="00276EE8" w14:paraId="3456128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284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4D0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1025688.82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EA7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2592987.30</w:t>
            </w:r>
          </w:p>
        </w:tc>
      </w:tr>
      <w:tr w:rsidR="00276EE8" w:rsidRPr="00276EE8" w14:paraId="7E80FD2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235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512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1025689.44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BA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2592984.28</w:t>
            </w:r>
          </w:p>
        </w:tc>
      </w:tr>
      <w:tr w:rsidR="00276EE8" w:rsidRPr="00276EE8" w14:paraId="68A4BB6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D40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D0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342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2592978.72</w:t>
            </w:r>
          </w:p>
        </w:tc>
      </w:tr>
      <w:tr w:rsidR="00276EE8" w:rsidRPr="00276EE8" w14:paraId="3A08053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72A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1CB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1025757.46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662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2593039.11</w:t>
            </w:r>
          </w:p>
        </w:tc>
      </w:tr>
      <w:tr w:rsidR="00276EE8" w:rsidRPr="00276EE8" w14:paraId="6E74B10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E08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682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1025767.97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FDA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2593027.13</w:t>
            </w:r>
          </w:p>
        </w:tc>
      </w:tr>
      <w:tr w:rsidR="00276EE8" w:rsidRPr="00276EE8" w14:paraId="67CAB56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945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24F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1025796.58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9D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2592994.65</w:t>
            </w:r>
          </w:p>
        </w:tc>
      </w:tr>
      <w:tr w:rsidR="00276EE8" w:rsidRPr="00276EE8" w14:paraId="57DF04B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E35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26C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1025796.87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9A7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2592994.35</w:t>
            </w:r>
          </w:p>
        </w:tc>
      </w:tr>
      <w:tr w:rsidR="00276EE8" w:rsidRPr="00276EE8" w14:paraId="17A4D74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405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5C4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1025804.80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9C2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2592985.80</w:t>
            </w:r>
          </w:p>
        </w:tc>
      </w:tr>
      <w:tr w:rsidR="00276EE8" w:rsidRPr="00276EE8" w14:paraId="6C7190F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430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A6A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C6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2592979.71</w:t>
            </w:r>
          </w:p>
        </w:tc>
      </w:tr>
      <w:tr w:rsidR="00276EE8" w:rsidRPr="00276EE8" w14:paraId="4E2203E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04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DF2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1025815.37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AC8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2592973.98</w:t>
            </w:r>
          </w:p>
        </w:tc>
      </w:tr>
      <w:tr w:rsidR="00276EE8" w:rsidRPr="00276EE8" w14:paraId="35DEA1E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03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90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1025816.23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F8C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2592973.01</w:t>
            </w:r>
          </w:p>
        </w:tc>
      </w:tr>
      <w:tr w:rsidR="00276EE8" w:rsidRPr="00276EE8" w14:paraId="414B2E4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628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C8F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1025819.84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4A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2592969.11</w:t>
            </w:r>
          </w:p>
        </w:tc>
      </w:tr>
      <w:tr w:rsidR="00276EE8" w:rsidRPr="00276EE8" w14:paraId="3899B38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B76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B0B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1025824.58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5B9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2592963.93</w:t>
            </w:r>
          </w:p>
        </w:tc>
      </w:tr>
      <w:tr w:rsidR="00276EE8" w:rsidRPr="00276EE8" w14:paraId="5D0D92A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8AF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E79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1025827.61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ED4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2592957.57</w:t>
            </w:r>
          </w:p>
        </w:tc>
      </w:tr>
      <w:tr w:rsidR="00276EE8" w:rsidRPr="00276EE8" w14:paraId="207E29E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DE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BDE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1025829.30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602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2592955.37</w:t>
            </w:r>
          </w:p>
        </w:tc>
      </w:tr>
      <w:tr w:rsidR="00276EE8" w:rsidRPr="00276EE8" w14:paraId="56A41D1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A75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A6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1025836.62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E9F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2592947.21</w:t>
            </w:r>
          </w:p>
        </w:tc>
      </w:tr>
      <w:tr w:rsidR="00276EE8" w:rsidRPr="00276EE8" w14:paraId="5096422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CAA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FA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0E9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2592945.34</w:t>
            </w:r>
          </w:p>
        </w:tc>
      </w:tr>
      <w:tr w:rsidR="00276EE8" w:rsidRPr="00276EE8" w14:paraId="457CF1F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474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E39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1025840.07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DD1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2592943.34</w:t>
            </w:r>
          </w:p>
        </w:tc>
      </w:tr>
      <w:tr w:rsidR="00276EE8" w:rsidRPr="00276EE8" w14:paraId="2F66665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CAC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FC9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1025849.04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82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2592933.26</w:t>
            </w:r>
          </w:p>
        </w:tc>
      </w:tr>
      <w:tr w:rsidR="00276EE8" w:rsidRPr="00276EE8" w14:paraId="6802C97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2A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A0A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1025850.82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D27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2592929.22</w:t>
            </w:r>
          </w:p>
        </w:tc>
      </w:tr>
      <w:tr w:rsidR="00276EE8" w:rsidRPr="00276EE8" w14:paraId="3672238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8E2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9D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1025852.98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423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2592931.32</w:t>
            </w:r>
          </w:p>
        </w:tc>
      </w:tr>
      <w:tr w:rsidR="00276EE8" w:rsidRPr="00276EE8" w14:paraId="4053CC1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08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345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1025855.08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E2E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2592929.19</w:t>
            </w:r>
          </w:p>
        </w:tc>
      </w:tr>
      <w:tr w:rsidR="00276EE8" w:rsidRPr="00276EE8" w14:paraId="4E407C5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87E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C6B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1025855.50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48F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2592929.60</w:t>
            </w:r>
          </w:p>
        </w:tc>
      </w:tr>
      <w:tr w:rsidR="00276EE8" w:rsidRPr="00276EE8" w14:paraId="10B1015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F5C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189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F3D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1025886.41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473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2592895.27</w:t>
            </w:r>
          </w:p>
        </w:tc>
      </w:tr>
      <w:tr w:rsidR="00276EE8" w:rsidRPr="00276EE8" w14:paraId="7897449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D7E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BDC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1025862.98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CBC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2592873.50</w:t>
            </w:r>
          </w:p>
        </w:tc>
      </w:tr>
      <w:tr w:rsidR="00276EE8" w:rsidRPr="00276EE8" w14:paraId="427B3D4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E94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DBE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1025872.17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69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2592868.87</w:t>
            </w:r>
          </w:p>
        </w:tc>
      </w:tr>
      <w:tr w:rsidR="00276EE8" w:rsidRPr="00276EE8" w14:paraId="7729329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A50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F5B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1025843.55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53C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2592837.00</w:t>
            </w:r>
          </w:p>
        </w:tc>
      </w:tr>
      <w:tr w:rsidR="00276EE8" w:rsidRPr="00276EE8" w14:paraId="6DE2BF8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D7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354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1025825.71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BFB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2592840.43</w:t>
            </w:r>
          </w:p>
        </w:tc>
      </w:tr>
      <w:tr w:rsidR="00276EE8" w:rsidRPr="00276EE8" w14:paraId="6B7EDDA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9F0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55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1025823.90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9E5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2592830.59</w:t>
            </w:r>
          </w:p>
        </w:tc>
      </w:tr>
      <w:tr w:rsidR="00276EE8" w:rsidRPr="00276EE8" w14:paraId="59CCEAE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9C3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F02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1025826.05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E8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2592829.98</w:t>
            </w:r>
          </w:p>
        </w:tc>
      </w:tr>
      <w:tr w:rsidR="00276EE8" w:rsidRPr="00276EE8" w14:paraId="086EF95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C6C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68F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1025822.77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CD1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2592816.22</w:t>
            </w:r>
          </w:p>
        </w:tc>
      </w:tr>
      <w:tr w:rsidR="00276EE8" w:rsidRPr="00276EE8" w14:paraId="2D812CA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F39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EE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1025813.43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CB1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2592806.04</w:t>
            </w:r>
          </w:p>
        </w:tc>
      </w:tr>
      <w:tr w:rsidR="00276EE8" w:rsidRPr="00276EE8" w14:paraId="2E6E7E8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9BC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DCA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1025807.12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13B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2592807.77</w:t>
            </w:r>
          </w:p>
        </w:tc>
      </w:tr>
      <w:tr w:rsidR="00276EE8" w:rsidRPr="00276EE8" w14:paraId="5F8C78F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7E5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D89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1025801.71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288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2592809.99</w:t>
            </w:r>
          </w:p>
        </w:tc>
      </w:tr>
      <w:tr w:rsidR="00276EE8" w:rsidRPr="00276EE8" w14:paraId="6F0E4C2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84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F53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1025793.80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40D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2592811.45</w:t>
            </w:r>
          </w:p>
        </w:tc>
      </w:tr>
      <w:tr w:rsidR="00276EE8" w:rsidRPr="00276EE8" w14:paraId="0EFCF15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DF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AC9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1025783.93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01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2592815.53</w:t>
            </w:r>
          </w:p>
        </w:tc>
      </w:tr>
      <w:tr w:rsidR="00276EE8" w:rsidRPr="00276EE8" w14:paraId="0E47905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42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47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1025763.60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F6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2592823.64</w:t>
            </w:r>
          </w:p>
        </w:tc>
      </w:tr>
      <w:tr w:rsidR="00276EE8" w:rsidRPr="00276EE8" w14:paraId="2DC4755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838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6FF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1025757.25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303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2592826.29</w:t>
            </w:r>
          </w:p>
        </w:tc>
      </w:tr>
      <w:tr w:rsidR="00276EE8" w:rsidRPr="00276EE8" w14:paraId="6D910A7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707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E82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1025738.88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068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2592833.63</w:t>
            </w:r>
          </w:p>
        </w:tc>
      </w:tr>
      <w:tr w:rsidR="00276EE8" w:rsidRPr="00276EE8" w14:paraId="3DF2FDC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4A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A1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1025728.76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733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2592839.66</w:t>
            </w:r>
          </w:p>
        </w:tc>
      </w:tr>
      <w:tr w:rsidR="00276EE8" w:rsidRPr="00276EE8" w14:paraId="7A722E8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E3F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DE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1025689.11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D06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2592863.29</w:t>
            </w:r>
          </w:p>
        </w:tc>
      </w:tr>
      <w:tr w:rsidR="00276EE8" w:rsidRPr="00276EE8" w14:paraId="756F9E9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F5B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792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1025665.28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9E8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2592866.02</w:t>
            </w:r>
          </w:p>
        </w:tc>
      </w:tr>
      <w:tr w:rsidR="00276EE8" w:rsidRPr="00276EE8" w14:paraId="7A61467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409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18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1025662.16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B9F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2592868.03</w:t>
            </w:r>
          </w:p>
        </w:tc>
      </w:tr>
      <w:tr w:rsidR="00276EE8" w:rsidRPr="00276EE8" w14:paraId="285E182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8F9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7AA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1025653.69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A2F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2592868.79</w:t>
            </w:r>
          </w:p>
        </w:tc>
      </w:tr>
      <w:tr w:rsidR="00276EE8" w:rsidRPr="00276EE8" w14:paraId="4BB98EA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E8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CE0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1025653.84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41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2592872.06</w:t>
            </w:r>
          </w:p>
        </w:tc>
      </w:tr>
      <w:tr w:rsidR="00276EE8" w:rsidRPr="00276EE8" w14:paraId="3ED63BD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264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A29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1025646.12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B7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2592872.27</w:t>
            </w:r>
          </w:p>
        </w:tc>
      </w:tr>
      <w:tr w:rsidR="00276EE8" w:rsidRPr="00276EE8" w14:paraId="5E75422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0B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80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1025645.10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D76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2592886.58</w:t>
            </w:r>
          </w:p>
        </w:tc>
      </w:tr>
      <w:tr w:rsidR="00276EE8" w:rsidRPr="00276EE8" w14:paraId="79E8EB1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8F8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DC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1025645.04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8F7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2592893.44</w:t>
            </w:r>
          </w:p>
        </w:tc>
      </w:tr>
      <w:tr w:rsidR="00276EE8" w:rsidRPr="00276EE8" w14:paraId="0DBFA04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07B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07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1025642.82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301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2592893.50</w:t>
            </w:r>
          </w:p>
        </w:tc>
      </w:tr>
      <w:tr w:rsidR="00276EE8" w:rsidRPr="00276EE8" w14:paraId="55A4A37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32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B40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1025642.67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477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2592903.27</w:t>
            </w:r>
          </w:p>
        </w:tc>
      </w:tr>
      <w:tr w:rsidR="00276EE8" w:rsidRPr="00276EE8" w14:paraId="510FFB9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02D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336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1025644.67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80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2592903.27</w:t>
            </w:r>
          </w:p>
        </w:tc>
      </w:tr>
      <w:tr w:rsidR="00276EE8" w:rsidRPr="00276EE8" w14:paraId="6B0A906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CE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0C3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1025644.67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1F3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2592908.60</w:t>
            </w:r>
          </w:p>
        </w:tc>
      </w:tr>
      <w:tr w:rsidR="00276EE8" w:rsidRPr="00276EE8" w14:paraId="0DE17E3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230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DF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1025643.66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5EE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2592908.66</w:t>
            </w:r>
          </w:p>
        </w:tc>
      </w:tr>
      <w:tr w:rsidR="00276EE8" w:rsidRPr="00276EE8" w14:paraId="19581E8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406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AC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1025643.80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D87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2592910.68</w:t>
            </w:r>
          </w:p>
        </w:tc>
      </w:tr>
      <w:tr w:rsidR="00276EE8" w:rsidRPr="00276EE8" w14:paraId="18874BC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C7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AC0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1025643.86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05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2592912.84</w:t>
            </w:r>
          </w:p>
        </w:tc>
      </w:tr>
      <w:tr w:rsidR="00276EE8" w:rsidRPr="00276EE8" w14:paraId="640D3CF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9B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F1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1025644.27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0E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2592921.54</w:t>
            </w:r>
          </w:p>
        </w:tc>
      </w:tr>
      <w:tr w:rsidR="00276EE8" w:rsidRPr="00276EE8" w14:paraId="0186096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7B6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3B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1025644.22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A5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2592923.15</w:t>
            </w:r>
          </w:p>
        </w:tc>
      </w:tr>
      <w:tr w:rsidR="00276EE8" w:rsidRPr="00276EE8" w14:paraId="7E3CA3C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42F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4F5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1025644.38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FC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2592928.53</w:t>
            </w:r>
          </w:p>
        </w:tc>
      </w:tr>
      <w:tr w:rsidR="00276EE8" w:rsidRPr="00276EE8" w14:paraId="59E6C32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49F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D9B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1025645.08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B91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2592947.85</w:t>
            </w:r>
          </w:p>
        </w:tc>
      </w:tr>
      <w:tr w:rsidR="00276EE8" w:rsidRPr="00276EE8" w14:paraId="74C3D2C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AD1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4EB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1025640.20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175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2592947.06</w:t>
            </w:r>
          </w:p>
        </w:tc>
      </w:tr>
      <w:tr w:rsidR="00276EE8" w:rsidRPr="00276EE8" w14:paraId="5125CEE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35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89B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1025636.80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0F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2592947.34</w:t>
            </w:r>
          </w:p>
        </w:tc>
      </w:tr>
      <w:tr w:rsidR="00276EE8" w:rsidRPr="00276EE8" w14:paraId="49895D9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E9B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AB1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1025636.18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7F6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2592907.72</w:t>
            </w:r>
          </w:p>
        </w:tc>
      </w:tr>
      <w:tr w:rsidR="00276EE8" w:rsidRPr="00276EE8" w14:paraId="19951A6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8BE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121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1025635.42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A10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2592859.34</w:t>
            </w:r>
          </w:p>
        </w:tc>
      </w:tr>
      <w:tr w:rsidR="00276EE8" w:rsidRPr="00276EE8" w14:paraId="6DEDC5F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30E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BB4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1025629.58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681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2592854.09</w:t>
            </w:r>
          </w:p>
        </w:tc>
      </w:tr>
      <w:tr w:rsidR="00276EE8" w:rsidRPr="00276EE8" w14:paraId="3965E4D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C6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931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1025630.37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D9D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2592852.37</w:t>
            </w:r>
          </w:p>
        </w:tc>
      </w:tr>
      <w:tr w:rsidR="00276EE8" w:rsidRPr="00276EE8" w14:paraId="03C716F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9B9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38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1025631.47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2EE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2592849.99</w:t>
            </w:r>
          </w:p>
        </w:tc>
      </w:tr>
      <w:tr w:rsidR="00276EE8" w:rsidRPr="00276EE8" w14:paraId="09DAA7B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866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EC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1025636.44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F91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2592849.17</w:t>
            </w:r>
          </w:p>
        </w:tc>
      </w:tr>
      <w:tr w:rsidR="00276EE8" w:rsidRPr="00276EE8" w14:paraId="2F38C3E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103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6E8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1025639.21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CE7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2592849.04</w:t>
            </w:r>
          </w:p>
        </w:tc>
      </w:tr>
      <w:tr w:rsidR="00276EE8" w:rsidRPr="00276EE8" w14:paraId="615CC54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6E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D9D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1025647.18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1F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2592848.69</w:t>
            </w:r>
          </w:p>
        </w:tc>
      </w:tr>
      <w:tr w:rsidR="00276EE8" w:rsidRPr="00276EE8" w14:paraId="3EAE0D3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9A5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06A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1025647.52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1B3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2592855.75</w:t>
            </w:r>
          </w:p>
        </w:tc>
      </w:tr>
      <w:tr w:rsidR="00276EE8" w:rsidRPr="00276EE8" w14:paraId="2025A13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DA7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240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1025677.65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F1D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2592852.67</w:t>
            </w:r>
          </w:p>
        </w:tc>
      </w:tr>
      <w:tr w:rsidR="00276EE8" w:rsidRPr="00276EE8" w14:paraId="1F13F98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5C8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80F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1025691.83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F8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2592844.18</w:t>
            </w:r>
          </w:p>
        </w:tc>
      </w:tr>
      <w:tr w:rsidR="00276EE8" w:rsidRPr="00276EE8" w14:paraId="3D7A69F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910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48B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1025726.72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B34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2592823.30</w:t>
            </w:r>
          </w:p>
        </w:tc>
      </w:tr>
      <w:tr w:rsidR="00276EE8" w:rsidRPr="00276EE8" w14:paraId="28F8188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11E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239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802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1025719.24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135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2592804.91</w:t>
            </w:r>
          </w:p>
        </w:tc>
      </w:tr>
      <w:tr w:rsidR="00276EE8" w:rsidRPr="00276EE8" w14:paraId="42EE2A1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1EF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38F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1025725.02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F31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2592802.80</w:t>
            </w:r>
          </w:p>
        </w:tc>
      </w:tr>
      <w:tr w:rsidR="00276EE8" w:rsidRPr="00276EE8" w14:paraId="68C9264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1DC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DE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1025743.35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DF1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2592796.12</w:t>
            </w:r>
          </w:p>
        </w:tc>
      </w:tr>
      <w:tr w:rsidR="00276EE8" w:rsidRPr="00276EE8" w14:paraId="75EF794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DD0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2B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1025744.72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2C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2592798.78</w:t>
            </w:r>
          </w:p>
        </w:tc>
      </w:tr>
      <w:tr w:rsidR="00276EE8" w:rsidRPr="00276EE8" w14:paraId="146B4D0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D66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8BD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1025751.84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35E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2592796.10</w:t>
            </w:r>
          </w:p>
        </w:tc>
      </w:tr>
      <w:tr w:rsidR="00276EE8" w:rsidRPr="00276EE8" w14:paraId="29C9404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78D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857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63C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2592790.76</w:t>
            </w:r>
          </w:p>
        </w:tc>
      </w:tr>
      <w:tr w:rsidR="00276EE8" w:rsidRPr="00276EE8" w14:paraId="0BF8C93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472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9C9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1025805.99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D8F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2592774.31</w:t>
            </w:r>
          </w:p>
        </w:tc>
      </w:tr>
      <w:tr w:rsidR="00276EE8" w:rsidRPr="00276EE8" w14:paraId="3F9CF67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D2A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223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1025805.21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F5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2592772.33</w:t>
            </w:r>
          </w:p>
        </w:tc>
      </w:tr>
      <w:tr w:rsidR="00276EE8" w:rsidRPr="00276EE8" w14:paraId="2AC1C79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852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C6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1025809.43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7A5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2592770.51</w:t>
            </w:r>
          </w:p>
        </w:tc>
      </w:tr>
      <w:tr w:rsidR="00276EE8" w:rsidRPr="00276EE8" w14:paraId="34B8168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213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C22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1025810.26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3CD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2592772.43</w:t>
            </w:r>
          </w:p>
        </w:tc>
      </w:tr>
      <w:tr w:rsidR="00276EE8" w:rsidRPr="00276EE8" w14:paraId="160F0EC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445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0FB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1025825.23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047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2592766.56</w:t>
            </w:r>
          </w:p>
        </w:tc>
      </w:tr>
      <w:tr w:rsidR="00276EE8" w:rsidRPr="00276EE8" w14:paraId="00F9024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71F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63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1025850.62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39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2592756.58</w:t>
            </w:r>
          </w:p>
        </w:tc>
      </w:tr>
      <w:tr w:rsidR="00276EE8" w:rsidRPr="00276EE8" w14:paraId="2DFA33E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A32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463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1025857.25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912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2592753.98</w:t>
            </w:r>
          </w:p>
        </w:tc>
      </w:tr>
      <w:tr w:rsidR="00276EE8" w:rsidRPr="00276EE8" w14:paraId="0833CA2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5DD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A4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1025874.41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6AA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2592721.28</w:t>
            </w:r>
          </w:p>
        </w:tc>
      </w:tr>
      <w:tr w:rsidR="00276EE8" w:rsidRPr="00276EE8" w14:paraId="03369A5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EC5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F6A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1025843.07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397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2592656.31</w:t>
            </w:r>
          </w:p>
        </w:tc>
      </w:tr>
      <w:tr w:rsidR="00276EE8" w:rsidRPr="00276EE8" w14:paraId="4E714CC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B6A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01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1025796.47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10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2592639.80</w:t>
            </w:r>
          </w:p>
        </w:tc>
      </w:tr>
      <w:tr w:rsidR="00276EE8" w:rsidRPr="00276EE8" w14:paraId="22CBE01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AB2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D13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1025735.99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753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2592653.17</w:t>
            </w:r>
          </w:p>
        </w:tc>
      </w:tr>
      <w:tr w:rsidR="00276EE8" w:rsidRPr="00276EE8" w14:paraId="1AC2A43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0DD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B7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1025696.51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D2E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2592681.88</w:t>
            </w:r>
          </w:p>
        </w:tc>
      </w:tr>
      <w:tr w:rsidR="00276EE8" w:rsidRPr="00276EE8" w14:paraId="30EFC5A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1AD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00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1025677.21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D8C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2592710.78</w:t>
            </w:r>
          </w:p>
        </w:tc>
      </w:tr>
      <w:tr w:rsidR="00276EE8" w:rsidRPr="00276EE8" w14:paraId="22F1ACB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E4B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BB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1025600.08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C3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2592769.21</w:t>
            </w:r>
          </w:p>
        </w:tc>
      </w:tr>
      <w:tr w:rsidR="00276EE8" w:rsidRPr="00276EE8" w14:paraId="2671975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AB8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40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1025593.40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DD7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2592749.18</w:t>
            </w:r>
          </w:p>
        </w:tc>
      </w:tr>
      <w:tr w:rsidR="00276EE8" w:rsidRPr="00276EE8" w14:paraId="5AE358E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74A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1D5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1025662.45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8DE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2592696.87</w:t>
            </w:r>
          </w:p>
        </w:tc>
      </w:tr>
      <w:tr w:rsidR="00276EE8" w:rsidRPr="00276EE8" w14:paraId="04070F7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56D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5D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1025692.97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6B9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2592651.15</w:t>
            </w:r>
          </w:p>
        </w:tc>
      </w:tr>
      <w:tr w:rsidR="00276EE8" w:rsidRPr="00276EE8" w14:paraId="143F249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8B1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E0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1025666.50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A7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2592586.63</w:t>
            </w:r>
          </w:p>
        </w:tc>
      </w:tr>
      <w:tr w:rsidR="00276EE8" w:rsidRPr="00276EE8" w14:paraId="102CBF2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7A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176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1025641.03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4F9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2592524.57</w:t>
            </w:r>
          </w:p>
        </w:tc>
      </w:tr>
      <w:tr w:rsidR="00276EE8" w:rsidRPr="00276EE8" w14:paraId="6982227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DA3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442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1025610.12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EEE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2592449.27</w:t>
            </w:r>
          </w:p>
        </w:tc>
      </w:tr>
      <w:tr w:rsidR="00276EE8" w:rsidRPr="00276EE8" w14:paraId="46D62B1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EC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5FA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1025607.07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61F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2592423.18</w:t>
            </w:r>
          </w:p>
        </w:tc>
      </w:tr>
      <w:tr w:rsidR="00276EE8" w:rsidRPr="00276EE8" w14:paraId="587F176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FE6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236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1025608.00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54F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2592399.08</w:t>
            </w:r>
          </w:p>
        </w:tc>
      </w:tr>
      <w:tr w:rsidR="00276EE8" w:rsidRPr="00276EE8" w14:paraId="51165F1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1F6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5BB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1025616.38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696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2592353.70</w:t>
            </w:r>
          </w:p>
        </w:tc>
      </w:tr>
      <w:tr w:rsidR="00276EE8" w:rsidRPr="00276EE8" w14:paraId="3E4F588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C03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EF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1025615.41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25B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2592334.40</w:t>
            </w:r>
          </w:p>
        </w:tc>
      </w:tr>
      <w:tr w:rsidR="00276EE8" w:rsidRPr="00276EE8" w14:paraId="1A8E7A9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494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21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1025609.93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F5E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2592316.88</w:t>
            </w:r>
          </w:p>
        </w:tc>
      </w:tr>
      <w:tr w:rsidR="00276EE8" w:rsidRPr="00276EE8" w14:paraId="44F43EF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2CC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661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1025602.09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701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2592305.04</w:t>
            </w:r>
          </w:p>
        </w:tc>
      </w:tr>
      <w:tr w:rsidR="00276EE8" w:rsidRPr="00276EE8" w14:paraId="2D1ACB3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160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234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1025632.82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E6E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2592306.33</w:t>
            </w:r>
          </w:p>
        </w:tc>
      </w:tr>
      <w:tr w:rsidR="00276EE8" w:rsidRPr="00276EE8" w14:paraId="4468E05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290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B40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1025640.22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EB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2592329.97</w:t>
            </w:r>
          </w:p>
        </w:tc>
      </w:tr>
      <w:tr w:rsidR="00276EE8" w:rsidRPr="00276EE8" w14:paraId="50F5B48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26B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2F2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1025641.49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992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2592355.37</w:t>
            </w:r>
          </w:p>
        </w:tc>
      </w:tr>
      <w:tr w:rsidR="00276EE8" w:rsidRPr="00276EE8" w14:paraId="6E5FDE9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B87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4F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1025632.91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51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2592401.85</w:t>
            </w:r>
          </w:p>
        </w:tc>
      </w:tr>
      <w:tr w:rsidR="00276EE8" w:rsidRPr="00276EE8" w14:paraId="71E066F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C06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511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1025632.12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28B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2592422.21</w:t>
            </w:r>
          </w:p>
        </w:tc>
      </w:tr>
      <w:tr w:rsidR="00276EE8" w:rsidRPr="00276EE8" w14:paraId="28DBBE9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C48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838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1025634.56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67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2592442.95</w:t>
            </w:r>
          </w:p>
        </w:tc>
      </w:tr>
      <w:tr w:rsidR="00276EE8" w:rsidRPr="00276EE8" w14:paraId="0986A4F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C57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BEB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1025701.16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EBA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2592605.23</w:t>
            </w:r>
          </w:p>
        </w:tc>
      </w:tr>
      <w:tr w:rsidR="00276EE8" w:rsidRPr="00276EE8" w14:paraId="4E274D2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63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978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1025799.98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355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2592614.52</w:t>
            </w:r>
          </w:p>
        </w:tc>
      </w:tr>
      <w:tr w:rsidR="00276EE8" w:rsidRPr="00276EE8" w14:paraId="54E1E1E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C4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FEB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1025854.51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E2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2592633.84</w:t>
            </w:r>
          </w:p>
        </w:tc>
      </w:tr>
      <w:tr w:rsidR="00276EE8" w:rsidRPr="00276EE8" w14:paraId="5F718A5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4B9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B83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1025929.35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1BF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2592635.57</w:t>
            </w:r>
          </w:p>
        </w:tc>
      </w:tr>
      <w:tr w:rsidR="00276EE8" w:rsidRPr="00276EE8" w14:paraId="6C87E90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5C3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870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1025973.89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1F8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2592582.85</w:t>
            </w:r>
          </w:p>
        </w:tc>
      </w:tr>
      <w:tr w:rsidR="00276EE8" w:rsidRPr="00276EE8" w14:paraId="1702001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0A9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CD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1026002.56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F42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2592575.58</w:t>
            </w:r>
          </w:p>
        </w:tc>
      </w:tr>
      <w:tr w:rsidR="00276EE8" w:rsidRPr="00276EE8" w14:paraId="47814F1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A5A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C13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1026001.79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E1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2592572.51</w:t>
            </w:r>
          </w:p>
        </w:tc>
      </w:tr>
      <w:tr w:rsidR="00276EE8" w:rsidRPr="00276EE8" w14:paraId="12AE32F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479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ADF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1026006.84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B6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2592571.59</w:t>
            </w:r>
          </w:p>
        </w:tc>
      </w:tr>
      <w:tr w:rsidR="00276EE8" w:rsidRPr="00276EE8" w14:paraId="5F731E3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64D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165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1026007.63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860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2592574.90</w:t>
            </w:r>
          </w:p>
        </w:tc>
      </w:tr>
      <w:tr w:rsidR="00276EE8" w:rsidRPr="00276EE8" w14:paraId="31C2A8E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B82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94D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1026024.64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67E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2592572.34</w:t>
            </w:r>
          </w:p>
        </w:tc>
      </w:tr>
      <w:tr w:rsidR="00276EE8" w:rsidRPr="00276EE8" w14:paraId="7A1B4C6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604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1BC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1026072.76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BD4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2592558.61</w:t>
            </w:r>
          </w:p>
        </w:tc>
      </w:tr>
      <w:tr w:rsidR="00276EE8" w:rsidRPr="00276EE8" w14:paraId="351C01F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011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40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1026072.47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CE3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2592553.52</w:t>
            </w:r>
          </w:p>
        </w:tc>
      </w:tr>
      <w:tr w:rsidR="00276EE8" w:rsidRPr="00276EE8" w14:paraId="2B9D251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60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289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36E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1026086.23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272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2592549.37</w:t>
            </w:r>
          </w:p>
        </w:tc>
      </w:tr>
      <w:tr w:rsidR="00276EE8" w:rsidRPr="00276EE8" w14:paraId="27ABD79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3CE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4D4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1026110.77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72B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2592541.98</w:t>
            </w:r>
          </w:p>
        </w:tc>
      </w:tr>
      <w:tr w:rsidR="00276EE8" w:rsidRPr="00276EE8" w14:paraId="6DC00B8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98C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F28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1026111.83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CB6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2592545.07</w:t>
            </w:r>
          </w:p>
        </w:tc>
      </w:tr>
      <w:tr w:rsidR="00276EE8" w:rsidRPr="00276EE8" w14:paraId="4650AD7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617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B8A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1026136.86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EF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2592534.54</w:t>
            </w:r>
          </w:p>
        </w:tc>
      </w:tr>
      <w:tr w:rsidR="00276EE8" w:rsidRPr="00276EE8" w14:paraId="7548312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B10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FBA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1026159.15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32B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2592524.13</w:t>
            </w:r>
          </w:p>
        </w:tc>
      </w:tr>
      <w:tr w:rsidR="00276EE8" w:rsidRPr="00276EE8" w14:paraId="0AFDD11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24F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12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1026210.45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3DC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2592500.17</w:t>
            </w:r>
          </w:p>
        </w:tc>
      </w:tr>
      <w:tr w:rsidR="00276EE8" w:rsidRPr="00276EE8" w14:paraId="002D05E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A33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E08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1026210.97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CC8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2592501.30</w:t>
            </w:r>
          </w:p>
        </w:tc>
      </w:tr>
      <w:tr w:rsidR="00276EE8" w:rsidRPr="00276EE8" w14:paraId="2636C60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908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080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1026212.32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AB1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2592500.65</w:t>
            </w:r>
          </w:p>
        </w:tc>
      </w:tr>
      <w:tr w:rsidR="00276EE8" w:rsidRPr="00276EE8" w14:paraId="02E4C65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88D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297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785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1026211.77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655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2592499.55</w:t>
            </w:r>
          </w:p>
        </w:tc>
      </w:tr>
      <w:tr w:rsidR="00276EE8" w:rsidRPr="00276EE8" w14:paraId="115FBFC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A1A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298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916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1026211.90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67A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2592499.49</w:t>
            </w:r>
          </w:p>
        </w:tc>
      </w:tr>
      <w:tr w:rsidR="00276EE8" w:rsidRPr="00276EE8" w14:paraId="79844DA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E33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299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F24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1026216.34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7E2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2592497.18</w:t>
            </w:r>
          </w:p>
        </w:tc>
      </w:tr>
      <w:tr w:rsidR="00276EE8" w:rsidRPr="00276EE8" w14:paraId="417BF9C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AB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300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70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1026260.10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4B0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2592474.97</w:t>
            </w:r>
          </w:p>
        </w:tc>
      </w:tr>
      <w:tr w:rsidR="00276EE8" w:rsidRPr="00276EE8" w14:paraId="62A6822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FF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89A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1026272.33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B34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2592468.88</w:t>
            </w:r>
          </w:p>
        </w:tc>
      </w:tr>
      <w:tr w:rsidR="00276EE8" w:rsidRPr="00276EE8" w14:paraId="3E23AE2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FE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302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40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1026276.51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B10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2592467.87</w:t>
            </w:r>
          </w:p>
        </w:tc>
      </w:tr>
      <w:tr w:rsidR="00276EE8" w:rsidRPr="00276EE8" w14:paraId="1F0AC3F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93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303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3FE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1026276.24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D6A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2592466.94</w:t>
            </w:r>
          </w:p>
        </w:tc>
      </w:tr>
      <w:tr w:rsidR="00276EE8" w:rsidRPr="00276EE8" w14:paraId="49E0AD7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11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304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EB6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1026311.47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032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2592449.40</w:t>
            </w:r>
          </w:p>
        </w:tc>
      </w:tr>
      <w:tr w:rsidR="00276EE8" w:rsidRPr="00276EE8" w14:paraId="06824A3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FA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305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DE6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1026329.55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89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2592369.44</w:t>
            </w:r>
          </w:p>
        </w:tc>
      </w:tr>
      <w:tr w:rsidR="00276EE8" w:rsidRPr="00276EE8" w14:paraId="3F6F613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4CD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306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E04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1026338.21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05E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2592335.88</w:t>
            </w:r>
          </w:p>
        </w:tc>
      </w:tr>
      <w:tr w:rsidR="00276EE8" w:rsidRPr="00276EE8" w14:paraId="7558335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1EE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484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1026363.76</w:t>
            </w:r>
          </w:p>
        </w:tc>
        <w:tc>
          <w:tcPr>
            <w:tcW w:w="154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auto"/>
            </w:tcBorders>
            <w:vAlign w:val="center"/>
            <w:hideMark/>
          </w:tcPr>
          <w:p w14:paraId="4F7923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2592336.95</w:t>
            </w:r>
          </w:p>
        </w:tc>
      </w:tr>
      <w:tr w:rsidR="00276EE8" w:rsidRPr="00276EE8" w14:paraId="48B179B2" w14:textId="056B2163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1488" w:type="dxa"/>
            <w:gridSpan w:val="2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auto"/>
            </w:tcBorders>
            <w:vAlign w:val="center"/>
            <w:hideMark/>
          </w:tcPr>
          <w:p w14:paraId="53B7AE95" w14:textId="77777777" w:rsidR="00A6272F" w:rsidRPr="00276EE8" w:rsidRDefault="00A6272F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</w:t>
            </w:r>
          </w:p>
        </w:tc>
        <w:tc>
          <w:tcPr>
            <w:tcW w:w="12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79EC8D68" w14:textId="77777777" w:rsidR="00A6272F" w:rsidRPr="00276EE8" w:rsidRDefault="00A6272F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76EE8" w:rsidRPr="00276EE8" w14:paraId="1593AD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68D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616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8CA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46834C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76C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8F8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1026478.20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8CC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2593315.74</w:t>
            </w:r>
          </w:p>
        </w:tc>
      </w:tr>
      <w:tr w:rsidR="00276EE8" w:rsidRPr="00276EE8" w14:paraId="3E7EB83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D06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487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1026434.95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8CC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2593347.09</w:t>
            </w:r>
          </w:p>
        </w:tc>
      </w:tr>
      <w:tr w:rsidR="00276EE8" w:rsidRPr="00276EE8" w14:paraId="2E9AFC4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E6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DC7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1026431.44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E60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2593350.19</w:t>
            </w:r>
          </w:p>
        </w:tc>
      </w:tr>
      <w:tr w:rsidR="00276EE8" w:rsidRPr="00276EE8" w14:paraId="7B046D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DEA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538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1026408.80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4B0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2593369.96</w:t>
            </w:r>
          </w:p>
        </w:tc>
      </w:tr>
      <w:tr w:rsidR="00276EE8" w:rsidRPr="00276EE8" w14:paraId="4E5161A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969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F15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1026408.25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373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2593370.64</w:t>
            </w:r>
          </w:p>
        </w:tc>
      </w:tr>
      <w:tr w:rsidR="00276EE8" w:rsidRPr="00276EE8" w14:paraId="5EDC6B8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C63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33D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4F6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2593374.87</w:t>
            </w:r>
          </w:p>
        </w:tc>
      </w:tr>
      <w:tr w:rsidR="00276EE8" w:rsidRPr="00276EE8" w14:paraId="5F3C3CA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541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38A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1026387.73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2D9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2593390.94</w:t>
            </w:r>
          </w:p>
        </w:tc>
      </w:tr>
      <w:tr w:rsidR="00276EE8" w:rsidRPr="00276EE8" w14:paraId="3753F50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ED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4F2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1026362.95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3C9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2593416.03</w:t>
            </w:r>
          </w:p>
        </w:tc>
      </w:tr>
      <w:tr w:rsidR="00276EE8" w:rsidRPr="00276EE8" w14:paraId="7EE2F9F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C14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23E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57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2593460.77</w:t>
            </w:r>
          </w:p>
        </w:tc>
      </w:tr>
      <w:tr w:rsidR="00276EE8" w:rsidRPr="00276EE8" w14:paraId="0CEBD7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C91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FAF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1026468.95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99D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2593505.25</w:t>
            </w:r>
          </w:p>
        </w:tc>
      </w:tr>
      <w:tr w:rsidR="00276EE8" w:rsidRPr="00276EE8" w14:paraId="2605F00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A4A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39F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1026455.98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900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2593522.54</w:t>
            </w:r>
          </w:p>
        </w:tc>
      </w:tr>
      <w:tr w:rsidR="00276EE8" w:rsidRPr="00276EE8" w14:paraId="1DD45FA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5B3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04A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1026326.08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810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2593761.58</w:t>
            </w:r>
          </w:p>
        </w:tc>
      </w:tr>
      <w:tr w:rsidR="00276EE8" w:rsidRPr="00276EE8" w14:paraId="4787D1E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6AC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B66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14B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2593626.53</w:t>
            </w:r>
          </w:p>
        </w:tc>
      </w:tr>
      <w:tr w:rsidR="00276EE8" w:rsidRPr="00276EE8" w14:paraId="4DE69C4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C27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1A2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C0D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2593683.83</w:t>
            </w:r>
          </w:p>
        </w:tc>
      </w:tr>
      <w:tr w:rsidR="00276EE8" w:rsidRPr="00276EE8" w14:paraId="5117B6C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67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859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5FF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2593685.13</w:t>
            </w:r>
          </w:p>
        </w:tc>
      </w:tr>
      <w:tr w:rsidR="00276EE8" w:rsidRPr="00276EE8" w14:paraId="714CC35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B08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0F9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1026138.41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97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2593683.71</w:t>
            </w:r>
          </w:p>
        </w:tc>
      </w:tr>
      <w:tr w:rsidR="00276EE8" w:rsidRPr="00276EE8" w14:paraId="4CAFE9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E55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1E6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1026076.16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CE0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2593621.46</w:t>
            </w:r>
          </w:p>
        </w:tc>
      </w:tr>
      <w:tr w:rsidR="00276EE8" w:rsidRPr="00276EE8" w14:paraId="5E43384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1B2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743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1026011.97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F3A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2593620.82</w:t>
            </w:r>
          </w:p>
        </w:tc>
      </w:tr>
      <w:tr w:rsidR="00276EE8" w:rsidRPr="00276EE8" w14:paraId="663259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415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251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1025996.11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BEF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2593615.42</w:t>
            </w:r>
          </w:p>
        </w:tc>
      </w:tr>
      <w:tr w:rsidR="00276EE8" w:rsidRPr="00276EE8" w14:paraId="22BE593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DE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34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1025975.86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18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2593606.26</w:t>
            </w:r>
          </w:p>
        </w:tc>
      </w:tr>
      <w:tr w:rsidR="00276EE8" w:rsidRPr="00276EE8" w14:paraId="5D8754E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08F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303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2FA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2593600.88</w:t>
            </w:r>
          </w:p>
        </w:tc>
      </w:tr>
      <w:tr w:rsidR="00276EE8" w:rsidRPr="00276EE8" w14:paraId="09DD697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FFE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908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1025912.24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2F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2593630.57</w:t>
            </w:r>
          </w:p>
        </w:tc>
      </w:tr>
      <w:tr w:rsidR="00276EE8" w:rsidRPr="00276EE8" w14:paraId="6DEDEC2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309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4A5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1025887.25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3B4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2593634.15</w:t>
            </w:r>
          </w:p>
        </w:tc>
      </w:tr>
      <w:tr w:rsidR="00276EE8" w:rsidRPr="00276EE8" w14:paraId="200CA5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68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0BE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94C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2593578.80</w:t>
            </w:r>
          </w:p>
        </w:tc>
      </w:tr>
      <w:tr w:rsidR="00276EE8" w:rsidRPr="00276EE8" w14:paraId="7A9B4EC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1C5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BD3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1025905.36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920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2593463.21</w:t>
            </w:r>
          </w:p>
        </w:tc>
      </w:tr>
      <w:tr w:rsidR="00276EE8" w:rsidRPr="00276EE8" w14:paraId="7FC7BC3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DF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86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1025904.69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323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2593435.37</w:t>
            </w:r>
          </w:p>
        </w:tc>
      </w:tr>
      <w:tr w:rsidR="00276EE8" w:rsidRPr="00276EE8" w14:paraId="319DD66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CAD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DA1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1025850.98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C65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2593343.05</w:t>
            </w:r>
          </w:p>
        </w:tc>
      </w:tr>
      <w:tr w:rsidR="00276EE8" w:rsidRPr="00276EE8" w14:paraId="2E92850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7F5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605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BF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2593302.55</w:t>
            </w:r>
          </w:p>
        </w:tc>
      </w:tr>
      <w:tr w:rsidR="00276EE8" w:rsidRPr="00276EE8" w14:paraId="06BA86F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6AA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856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1025875.85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2A9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2593276.05</w:t>
            </w:r>
          </w:p>
        </w:tc>
      </w:tr>
      <w:tr w:rsidR="00276EE8" w:rsidRPr="00276EE8" w14:paraId="4D491FB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7F5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336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754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13D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2593272.93</w:t>
            </w:r>
          </w:p>
        </w:tc>
      </w:tr>
      <w:tr w:rsidR="00276EE8" w:rsidRPr="00276EE8" w14:paraId="5EB007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295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82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1026016.49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9CC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2593243.36</w:t>
            </w:r>
          </w:p>
        </w:tc>
      </w:tr>
      <w:tr w:rsidR="00276EE8" w:rsidRPr="00276EE8" w14:paraId="45F3490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B8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82D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1026040.14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A6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2593244.66</w:t>
            </w:r>
          </w:p>
        </w:tc>
      </w:tr>
      <w:tr w:rsidR="00276EE8" w:rsidRPr="00276EE8" w14:paraId="1AAFE5E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501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D7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1026194.75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E55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2593272.74</w:t>
            </w:r>
          </w:p>
        </w:tc>
      </w:tr>
      <w:tr w:rsidR="00276EE8" w:rsidRPr="00276EE8" w14:paraId="51D0F08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2B3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932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31A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2593271.23</w:t>
            </w:r>
          </w:p>
        </w:tc>
      </w:tr>
      <w:tr w:rsidR="00276EE8" w:rsidRPr="00276EE8" w14:paraId="7D75BDB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8F9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54B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1026321.38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C6A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2593203.33</w:t>
            </w:r>
          </w:p>
        </w:tc>
      </w:tr>
      <w:tr w:rsidR="00276EE8" w:rsidRPr="00276EE8" w14:paraId="2572955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B2D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9BD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1026340.12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D61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2593207.62</w:t>
            </w:r>
          </w:p>
        </w:tc>
      </w:tr>
      <w:tr w:rsidR="00276EE8" w:rsidRPr="00276EE8" w14:paraId="6911B8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7BF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931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1026384.50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9BA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2593272.93</w:t>
            </w:r>
          </w:p>
        </w:tc>
      </w:tr>
      <w:tr w:rsidR="00276EE8" w:rsidRPr="00276EE8" w14:paraId="574256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DC6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37A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1026398.04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FEA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2593275.99</w:t>
            </w:r>
          </w:p>
        </w:tc>
      </w:tr>
      <w:tr w:rsidR="00276EE8" w:rsidRPr="00276EE8" w14:paraId="61D034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EC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FD9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1026410.92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D8C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2593278.90</w:t>
            </w:r>
          </w:p>
        </w:tc>
      </w:tr>
      <w:tr w:rsidR="00276EE8" w:rsidRPr="00276EE8" w14:paraId="4008DC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C6F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18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1026423.56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A64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2593285.60</w:t>
            </w:r>
          </w:p>
        </w:tc>
      </w:tr>
      <w:tr w:rsidR="00276EE8" w:rsidRPr="00276EE8" w14:paraId="09741BE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AA5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9A8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1026431.33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EF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2593284.70</w:t>
            </w:r>
          </w:p>
        </w:tc>
      </w:tr>
      <w:tr w:rsidR="00276EE8" w:rsidRPr="00276EE8" w14:paraId="2D538C3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03E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F26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1026437.77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EA3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2593285.79</w:t>
            </w:r>
          </w:p>
        </w:tc>
      </w:tr>
      <w:tr w:rsidR="00276EE8" w:rsidRPr="00276EE8" w14:paraId="72127E8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6F9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4C6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1026445.14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E4A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2593284.97</w:t>
            </w:r>
          </w:p>
        </w:tc>
      </w:tr>
      <w:tr w:rsidR="00276EE8" w:rsidRPr="00276EE8" w14:paraId="18BD158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C79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E49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1026453.82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AE3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2593289.41</w:t>
            </w:r>
          </w:p>
        </w:tc>
      </w:tr>
      <w:tr w:rsidR="00276EE8" w:rsidRPr="00276EE8" w14:paraId="23E28D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F9F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736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1026463.78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903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2593300.06</w:t>
            </w:r>
          </w:p>
        </w:tc>
      </w:tr>
      <w:tr w:rsidR="00276EE8" w:rsidRPr="00276EE8" w14:paraId="68C9EC7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3B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B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1026467.48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D7E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2593303.03</w:t>
            </w:r>
          </w:p>
        </w:tc>
      </w:tr>
      <w:tr w:rsidR="00276EE8" w:rsidRPr="00276EE8" w14:paraId="72CE710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1D4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4C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1026478.20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8B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2593315.74</w:t>
            </w:r>
          </w:p>
        </w:tc>
      </w:tr>
      <w:tr w:rsidR="00276EE8" w:rsidRPr="00276EE8" w14:paraId="0663DDF3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40F8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</w:t>
            </w:r>
          </w:p>
        </w:tc>
      </w:tr>
      <w:tr w:rsidR="00276EE8" w:rsidRPr="00276EE8" w14:paraId="32AB738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660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3D7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251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58E78B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BD0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D1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1026630.41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2D3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2593419.72</w:t>
            </w:r>
          </w:p>
        </w:tc>
      </w:tr>
      <w:tr w:rsidR="00276EE8" w:rsidRPr="00276EE8" w14:paraId="19B0822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B11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66F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1026666.78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FB9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2593479.32</w:t>
            </w:r>
          </w:p>
        </w:tc>
      </w:tr>
      <w:tr w:rsidR="00276EE8" w:rsidRPr="00276EE8" w14:paraId="19B8D70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D63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A05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1026681.11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257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2593532.67</w:t>
            </w:r>
          </w:p>
        </w:tc>
      </w:tr>
      <w:tr w:rsidR="00276EE8" w:rsidRPr="00276EE8" w14:paraId="64C721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55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5C6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1026686.67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E1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2593621.84</w:t>
            </w:r>
          </w:p>
        </w:tc>
      </w:tr>
      <w:tr w:rsidR="00276EE8" w:rsidRPr="00276EE8" w14:paraId="08FCD23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AD5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E13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1026682.99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538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2593714.22</w:t>
            </w:r>
          </w:p>
        </w:tc>
      </w:tr>
      <w:tr w:rsidR="00276EE8" w:rsidRPr="00276EE8" w14:paraId="1DE1E48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961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7A7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1026685.16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1FA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2593782.16</w:t>
            </w:r>
          </w:p>
        </w:tc>
      </w:tr>
      <w:tr w:rsidR="00276EE8" w:rsidRPr="00276EE8" w14:paraId="4F2834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7D1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779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D75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2593858.14</w:t>
            </w:r>
          </w:p>
        </w:tc>
      </w:tr>
      <w:tr w:rsidR="00276EE8" w:rsidRPr="00276EE8" w14:paraId="28D81E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5FD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4B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1026697.50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3E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2594169.96</w:t>
            </w:r>
          </w:p>
        </w:tc>
      </w:tr>
      <w:tr w:rsidR="00276EE8" w:rsidRPr="00276EE8" w14:paraId="2A8373A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ED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5A1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1026343.89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01F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2593781.17</w:t>
            </w:r>
          </w:p>
        </w:tc>
      </w:tr>
      <w:tr w:rsidR="00276EE8" w:rsidRPr="00276EE8" w14:paraId="39C6EDE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928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F19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1026445.87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7F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2593593.50</w:t>
            </w:r>
          </w:p>
        </w:tc>
      </w:tr>
      <w:tr w:rsidR="00276EE8" w:rsidRPr="00276EE8" w14:paraId="4958DC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60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007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1026477.08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0D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2593536.08</w:t>
            </w:r>
          </w:p>
        </w:tc>
      </w:tr>
      <w:tr w:rsidR="00276EE8" w:rsidRPr="00276EE8" w14:paraId="6D73A8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C1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920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E67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2593505.60</w:t>
            </w:r>
          </w:p>
        </w:tc>
      </w:tr>
      <w:tr w:rsidR="00276EE8" w:rsidRPr="00276EE8" w14:paraId="4B1C64C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73C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571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1026525.91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77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2593470.95</w:t>
            </w:r>
          </w:p>
        </w:tc>
      </w:tr>
      <w:tr w:rsidR="00276EE8" w:rsidRPr="00276EE8" w14:paraId="28D7FA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2D0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5C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1026570.47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79D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2593442.41</w:t>
            </w:r>
          </w:p>
        </w:tc>
      </w:tr>
      <w:tr w:rsidR="00276EE8" w:rsidRPr="00276EE8" w14:paraId="4589BDF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9D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85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1026630.41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E88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2593419.72</w:t>
            </w:r>
          </w:p>
        </w:tc>
      </w:tr>
      <w:tr w:rsidR="00276EE8" w:rsidRPr="00276EE8" w14:paraId="508E86B1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619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</w:t>
            </w:r>
          </w:p>
        </w:tc>
      </w:tr>
      <w:tr w:rsidR="00276EE8" w:rsidRPr="00276EE8" w14:paraId="611AB1B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20D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CAD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AFD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0596B9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CF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AB3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69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2592493.24</w:t>
            </w:r>
          </w:p>
        </w:tc>
      </w:tr>
      <w:tr w:rsidR="00276EE8" w:rsidRPr="00276EE8" w14:paraId="0873767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57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36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1026252.26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D38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2592720.27</w:t>
            </w:r>
          </w:p>
        </w:tc>
      </w:tr>
      <w:tr w:rsidR="00276EE8" w:rsidRPr="00276EE8" w14:paraId="4CF97D1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4D9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9F8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1026251.35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FFD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2592740.66</w:t>
            </w:r>
          </w:p>
        </w:tc>
      </w:tr>
      <w:tr w:rsidR="00276EE8" w:rsidRPr="00276EE8" w14:paraId="141C305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FC0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656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1026257.27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3DD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2592750.57</w:t>
            </w:r>
          </w:p>
        </w:tc>
      </w:tr>
      <w:tr w:rsidR="00276EE8" w:rsidRPr="00276EE8" w14:paraId="6D7BBA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7EC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26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3A2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2592779.43</w:t>
            </w:r>
          </w:p>
        </w:tc>
      </w:tr>
      <w:tr w:rsidR="00276EE8" w:rsidRPr="00276EE8" w14:paraId="74E73C3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5AE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9B3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1026266.42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093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2592779.37</w:t>
            </w:r>
          </w:p>
        </w:tc>
      </w:tr>
      <w:tr w:rsidR="00276EE8" w:rsidRPr="00276EE8" w14:paraId="4DB17CA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DA4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42E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093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2592820.34</w:t>
            </w:r>
          </w:p>
        </w:tc>
      </w:tr>
      <w:tr w:rsidR="00276EE8" w:rsidRPr="00276EE8" w14:paraId="73399CF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7B2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54D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1026214.34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CA7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2592822.47</w:t>
            </w:r>
          </w:p>
        </w:tc>
      </w:tr>
      <w:tr w:rsidR="00276EE8" w:rsidRPr="00276EE8" w14:paraId="541E32D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B3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8D4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1026214.29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B09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2592821.56</w:t>
            </w:r>
          </w:p>
        </w:tc>
      </w:tr>
      <w:tr w:rsidR="00276EE8" w:rsidRPr="00276EE8" w14:paraId="424849F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044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4CF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1026180.50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DE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2592823.22</w:t>
            </w:r>
          </w:p>
        </w:tc>
      </w:tr>
      <w:tr w:rsidR="00276EE8" w:rsidRPr="00276EE8" w14:paraId="1A39031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B88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571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1026157.67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EC5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2592826.91</w:t>
            </w:r>
          </w:p>
        </w:tc>
      </w:tr>
      <w:tr w:rsidR="00276EE8" w:rsidRPr="00276EE8" w14:paraId="466D870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84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AC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0E5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2592829.37</w:t>
            </w:r>
          </w:p>
        </w:tc>
      </w:tr>
      <w:tr w:rsidR="00276EE8" w:rsidRPr="00276EE8" w14:paraId="14CD42B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1D3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C61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5DD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2592830.53</w:t>
            </w:r>
          </w:p>
        </w:tc>
      </w:tr>
      <w:tr w:rsidR="00276EE8" w:rsidRPr="00276EE8" w14:paraId="704C04A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97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380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7FE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15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2592832.41</w:t>
            </w:r>
          </w:p>
        </w:tc>
      </w:tr>
      <w:tr w:rsidR="00276EE8" w:rsidRPr="00276EE8" w14:paraId="3C736AA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B1C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291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E4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2592833.70</w:t>
            </w:r>
          </w:p>
        </w:tc>
      </w:tr>
      <w:tr w:rsidR="00276EE8" w:rsidRPr="00276EE8" w14:paraId="77C4A4A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02A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F6E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535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2592833.67</w:t>
            </w:r>
          </w:p>
        </w:tc>
      </w:tr>
      <w:tr w:rsidR="00276EE8" w:rsidRPr="00276EE8" w14:paraId="67570AA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DCE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8F4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A02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2592833.84</w:t>
            </w:r>
          </w:p>
        </w:tc>
      </w:tr>
      <w:tr w:rsidR="00276EE8" w:rsidRPr="00276EE8" w14:paraId="7570A8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0C9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36C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1026079.45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89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2592834.35</w:t>
            </w:r>
          </w:p>
        </w:tc>
      </w:tr>
      <w:tr w:rsidR="00276EE8" w:rsidRPr="00276EE8" w14:paraId="6A6E6A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549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B19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1026076.56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E19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2592834.57</w:t>
            </w:r>
          </w:p>
        </w:tc>
      </w:tr>
      <w:tr w:rsidR="00276EE8" w:rsidRPr="00276EE8" w14:paraId="00F7177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7F6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B7C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B5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2592836.11</w:t>
            </w:r>
          </w:p>
        </w:tc>
      </w:tr>
      <w:tr w:rsidR="00276EE8" w:rsidRPr="00276EE8" w14:paraId="507D8F5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B3D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288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1026050.73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A15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2592837.20</w:t>
            </w:r>
          </w:p>
        </w:tc>
      </w:tr>
      <w:tr w:rsidR="00276EE8" w:rsidRPr="00276EE8" w14:paraId="4167BAD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1F1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BB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1026049.91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A48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2592837.28</w:t>
            </w:r>
          </w:p>
        </w:tc>
      </w:tr>
      <w:tr w:rsidR="00276EE8" w:rsidRPr="00276EE8" w14:paraId="625F7D9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77F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CA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1026042.58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890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2592837.94</w:t>
            </w:r>
          </w:p>
        </w:tc>
      </w:tr>
      <w:tr w:rsidR="00276EE8" w:rsidRPr="00276EE8" w14:paraId="35D4B95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205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7B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1026038.04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EE0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2592838.41</w:t>
            </w:r>
          </w:p>
        </w:tc>
      </w:tr>
      <w:tr w:rsidR="00276EE8" w:rsidRPr="00276EE8" w14:paraId="37C9C06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665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14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1026031.69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6AA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2592838.88</w:t>
            </w:r>
          </w:p>
        </w:tc>
      </w:tr>
      <w:tr w:rsidR="00276EE8" w:rsidRPr="00276EE8" w14:paraId="428942D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718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A0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1026023.46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E19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2592839.54</w:t>
            </w:r>
          </w:p>
        </w:tc>
      </w:tr>
      <w:tr w:rsidR="00276EE8" w:rsidRPr="00276EE8" w14:paraId="51B660B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65C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E89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1026021.95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F02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2592839.74</w:t>
            </w:r>
          </w:p>
        </w:tc>
      </w:tr>
      <w:tr w:rsidR="00276EE8" w:rsidRPr="00276EE8" w14:paraId="23D2F3D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848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EE7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1026009.14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D78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2592841.39</w:t>
            </w:r>
          </w:p>
        </w:tc>
      </w:tr>
      <w:tr w:rsidR="00276EE8" w:rsidRPr="00276EE8" w14:paraId="38A8A7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BE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817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1025998.26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99D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2592841.90</w:t>
            </w:r>
          </w:p>
        </w:tc>
      </w:tr>
      <w:tr w:rsidR="00276EE8" w:rsidRPr="00276EE8" w14:paraId="72C6E3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26F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4D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1025972.97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C9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2592844.19</w:t>
            </w:r>
          </w:p>
        </w:tc>
      </w:tr>
      <w:tr w:rsidR="00276EE8" w:rsidRPr="00276EE8" w14:paraId="45C9B42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8B4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005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1025967.83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783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2592809.72</w:t>
            </w:r>
          </w:p>
        </w:tc>
      </w:tr>
      <w:tr w:rsidR="00276EE8" w:rsidRPr="00276EE8" w14:paraId="180FB8C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005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32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127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2592784.79</w:t>
            </w:r>
          </w:p>
        </w:tc>
      </w:tr>
      <w:tr w:rsidR="00276EE8" w:rsidRPr="00276EE8" w14:paraId="4D9CE70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0D9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10A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1025959.86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1D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2592752.33</w:t>
            </w:r>
          </w:p>
        </w:tc>
      </w:tr>
      <w:tr w:rsidR="00276EE8" w:rsidRPr="00276EE8" w14:paraId="4B6034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73E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0AC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1025946.38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3BF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2592752.98</w:t>
            </w:r>
          </w:p>
        </w:tc>
      </w:tr>
      <w:tr w:rsidR="00276EE8" w:rsidRPr="00276EE8" w14:paraId="0136EDB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213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1BE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1025948.18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43F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2592776.76</w:t>
            </w:r>
          </w:p>
        </w:tc>
      </w:tr>
      <w:tr w:rsidR="00276EE8" w:rsidRPr="00276EE8" w14:paraId="66811A1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AA2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72A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1025949.83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997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2592776.66</w:t>
            </w:r>
          </w:p>
        </w:tc>
      </w:tr>
      <w:tr w:rsidR="00276EE8" w:rsidRPr="00276EE8" w14:paraId="70F3290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D7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1E4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1025952.22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ACC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2592777.84</w:t>
            </w:r>
          </w:p>
        </w:tc>
      </w:tr>
      <w:tr w:rsidR="00276EE8" w:rsidRPr="00276EE8" w14:paraId="73C7BAD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B03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DA5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1025959.10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D7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2592808.34</w:t>
            </w:r>
          </w:p>
        </w:tc>
      </w:tr>
      <w:tr w:rsidR="00276EE8" w:rsidRPr="00276EE8" w14:paraId="038D11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8F4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28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BAB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2592843.58</w:t>
            </w:r>
          </w:p>
        </w:tc>
      </w:tr>
      <w:tr w:rsidR="00276EE8" w:rsidRPr="00276EE8" w14:paraId="5E2FAF7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4BE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087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030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2592845.02</w:t>
            </w:r>
          </w:p>
        </w:tc>
      </w:tr>
      <w:tr w:rsidR="00276EE8" w:rsidRPr="00276EE8" w14:paraId="07038C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B85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D89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1025908.03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CFC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2592849.61</w:t>
            </w:r>
          </w:p>
        </w:tc>
      </w:tr>
      <w:tr w:rsidR="00276EE8" w:rsidRPr="00276EE8" w14:paraId="283C15C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FA5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C8F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8A7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2592843.21</w:t>
            </w:r>
          </w:p>
        </w:tc>
      </w:tr>
      <w:tr w:rsidR="00276EE8" w:rsidRPr="00276EE8" w14:paraId="2CD94ED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B43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8D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9B3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2592843.63</w:t>
            </w:r>
          </w:p>
        </w:tc>
      </w:tr>
      <w:tr w:rsidR="00276EE8" w:rsidRPr="00276EE8" w14:paraId="391DC4A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349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85B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1025884.16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CCD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2592785.17</w:t>
            </w:r>
          </w:p>
        </w:tc>
      </w:tr>
      <w:tr w:rsidR="00276EE8" w:rsidRPr="00276EE8" w14:paraId="7EF3846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D99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A25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7C8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2592783.75</w:t>
            </w:r>
          </w:p>
        </w:tc>
      </w:tr>
      <w:tr w:rsidR="00276EE8" w:rsidRPr="00276EE8" w14:paraId="53E88C8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A99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39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E0A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2592743.39</w:t>
            </w:r>
          </w:p>
        </w:tc>
      </w:tr>
      <w:tr w:rsidR="00276EE8" w:rsidRPr="00276EE8" w14:paraId="33D9DF0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431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90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1025908.69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7F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2592707.58</w:t>
            </w:r>
          </w:p>
        </w:tc>
      </w:tr>
      <w:tr w:rsidR="00276EE8" w:rsidRPr="00276EE8" w14:paraId="5BC19B0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CEC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91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1025920.90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6B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2592684.32</w:t>
            </w:r>
          </w:p>
        </w:tc>
      </w:tr>
      <w:tr w:rsidR="00276EE8" w:rsidRPr="00276EE8" w14:paraId="52B29A3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CC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FB7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1025987.56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E6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2592605.40</w:t>
            </w:r>
          </w:p>
        </w:tc>
      </w:tr>
      <w:tr w:rsidR="00276EE8" w:rsidRPr="00276EE8" w14:paraId="5C4EC2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3D6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404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1026030.57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FE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2592596.65</w:t>
            </w:r>
          </w:p>
        </w:tc>
      </w:tr>
      <w:tr w:rsidR="00276EE8" w:rsidRPr="00276EE8" w14:paraId="6D5449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B4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09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EFF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2592567.49</w:t>
            </w:r>
          </w:p>
        </w:tc>
      </w:tr>
      <w:tr w:rsidR="00276EE8" w:rsidRPr="00276EE8" w14:paraId="2612D7D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15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1CD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1026160.16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752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2592552.95</w:t>
            </w:r>
          </w:p>
        </w:tc>
      </w:tr>
      <w:tr w:rsidR="00276EE8" w:rsidRPr="00276EE8" w14:paraId="2F1DF25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8F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4C1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874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2592542.49</w:t>
            </w:r>
          </w:p>
        </w:tc>
      </w:tr>
      <w:tr w:rsidR="00276EE8" w:rsidRPr="00276EE8" w14:paraId="46C75B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5D4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32E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07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2592534.57</w:t>
            </w:r>
          </w:p>
        </w:tc>
      </w:tr>
      <w:tr w:rsidR="00276EE8" w:rsidRPr="00276EE8" w14:paraId="7FB9D8F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A43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AB3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1026174.73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60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2592545.22</w:t>
            </w:r>
          </w:p>
        </w:tc>
      </w:tr>
      <w:tr w:rsidR="00276EE8" w:rsidRPr="00276EE8" w14:paraId="489A40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4BB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A9D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FF7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2592490.40</w:t>
            </w:r>
          </w:p>
        </w:tc>
      </w:tr>
      <w:tr w:rsidR="00276EE8" w:rsidRPr="00276EE8" w14:paraId="05922B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589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942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2A9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2592493.24</w:t>
            </w:r>
          </w:p>
        </w:tc>
      </w:tr>
      <w:tr w:rsidR="00276EE8" w:rsidRPr="00276EE8" w14:paraId="1AD83EF2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9240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</w:t>
            </w:r>
          </w:p>
        </w:tc>
      </w:tr>
      <w:tr w:rsidR="00276EE8" w:rsidRPr="00276EE8" w14:paraId="4E86ED5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37C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CF7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A59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93D45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DD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EE9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306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2594011.42</w:t>
            </w:r>
          </w:p>
        </w:tc>
      </w:tr>
      <w:tr w:rsidR="00276EE8" w:rsidRPr="00276EE8" w14:paraId="1B7AB6E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F9D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B23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1026698.72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8E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2594208.47</w:t>
            </w:r>
          </w:p>
        </w:tc>
      </w:tr>
      <w:tr w:rsidR="00276EE8" w:rsidRPr="00276EE8" w14:paraId="3380FFB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80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429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1026700.04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38A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2594249.58</w:t>
            </w:r>
          </w:p>
        </w:tc>
      </w:tr>
      <w:tr w:rsidR="00276EE8" w:rsidRPr="00276EE8" w14:paraId="3304E91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DF0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54D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1026623.63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6D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2594252.01</w:t>
            </w:r>
          </w:p>
        </w:tc>
      </w:tr>
      <w:tr w:rsidR="00276EE8" w:rsidRPr="00276EE8" w14:paraId="4F64F64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EF8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427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D0F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1026515.36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E07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2594284.88</w:t>
            </w:r>
          </w:p>
        </w:tc>
      </w:tr>
      <w:tr w:rsidR="00276EE8" w:rsidRPr="00276EE8" w14:paraId="58B74AA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826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CA0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1026475.79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FC5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2594311.35</w:t>
            </w:r>
          </w:p>
        </w:tc>
      </w:tr>
      <w:tr w:rsidR="00276EE8" w:rsidRPr="00276EE8" w14:paraId="13632B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34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942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1026354.75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C24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2594227.09</w:t>
            </w:r>
          </w:p>
        </w:tc>
      </w:tr>
      <w:tr w:rsidR="00276EE8" w:rsidRPr="00276EE8" w14:paraId="209541C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7B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FB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1026461.13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0E5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2594087.87</w:t>
            </w:r>
          </w:p>
        </w:tc>
      </w:tr>
      <w:tr w:rsidR="00276EE8" w:rsidRPr="00276EE8" w14:paraId="7DA87F9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18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E7D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1026491.54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6BF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2594048.03</w:t>
            </w:r>
          </w:p>
        </w:tc>
      </w:tr>
      <w:tr w:rsidR="00276EE8" w:rsidRPr="00276EE8" w14:paraId="4534863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FA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D66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337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2594011.42</w:t>
            </w:r>
          </w:p>
        </w:tc>
      </w:tr>
      <w:tr w:rsidR="00276EE8" w:rsidRPr="00276EE8" w14:paraId="218081A6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D8A5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</w:t>
            </w:r>
          </w:p>
        </w:tc>
      </w:tr>
      <w:tr w:rsidR="00276EE8" w:rsidRPr="00276EE8" w14:paraId="6FF2CCC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7B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367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52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14DFC3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DF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2A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1026133.11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43B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2592968.45</w:t>
            </w:r>
          </w:p>
        </w:tc>
      </w:tr>
      <w:tr w:rsidR="00276EE8" w:rsidRPr="00276EE8" w14:paraId="263288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11F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505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625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2592982.78</w:t>
            </w:r>
          </w:p>
        </w:tc>
      </w:tr>
      <w:tr w:rsidR="00276EE8" w:rsidRPr="00276EE8" w14:paraId="77A0123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7AC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F8C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FD7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2592983.76</w:t>
            </w:r>
          </w:p>
        </w:tc>
      </w:tr>
      <w:tr w:rsidR="00276EE8" w:rsidRPr="00276EE8" w14:paraId="5CC8BE8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80C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98F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1026138.49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EE1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2592997.94</w:t>
            </w:r>
          </w:p>
        </w:tc>
      </w:tr>
      <w:tr w:rsidR="00276EE8" w:rsidRPr="00276EE8" w14:paraId="063480C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1D9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DD2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CFD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2593019.00</w:t>
            </w:r>
          </w:p>
        </w:tc>
      </w:tr>
      <w:tr w:rsidR="00276EE8" w:rsidRPr="00276EE8" w14:paraId="7123C12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DE6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864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141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2593036.69</w:t>
            </w:r>
          </w:p>
        </w:tc>
      </w:tr>
      <w:tr w:rsidR="00276EE8" w:rsidRPr="00276EE8" w14:paraId="00EA472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5D1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F4D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6AB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2593042.77</w:t>
            </w:r>
          </w:p>
        </w:tc>
      </w:tr>
      <w:tr w:rsidR="00276EE8" w:rsidRPr="00276EE8" w14:paraId="01BF9F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919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41A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1026146.66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6D3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2593067.64</w:t>
            </w:r>
          </w:p>
        </w:tc>
      </w:tr>
      <w:tr w:rsidR="00276EE8" w:rsidRPr="00276EE8" w14:paraId="28635F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EBA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5E6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7D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2593070.71</w:t>
            </w:r>
          </w:p>
        </w:tc>
      </w:tr>
      <w:tr w:rsidR="00276EE8" w:rsidRPr="00276EE8" w14:paraId="47D280B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FD6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102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848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2593076.17</w:t>
            </w:r>
          </w:p>
        </w:tc>
      </w:tr>
      <w:tr w:rsidR="00276EE8" w:rsidRPr="00276EE8" w14:paraId="51A641C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F9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6A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067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2593083.41</w:t>
            </w:r>
          </w:p>
        </w:tc>
      </w:tr>
      <w:tr w:rsidR="00276EE8" w:rsidRPr="00276EE8" w14:paraId="46158FB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702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36E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0F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2593094.65</w:t>
            </w:r>
          </w:p>
        </w:tc>
      </w:tr>
      <w:tr w:rsidR="00276EE8" w:rsidRPr="00276EE8" w14:paraId="0DB182A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765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A43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1CB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2593104.30</w:t>
            </w:r>
          </w:p>
        </w:tc>
      </w:tr>
      <w:tr w:rsidR="00276EE8" w:rsidRPr="00276EE8" w14:paraId="72876B7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D1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77C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A1D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2593110.28</w:t>
            </w:r>
          </w:p>
        </w:tc>
      </w:tr>
      <w:tr w:rsidR="00276EE8" w:rsidRPr="00276EE8" w14:paraId="7087AA8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234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474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A08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2593113.84</w:t>
            </w:r>
          </w:p>
        </w:tc>
      </w:tr>
      <w:tr w:rsidR="00276EE8" w:rsidRPr="00276EE8" w14:paraId="5FB1245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6B8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088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52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2593122.81</w:t>
            </w:r>
          </w:p>
        </w:tc>
      </w:tr>
      <w:tr w:rsidR="00276EE8" w:rsidRPr="00276EE8" w14:paraId="1262EBD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B67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47A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3B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2593132.05</w:t>
            </w:r>
          </w:p>
        </w:tc>
      </w:tr>
      <w:tr w:rsidR="00276EE8" w:rsidRPr="00276EE8" w14:paraId="1A1A270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83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3EB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774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2593151.04</w:t>
            </w:r>
          </w:p>
        </w:tc>
      </w:tr>
      <w:tr w:rsidR="00276EE8" w:rsidRPr="00276EE8" w14:paraId="52D19B5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72E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E76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A94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2593156.40</w:t>
            </w:r>
          </w:p>
        </w:tc>
      </w:tr>
      <w:tr w:rsidR="00276EE8" w:rsidRPr="00276EE8" w14:paraId="31BF6FC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78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F12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906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2593158.20</w:t>
            </w:r>
          </w:p>
        </w:tc>
      </w:tr>
      <w:tr w:rsidR="00276EE8" w:rsidRPr="00276EE8" w14:paraId="74A13FE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EC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A7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595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2593161.20</w:t>
            </w:r>
          </w:p>
        </w:tc>
      </w:tr>
      <w:tr w:rsidR="00276EE8" w:rsidRPr="00276EE8" w14:paraId="3067B2F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E20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A00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1026136.04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3BC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2593164.84</w:t>
            </w:r>
          </w:p>
        </w:tc>
      </w:tr>
      <w:tr w:rsidR="00276EE8" w:rsidRPr="00276EE8" w14:paraId="1E35DC5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A72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AC8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5E0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2593165.59</w:t>
            </w:r>
          </w:p>
        </w:tc>
      </w:tr>
      <w:tr w:rsidR="00276EE8" w:rsidRPr="00276EE8" w14:paraId="7D86489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1CB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DFB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C09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2593168.44</w:t>
            </w:r>
          </w:p>
        </w:tc>
      </w:tr>
      <w:tr w:rsidR="00276EE8" w:rsidRPr="00276EE8" w14:paraId="05A341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C0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0B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2D1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2593173.51</w:t>
            </w:r>
          </w:p>
        </w:tc>
      </w:tr>
      <w:tr w:rsidR="00276EE8" w:rsidRPr="00276EE8" w14:paraId="086E36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883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FFE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1026109.50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59E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2593175.33</w:t>
            </w:r>
          </w:p>
        </w:tc>
      </w:tr>
      <w:tr w:rsidR="00276EE8" w:rsidRPr="00276EE8" w14:paraId="48766B3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48F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B38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597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2593223.33</w:t>
            </w:r>
          </w:p>
        </w:tc>
      </w:tr>
      <w:tr w:rsidR="00276EE8" w:rsidRPr="00276EE8" w14:paraId="3B3067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B5E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38F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1026043.07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FA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2593219.78</w:t>
            </w:r>
          </w:p>
        </w:tc>
      </w:tr>
      <w:tr w:rsidR="00276EE8" w:rsidRPr="00276EE8" w14:paraId="68CE32B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665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FC3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1026014.30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076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2593218.21</w:t>
            </w:r>
          </w:p>
        </w:tc>
      </w:tr>
      <w:tr w:rsidR="00276EE8" w:rsidRPr="00276EE8" w14:paraId="15751BB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C1D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15B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1025920.64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750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2593239.97</w:t>
            </w:r>
          </w:p>
        </w:tc>
      </w:tr>
      <w:tr w:rsidR="00276EE8" w:rsidRPr="00276EE8" w14:paraId="06B78FB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57D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588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1025911.94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F4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2593233.61</w:t>
            </w:r>
          </w:p>
        </w:tc>
      </w:tr>
      <w:tr w:rsidR="00276EE8" w:rsidRPr="00276EE8" w14:paraId="7CFDA3E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48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E15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1025923.72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CE3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2593156.36</w:t>
            </w:r>
          </w:p>
        </w:tc>
      </w:tr>
      <w:tr w:rsidR="00276EE8" w:rsidRPr="00276EE8" w14:paraId="23662AE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64F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2A5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1025954.63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81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2593079.73</w:t>
            </w:r>
          </w:p>
        </w:tc>
      </w:tr>
      <w:tr w:rsidR="00276EE8" w:rsidRPr="00276EE8" w14:paraId="17F8BC2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82B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3EE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1025956.89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6C9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2593064.90</w:t>
            </w:r>
          </w:p>
        </w:tc>
      </w:tr>
      <w:tr w:rsidR="00276EE8" w:rsidRPr="00276EE8" w14:paraId="3DEF9C8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6D5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F7A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9B8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2593015.46</w:t>
            </w:r>
          </w:p>
        </w:tc>
      </w:tr>
      <w:tr w:rsidR="00276EE8" w:rsidRPr="00276EE8" w14:paraId="2FC9410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3F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8AF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1025967.52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6D7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2593011.91</w:t>
            </w:r>
          </w:p>
        </w:tc>
      </w:tr>
      <w:tr w:rsidR="00276EE8" w:rsidRPr="00276EE8" w14:paraId="3C6B7C0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071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E17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1025967.72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C32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2593009.17</w:t>
            </w:r>
          </w:p>
        </w:tc>
      </w:tr>
      <w:tr w:rsidR="00276EE8" w:rsidRPr="00276EE8" w14:paraId="2440290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2EE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7F7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1025969.44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081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2592985.38</w:t>
            </w:r>
          </w:p>
        </w:tc>
      </w:tr>
      <w:tr w:rsidR="00276EE8" w:rsidRPr="00276EE8" w14:paraId="71AF8F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2DB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CE5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1025994.80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73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2592982.80</w:t>
            </w:r>
          </w:p>
        </w:tc>
      </w:tr>
      <w:tr w:rsidR="00276EE8" w:rsidRPr="00276EE8" w14:paraId="652A7F5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453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383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1026027.80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35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2592979.44</w:t>
            </w:r>
          </w:p>
        </w:tc>
      </w:tr>
      <w:tr w:rsidR="00276EE8" w:rsidRPr="00276EE8" w14:paraId="5F463C2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32B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44E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1026031.34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2C9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2592978.97</w:t>
            </w:r>
          </w:p>
        </w:tc>
      </w:tr>
      <w:tr w:rsidR="00276EE8" w:rsidRPr="00276EE8" w14:paraId="1874D52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E91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F03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1026037.14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806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2592978.35</w:t>
            </w:r>
          </w:p>
        </w:tc>
      </w:tr>
      <w:tr w:rsidR="00276EE8" w:rsidRPr="00276EE8" w14:paraId="2DC0B40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1AC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474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277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1026047.68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F9D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2592977.17</w:t>
            </w:r>
          </w:p>
        </w:tc>
      </w:tr>
      <w:tr w:rsidR="00276EE8" w:rsidRPr="00276EE8" w14:paraId="4E773E3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B4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EC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1026057.92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32F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2592976.11</w:t>
            </w:r>
          </w:p>
        </w:tc>
      </w:tr>
      <w:tr w:rsidR="00276EE8" w:rsidRPr="00276EE8" w14:paraId="49D2A6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B0A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D57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046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2592975.53</w:t>
            </w:r>
          </w:p>
        </w:tc>
      </w:tr>
      <w:tr w:rsidR="00276EE8" w:rsidRPr="00276EE8" w14:paraId="50B5008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282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EFE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1026066.51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645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2592975.15</w:t>
            </w:r>
          </w:p>
        </w:tc>
      </w:tr>
      <w:tr w:rsidR="00276EE8" w:rsidRPr="00276EE8" w14:paraId="4DC988A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27B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8C3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1026066.96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BFF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2592975.09</w:t>
            </w:r>
          </w:p>
        </w:tc>
      </w:tr>
      <w:tr w:rsidR="00276EE8" w:rsidRPr="00276EE8" w14:paraId="5C13D49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CAC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E28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1026075.64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4D5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2592974.15</w:t>
            </w:r>
          </w:p>
        </w:tc>
      </w:tr>
      <w:tr w:rsidR="00276EE8" w:rsidRPr="00276EE8" w14:paraId="7F0567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EFD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0A3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555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2592973.16</w:t>
            </w:r>
          </w:p>
        </w:tc>
      </w:tr>
      <w:tr w:rsidR="00276EE8" w:rsidRPr="00276EE8" w14:paraId="3A90E84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CF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905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1026094.81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78B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2592972.26</w:t>
            </w:r>
          </w:p>
        </w:tc>
      </w:tr>
      <w:tr w:rsidR="00276EE8" w:rsidRPr="00276EE8" w14:paraId="4965F33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BE7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A0F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1026098.59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5DF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2592971.92</w:t>
            </w:r>
          </w:p>
        </w:tc>
      </w:tr>
      <w:tr w:rsidR="00276EE8" w:rsidRPr="00276EE8" w14:paraId="1322060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041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C2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1026104.61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57A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2592971.47</w:t>
            </w:r>
          </w:p>
        </w:tc>
      </w:tr>
      <w:tr w:rsidR="00276EE8" w:rsidRPr="00276EE8" w14:paraId="0E1A4B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D96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53F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EE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2592971.09</w:t>
            </w:r>
          </w:p>
        </w:tc>
      </w:tr>
      <w:tr w:rsidR="00276EE8" w:rsidRPr="00276EE8" w14:paraId="0474E80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CCF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6A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7E1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2592970.33</w:t>
            </w:r>
          </w:p>
        </w:tc>
      </w:tr>
      <w:tr w:rsidR="00276EE8" w:rsidRPr="00276EE8" w14:paraId="55C76FE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5BC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59B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1026122.48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9D5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2592969.49</w:t>
            </w:r>
          </w:p>
        </w:tc>
      </w:tr>
      <w:tr w:rsidR="00276EE8" w:rsidRPr="00276EE8" w14:paraId="0C8E851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D5F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664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1026133.11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085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2592968.45</w:t>
            </w:r>
          </w:p>
        </w:tc>
      </w:tr>
      <w:tr w:rsidR="00276EE8" w:rsidRPr="00276EE8" w14:paraId="351B5D34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4E4D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</w:t>
            </w:r>
          </w:p>
        </w:tc>
      </w:tr>
      <w:tr w:rsidR="00276EE8" w:rsidRPr="00276EE8" w14:paraId="5C400ED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352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4DF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C07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F7A5C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695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42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1026282.69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FF7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2592840.24</w:t>
            </w:r>
          </w:p>
        </w:tc>
      </w:tr>
      <w:tr w:rsidR="00276EE8" w:rsidRPr="00276EE8" w14:paraId="72E86D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E9C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18C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FA4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2592855.18</w:t>
            </w:r>
          </w:p>
        </w:tc>
      </w:tr>
      <w:tr w:rsidR="00276EE8" w:rsidRPr="00276EE8" w14:paraId="55A0B4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A06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BD3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D9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2592881.04</w:t>
            </w:r>
          </w:p>
        </w:tc>
      </w:tr>
      <w:tr w:rsidR="00276EE8" w:rsidRPr="00276EE8" w14:paraId="3CF6CF8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73F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C17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1026346.04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430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2592925.67</w:t>
            </w:r>
          </w:p>
        </w:tc>
      </w:tr>
      <w:tr w:rsidR="00276EE8" w:rsidRPr="00276EE8" w14:paraId="40776AF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60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C16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1026358.33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725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2592946.53</w:t>
            </w:r>
          </w:p>
        </w:tc>
      </w:tr>
      <w:tr w:rsidR="00276EE8" w:rsidRPr="00276EE8" w14:paraId="6A7884B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00F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406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1026367.59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CF0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2592966.53</w:t>
            </w:r>
          </w:p>
        </w:tc>
      </w:tr>
      <w:tr w:rsidR="00276EE8" w:rsidRPr="00276EE8" w14:paraId="1178662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90B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743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1026375.50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67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2592977.45</w:t>
            </w:r>
          </w:p>
        </w:tc>
      </w:tr>
      <w:tr w:rsidR="00276EE8" w:rsidRPr="00276EE8" w14:paraId="2550E92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325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CE9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00A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2593011.31</w:t>
            </w:r>
          </w:p>
        </w:tc>
      </w:tr>
      <w:tr w:rsidR="00276EE8" w:rsidRPr="00276EE8" w14:paraId="04CD5A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74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6BF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F29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2593029.59</w:t>
            </w:r>
          </w:p>
        </w:tc>
      </w:tr>
      <w:tr w:rsidR="00276EE8" w:rsidRPr="00276EE8" w14:paraId="7196D25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056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1A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1026405.17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A5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2593036.17</w:t>
            </w:r>
          </w:p>
        </w:tc>
      </w:tr>
      <w:tr w:rsidR="00276EE8" w:rsidRPr="00276EE8" w14:paraId="4D2E8AC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F49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268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1026380.87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2EF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2593043.67</w:t>
            </w:r>
          </w:p>
        </w:tc>
      </w:tr>
      <w:tr w:rsidR="00276EE8" w:rsidRPr="00276EE8" w14:paraId="3B7D269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FEB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B3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1026364.18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F09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2593047.31</w:t>
            </w:r>
          </w:p>
        </w:tc>
      </w:tr>
      <w:tr w:rsidR="00276EE8" w:rsidRPr="00276EE8" w14:paraId="5F7F7C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EBA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741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9D5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2593051.27</w:t>
            </w:r>
          </w:p>
        </w:tc>
      </w:tr>
      <w:tr w:rsidR="00276EE8" w:rsidRPr="00276EE8" w14:paraId="3DDC2DB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03B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08A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F6D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2593054.43</w:t>
            </w:r>
          </w:p>
        </w:tc>
      </w:tr>
      <w:tr w:rsidR="00276EE8" w:rsidRPr="00276EE8" w14:paraId="4948641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96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74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7B2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2593054.88</w:t>
            </w:r>
          </w:p>
        </w:tc>
      </w:tr>
      <w:tr w:rsidR="00276EE8" w:rsidRPr="00276EE8" w14:paraId="731495D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590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91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1B4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2593058.94</w:t>
            </w:r>
          </w:p>
        </w:tc>
      </w:tr>
      <w:tr w:rsidR="00276EE8" w:rsidRPr="00276EE8" w14:paraId="6C0AED0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01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5D5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79B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2593057.18</w:t>
            </w:r>
          </w:p>
        </w:tc>
      </w:tr>
      <w:tr w:rsidR="00276EE8" w:rsidRPr="00276EE8" w14:paraId="2DD277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4B2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4EF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1026226.47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1B5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2593061.70</w:t>
            </w:r>
          </w:p>
        </w:tc>
      </w:tr>
      <w:tr w:rsidR="00276EE8" w:rsidRPr="00276EE8" w14:paraId="2B69FDE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50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C1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1026162.12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D9C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2593069.89</w:t>
            </w:r>
          </w:p>
        </w:tc>
      </w:tr>
      <w:tr w:rsidR="00276EE8" w:rsidRPr="00276EE8" w14:paraId="4D5729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42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9B1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150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2592939.94</w:t>
            </w:r>
          </w:p>
        </w:tc>
      </w:tr>
      <w:tr w:rsidR="00276EE8" w:rsidRPr="00276EE8" w14:paraId="02E130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7E2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17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1026146.10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1D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2592926.75</w:t>
            </w:r>
          </w:p>
        </w:tc>
      </w:tr>
      <w:tr w:rsidR="00276EE8" w:rsidRPr="00276EE8" w14:paraId="379650C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024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8D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A24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2592903.57</w:t>
            </w:r>
          </w:p>
        </w:tc>
      </w:tr>
      <w:tr w:rsidR="00276EE8" w:rsidRPr="00276EE8" w14:paraId="3D415EA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28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CFA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1026136.92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8F6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2592849.07</w:t>
            </w:r>
          </w:p>
        </w:tc>
      </w:tr>
      <w:tr w:rsidR="00276EE8" w:rsidRPr="00276EE8" w14:paraId="187FE68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20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394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9E7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2592843.02</w:t>
            </w:r>
          </w:p>
        </w:tc>
      </w:tr>
      <w:tr w:rsidR="00276EE8" w:rsidRPr="00276EE8" w14:paraId="290162A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C28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23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E8F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2592899.61</w:t>
            </w:r>
          </w:p>
        </w:tc>
      </w:tr>
      <w:tr w:rsidR="00276EE8" w:rsidRPr="00276EE8" w14:paraId="2E6328E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387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D8E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151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2592901.91</w:t>
            </w:r>
          </w:p>
        </w:tc>
      </w:tr>
      <w:tr w:rsidR="00276EE8" w:rsidRPr="00276EE8" w14:paraId="2E8CA61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35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7E4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1D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2592916.39</w:t>
            </w:r>
          </w:p>
        </w:tc>
      </w:tr>
      <w:tr w:rsidR="00276EE8" w:rsidRPr="00276EE8" w14:paraId="1653864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D54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80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1026206.05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A00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2592923.07</w:t>
            </w:r>
          </w:p>
        </w:tc>
      </w:tr>
      <w:tr w:rsidR="00276EE8" w:rsidRPr="00276EE8" w14:paraId="3168269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210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0A0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936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2592922.73</w:t>
            </w:r>
          </w:p>
        </w:tc>
      </w:tr>
      <w:tr w:rsidR="00276EE8" w:rsidRPr="00276EE8" w14:paraId="3972E2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C8F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EA5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A5C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2592922.27</w:t>
            </w:r>
          </w:p>
        </w:tc>
      </w:tr>
      <w:tr w:rsidR="00276EE8" w:rsidRPr="00276EE8" w14:paraId="5107A1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4C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D6E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3C4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2592922.07</w:t>
            </w:r>
          </w:p>
        </w:tc>
      </w:tr>
      <w:tr w:rsidR="00276EE8" w:rsidRPr="00276EE8" w14:paraId="530C55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C7B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A5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A4C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2592913.78</w:t>
            </w:r>
          </w:p>
        </w:tc>
      </w:tr>
      <w:tr w:rsidR="00276EE8" w:rsidRPr="00276EE8" w14:paraId="01F0C81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02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AC2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1026218.35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135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2592898.80</w:t>
            </w:r>
          </w:p>
        </w:tc>
      </w:tr>
      <w:tr w:rsidR="00276EE8" w:rsidRPr="00276EE8" w14:paraId="5E510DA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866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428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983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2592877.89</w:t>
            </w:r>
          </w:p>
        </w:tc>
      </w:tr>
      <w:tr w:rsidR="00276EE8" w:rsidRPr="00276EE8" w14:paraId="7B561DF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4DD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521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D06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1026215.57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46A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2592858.67</w:t>
            </w:r>
          </w:p>
        </w:tc>
      </w:tr>
      <w:tr w:rsidR="00276EE8" w:rsidRPr="00276EE8" w14:paraId="5183C12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78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48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1026214.48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9E2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2592841.75</w:t>
            </w:r>
          </w:p>
        </w:tc>
      </w:tr>
      <w:tr w:rsidR="00276EE8" w:rsidRPr="00276EE8" w14:paraId="08B62D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600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ADB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1026229.31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FA0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2592840.78</w:t>
            </w:r>
          </w:p>
        </w:tc>
      </w:tr>
      <w:tr w:rsidR="00276EE8" w:rsidRPr="00276EE8" w14:paraId="2DD3F87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B91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1DE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1026253.12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06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2592839.01</w:t>
            </w:r>
          </w:p>
        </w:tc>
      </w:tr>
      <w:tr w:rsidR="00276EE8" w:rsidRPr="00276EE8" w14:paraId="25C4C7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9F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FC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ECB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2592837.02</w:t>
            </w:r>
          </w:p>
        </w:tc>
      </w:tr>
      <w:tr w:rsidR="00276EE8" w:rsidRPr="00276EE8" w14:paraId="106448E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D5A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381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1026282.69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A03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2592840.24</w:t>
            </w:r>
          </w:p>
        </w:tc>
      </w:tr>
      <w:tr w:rsidR="00276EE8" w:rsidRPr="00276EE8" w14:paraId="46925B19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E72A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</w:t>
            </w:r>
          </w:p>
        </w:tc>
      </w:tr>
      <w:tr w:rsidR="00276EE8" w:rsidRPr="00276EE8" w14:paraId="282D59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D98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FB5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16B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EB3A19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D0C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E3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18E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2593330.15</w:t>
            </w:r>
          </w:p>
        </w:tc>
      </w:tr>
      <w:tr w:rsidR="00276EE8" w:rsidRPr="00276EE8" w14:paraId="16A8ED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B95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E8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8F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2593442.31</w:t>
            </w:r>
          </w:p>
        </w:tc>
      </w:tr>
      <w:tr w:rsidR="00276EE8" w:rsidRPr="00276EE8" w14:paraId="287AFD1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CE4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865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1025880.23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9D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2593459.64</w:t>
            </w:r>
          </w:p>
        </w:tc>
      </w:tr>
      <w:tr w:rsidR="00276EE8" w:rsidRPr="00276EE8" w14:paraId="13B92C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B2D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117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1025851.34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B0F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2593548.02</w:t>
            </w:r>
          </w:p>
        </w:tc>
      </w:tr>
      <w:tr w:rsidR="00276EE8" w:rsidRPr="00276EE8" w14:paraId="69C941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336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03B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B0E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2593524.30</w:t>
            </w:r>
          </w:p>
        </w:tc>
      </w:tr>
      <w:tr w:rsidR="00276EE8" w:rsidRPr="00276EE8" w14:paraId="362E795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02A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893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BEF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2593495.07</w:t>
            </w:r>
          </w:p>
        </w:tc>
      </w:tr>
      <w:tr w:rsidR="00276EE8" w:rsidRPr="00276EE8" w14:paraId="242A753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22A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630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712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2593495.11</w:t>
            </w:r>
          </w:p>
        </w:tc>
      </w:tr>
      <w:tr w:rsidR="00276EE8" w:rsidRPr="00276EE8" w14:paraId="453E7FD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FE2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BA2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ED5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2593482.55</w:t>
            </w:r>
          </w:p>
        </w:tc>
      </w:tr>
      <w:tr w:rsidR="00276EE8" w:rsidRPr="00276EE8" w14:paraId="43E037B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AE9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9C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1025830.25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E6D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2593482.56</w:t>
            </w:r>
          </w:p>
        </w:tc>
      </w:tr>
      <w:tr w:rsidR="00276EE8" w:rsidRPr="00276EE8" w14:paraId="4DD9A3D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0A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BFC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078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2593482.48</w:t>
            </w:r>
          </w:p>
        </w:tc>
      </w:tr>
      <w:tr w:rsidR="00276EE8" w:rsidRPr="00276EE8" w14:paraId="536EDF6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F86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ED3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52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2593502.14</w:t>
            </w:r>
          </w:p>
        </w:tc>
      </w:tr>
      <w:tr w:rsidR="00276EE8" w:rsidRPr="00276EE8" w14:paraId="15086FE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D72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78F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1025827.71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A47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2593507.55</w:t>
            </w:r>
          </w:p>
        </w:tc>
      </w:tr>
      <w:tr w:rsidR="00276EE8" w:rsidRPr="00276EE8" w14:paraId="7FE0B17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97E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4CA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C69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2593519.65</w:t>
            </w:r>
          </w:p>
        </w:tc>
      </w:tr>
      <w:tr w:rsidR="00276EE8" w:rsidRPr="00276EE8" w14:paraId="5D1EEBC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63F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C22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65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2593519.65</w:t>
            </w:r>
          </w:p>
        </w:tc>
      </w:tr>
      <w:tr w:rsidR="00276EE8" w:rsidRPr="00276EE8" w14:paraId="36207B9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797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DCF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9A2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2593527.21</w:t>
            </w:r>
          </w:p>
        </w:tc>
      </w:tr>
      <w:tr w:rsidR="00276EE8" w:rsidRPr="00276EE8" w14:paraId="732B5E6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305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F88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C11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2593546.37</w:t>
            </w:r>
          </w:p>
        </w:tc>
      </w:tr>
      <w:tr w:rsidR="00276EE8" w:rsidRPr="00276EE8" w14:paraId="57F1306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0C5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74D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D7F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2593578.96</w:t>
            </w:r>
          </w:p>
        </w:tc>
      </w:tr>
      <w:tr w:rsidR="00276EE8" w:rsidRPr="00276EE8" w14:paraId="0CEC35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ACF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C24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1025830.97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AED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2593578.83</w:t>
            </w:r>
          </w:p>
        </w:tc>
      </w:tr>
      <w:tr w:rsidR="00276EE8" w:rsidRPr="00276EE8" w14:paraId="68FDA84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59A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C82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1025837.19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EAC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2593577.70</w:t>
            </w:r>
          </w:p>
        </w:tc>
      </w:tr>
      <w:tr w:rsidR="00276EE8" w:rsidRPr="00276EE8" w14:paraId="1A0B020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F9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3E1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E35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2593578.63</w:t>
            </w:r>
          </w:p>
        </w:tc>
      </w:tr>
      <w:tr w:rsidR="00276EE8" w:rsidRPr="00276EE8" w14:paraId="03D2208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A93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8BC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1025845.83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624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2593582.90</w:t>
            </w:r>
          </w:p>
        </w:tc>
      </w:tr>
      <w:tr w:rsidR="00276EE8" w:rsidRPr="00276EE8" w14:paraId="08C9E38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D9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6CD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CC7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2593582.35</w:t>
            </w:r>
          </w:p>
        </w:tc>
      </w:tr>
      <w:tr w:rsidR="00276EE8" w:rsidRPr="00276EE8" w14:paraId="03EBA10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AAD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175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FE2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2593583.78</w:t>
            </w:r>
          </w:p>
        </w:tc>
      </w:tr>
      <w:tr w:rsidR="00276EE8" w:rsidRPr="00276EE8" w14:paraId="64C85A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DF8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177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995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2593584.30</w:t>
            </w:r>
          </w:p>
        </w:tc>
      </w:tr>
      <w:tr w:rsidR="00276EE8" w:rsidRPr="00276EE8" w14:paraId="2ED4513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BC8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4BE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87E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2593595.55</w:t>
            </w:r>
          </w:p>
        </w:tc>
      </w:tr>
      <w:tr w:rsidR="00276EE8" w:rsidRPr="00276EE8" w14:paraId="144A260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C4A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E2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1025845.82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10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2593601.16</w:t>
            </w:r>
          </w:p>
        </w:tc>
      </w:tr>
      <w:tr w:rsidR="00276EE8" w:rsidRPr="00276EE8" w14:paraId="4D3341C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197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B17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362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2593625.14</w:t>
            </w:r>
          </w:p>
        </w:tc>
      </w:tr>
      <w:tr w:rsidR="00276EE8" w:rsidRPr="00276EE8" w14:paraId="649232A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17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C4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1025840.42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6B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2593626.43</w:t>
            </w:r>
          </w:p>
        </w:tc>
      </w:tr>
      <w:tr w:rsidR="00276EE8" w:rsidRPr="00276EE8" w14:paraId="76FA264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D14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617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1025790.35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466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2593619.70</w:t>
            </w:r>
          </w:p>
        </w:tc>
      </w:tr>
      <w:tr w:rsidR="00276EE8" w:rsidRPr="00276EE8" w14:paraId="5CA82A5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69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CDE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1025734.22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793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2593597.42</w:t>
            </w:r>
          </w:p>
        </w:tc>
      </w:tr>
      <w:tr w:rsidR="00276EE8" w:rsidRPr="00276EE8" w14:paraId="4954BB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DEA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C4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452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2593389.02</w:t>
            </w:r>
          </w:p>
        </w:tc>
      </w:tr>
      <w:tr w:rsidR="00276EE8" w:rsidRPr="00276EE8" w14:paraId="453E3DD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1F5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DA7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D65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2593330.15</w:t>
            </w:r>
          </w:p>
        </w:tc>
      </w:tr>
      <w:tr w:rsidR="00276EE8" w:rsidRPr="00276EE8" w14:paraId="6BB2C5C4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BA3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</w:t>
            </w:r>
          </w:p>
        </w:tc>
      </w:tr>
      <w:tr w:rsidR="00276EE8" w:rsidRPr="00276EE8" w14:paraId="5964A7A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9DE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236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058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B22543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30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70E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1026535.23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D20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2592923.36</w:t>
            </w:r>
          </w:p>
        </w:tc>
      </w:tr>
      <w:tr w:rsidR="00276EE8" w:rsidRPr="00276EE8" w14:paraId="66459E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D1E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FE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1026581.87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5BD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2593027.60</w:t>
            </w:r>
          </w:p>
        </w:tc>
      </w:tr>
      <w:tr w:rsidR="00276EE8" w:rsidRPr="00276EE8" w14:paraId="0B64EB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1D7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4B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1026539.03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79C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2593044.47</w:t>
            </w:r>
          </w:p>
        </w:tc>
      </w:tr>
      <w:tr w:rsidR="00276EE8" w:rsidRPr="00276EE8" w14:paraId="60F8F8F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D15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BFC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1026510.94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DF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2593030.38</w:t>
            </w:r>
          </w:p>
        </w:tc>
      </w:tr>
      <w:tr w:rsidR="00276EE8" w:rsidRPr="00276EE8" w14:paraId="58E6FA5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402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F1D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1026447.93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A4B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2593049.36</w:t>
            </w:r>
          </w:p>
        </w:tc>
      </w:tr>
      <w:tr w:rsidR="00276EE8" w:rsidRPr="00276EE8" w14:paraId="57C38F2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E3C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E79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1026439.25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7BE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2593053.78</w:t>
            </w:r>
          </w:p>
        </w:tc>
      </w:tr>
      <w:tr w:rsidR="00276EE8" w:rsidRPr="00276EE8" w14:paraId="6E7FAA0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7CA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F4E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1026436.06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66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2593047.75</w:t>
            </w:r>
          </w:p>
        </w:tc>
      </w:tr>
      <w:tr w:rsidR="00276EE8" w:rsidRPr="00276EE8" w14:paraId="1CF07C0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A77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3DD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1026435.33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7F2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2593048.18</w:t>
            </w:r>
          </w:p>
        </w:tc>
      </w:tr>
      <w:tr w:rsidR="00276EE8" w:rsidRPr="00276EE8" w14:paraId="0A4D45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25D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565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4B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1026434.54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6F8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2593046.88</w:t>
            </w:r>
          </w:p>
        </w:tc>
      </w:tr>
      <w:tr w:rsidR="00276EE8" w:rsidRPr="00276EE8" w14:paraId="089DD31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59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20E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1026435.35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9E1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2593046.41</w:t>
            </w:r>
          </w:p>
        </w:tc>
      </w:tr>
      <w:tr w:rsidR="00276EE8" w:rsidRPr="00276EE8" w14:paraId="6FEC0C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79A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6CF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1026435.09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5E8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2593045.93</w:t>
            </w:r>
          </w:p>
        </w:tc>
      </w:tr>
      <w:tr w:rsidR="00276EE8" w:rsidRPr="00276EE8" w14:paraId="3A4FA4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969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29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1026438.07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7B1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2593044.43</w:t>
            </w:r>
          </w:p>
        </w:tc>
      </w:tr>
      <w:tr w:rsidR="00276EE8" w:rsidRPr="00276EE8" w14:paraId="3FB0AC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768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25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1026428.11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69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2593020.41</w:t>
            </w:r>
          </w:p>
        </w:tc>
      </w:tr>
      <w:tr w:rsidR="00276EE8" w:rsidRPr="00276EE8" w14:paraId="308FF54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AB5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4F0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1026418.94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CCF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2592998.32</w:t>
            </w:r>
          </w:p>
        </w:tc>
      </w:tr>
      <w:tr w:rsidR="00276EE8" w:rsidRPr="00276EE8" w14:paraId="6A3C421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23A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899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1026413.20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BA1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2592984.49</w:t>
            </w:r>
          </w:p>
        </w:tc>
      </w:tr>
      <w:tr w:rsidR="00276EE8" w:rsidRPr="00276EE8" w14:paraId="4DB45D8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12D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9AD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38A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2592990.49</w:t>
            </w:r>
          </w:p>
        </w:tc>
      </w:tr>
      <w:tr w:rsidR="00276EE8" w:rsidRPr="00276EE8" w14:paraId="67B3F3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4FC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5C4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1026386.00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D60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2592962.32</w:t>
            </w:r>
          </w:p>
        </w:tc>
      </w:tr>
      <w:tr w:rsidR="00276EE8" w:rsidRPr="00276EE8" w14:paraId="759E6E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D80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C62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1026365.78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CE2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2592929.54</w:t>
            </w:r>
          </w:p>
        </w:tc>
      </w:tr>
      <w:tr w:rsidR="00276EE8" w:rsidRPr="00276EE8" w14:paraId="7945B70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DE9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1CE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1026358.18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911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2592917.22</w:t>
            </w:r>
          </w:p>
        </w:tc>
      </w:tr>
      <w:tr w:rsidR="00276EE8" w:rsidRPr="00276EE8" w14:paraId="7B7830C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72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706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1026350.39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A3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2592904.59</w:t>
            </w:r>
          </w:p>
        </w:tc>
      </w:tr>
      <w:tr w:rsidR="00276EE8" w:rsidRPr="00276EE8" w14:paraId="210F13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481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AE7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1026333.61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A32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2592876.13</w:t>
            </w:r>
          </w:p>
        </w:tc>
      </w:tr>
      <w:tr w:rsidR="00276EE8" w:rsidRPr="00276EE8" w14:paraId="3B4446B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B52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1D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1026323.38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97A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2592858.79</w:t>
            </w:r>
          </w:p>
        </w:tc>
      </w:tr>
      <w:tr w:rsidR="00276EE8" w:rsidRPr="00276EE8" w14:paraId="3C9FD31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DA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7D7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1026334.33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93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2592852.21</w:t>
            </w:r>
          </w:p>
        </w:tc>
      </w:tr>
      <w:tr w:rsidR="00276EE8" w:rsidRPr="00276EE8" w14:paraId="09F3A1B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248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24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1026375.19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5E3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2592864.41</w:t>
            </w:r>
          </w:p>
        </w:tc>
      </w:tr>
      <w:tr w:rsidR="00276EE8" w:rsidRPr="00276EE8" w14:paraId="54D53A3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FD4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75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1026420.22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657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2592877.86</w:t>
            </w:r>
          </w:p>
        </w:tc>
      </w:tr>
      <w:tr w:rsidR="00276EE8" w:rsidRPr="00276EE8" w14:paraId="2A3426F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7BB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033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1026535.23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688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2592923.36</w:t>
            </w:r>
          </w:p>
        </w:tc>
      </w:tr>
      <w:tr w:rsidR="00276EE8" w:rsidRPr="00276EE8" w14:paraId="50E5404D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7466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</w:t>
            </w:r>
          </w:p>
        </w:tc>
      </w:tr>
      <w:tr w:rsidR="00276EE8" w:rsidRPr="00276EE8" w14:paraId="452C2F7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0A4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B3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F62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C29812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618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968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1026553.62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08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2593284.25</w:t>
            </w:r>
          </w:p>
        </w:tc>
      </w:tr>
      <w:tr w:rsidR="00276EE8" w:rsidRPr="00276EE8" w14:paraId="34F435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CE1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103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1026560.78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24F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2593299.35</w:t>
            </w:r>
          </w:p>
        </w:tc>
      </w:tr>
      <w:tr w:rsidR="00276EE8" w:rsidRPr="00276EE8" w14:paraId="35B48DF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C47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4E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1026574.04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49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2593327.32</w:t>
            </w:r>
          </w:p>
        </w:tc>
      </w:tr>
      <w:tr w:rsidR="00276EE8" w:rsidRPr="00276EE8" w14:paraId="7EA8EDA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CE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1F3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1026617.17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B4B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2593398.01</w:t>
            </w:r>
          </w:p>
        </w:tc>
      </w:tr>
      <w:tr w:rsidR="00276EE8" w:rsidRPr="00276EE8" w14:paraId="2656C6E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4E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3E8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1026559.18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837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2593419.95</w:t>
            </w:r>
          </w:p>
        </w:tc>
      </w:tr>
      <w:tr w:rsidR="00276EE8" w:rsidRPr="00276EE8" w14:paraId="7143194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3E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132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1026508.62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789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2593452.34</w:t>
            </w:r>
          </w:p>
        </w:tc>
      </w:tr>
      <w:tr w:rsidR="00276EE8" w:rsidRPr="00276EE8" w14:paraId="40AE0C7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EE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483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1026477.95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CC1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2593493.23</w:t>
            </w:r>
          </w:p>
        </w:tc>
      </w:tr>
      <w:tr w:rsidR="00276EE8" w:rsidRPr="00276EE8" w14:paraId="557503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0F9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81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1026420.17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6FB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2593454.51</w:t>
            </w:r>
          </w:p>
        </w:tc>
      </w:tr>
      <w:tr w:rsidR="00276EE8" w:rsidRPr="00276EE8" w14:paraId="3751DD8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6AA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65D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1026396.06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D30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2593427.84</w:t>
            </w:r>
          </w:p>
        </w:tc>
      </w:tr>
      <w:tr w:rsidR="00276EE8" w:rsidRPr="00276EE8" w14:paraId="4DD44F2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4F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397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1026388.38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A80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2593418.39</w:t>
            </w:r>
          </w:p>
        </w:tc>
      </w:tr>
      <w:tr w:rsidR="00276EE8" w:rsidRPr="00276EE8" w14:paraId="0195B8F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CDE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3F7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1026436.98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745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2593371.48</w:t>
            </w:r>
          </w:p>
        </w:tc>
      </w:tr>
      <w:tr w:rsidR="00276EE8" w:rsidRPr="00276EE8" w14:paraId="3E60384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52F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5B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1026500.13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5B5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2593315.45</w:t>
            </w:r>
          </w:p>
        </w:tc>
      </w:tr>
      <w:tr w:rsidR="00276EE8" w:rsidRPr="00276EE8" w14:paraId="4533A6D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CFC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FDB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1026527.23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206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2593299.07</w:t>
            </w:r>
          </w:p>
        </w:tc>
      </w:tr>
      <w:tr w:rsidR="00276EE8" w:rsidRPr="00276EE8" w14:paraId="7FB6C3A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567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3B2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1026543.49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A5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2593289.93</w:t>
            </w:r>
          </w:p>
        </w:tc>
      </w:tr>
      <w:tr w:rsidR="00276EE8" w:rsidRPr="00276EE8" w14:paraId="11D3B1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C70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6A2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1026553.62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FE5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2593284.25</w:t>
            </w:r>
          </w:p>
        </w:tc>
      </w:tr>
      <w:tr w:rsidR="00276EE8" w:rsidRPr="00276EE8" w14:paraId="5EA7CFF5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EBB6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</w:t>
            </w:r>
          </w:p>
        </w:tc>
      </w:tr>
      <w:tr w:rsidR="00276EE8" w:rsidRPr="00276EE8" w14:paraId="4D0F024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1C1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FB6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396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F25FE5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83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271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730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2592850.38</w:t>
            </w:r>
          </w:p>
        </w:tc>
      </w:tr>
      <w:tr w:rsidR="00276EE8" w:rsidRPr="00276EE8" w14:paraId="408B4B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BC3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F22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1026127.65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E72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2592900.44</w:t>
            </w:r>
          </w:p>
        </w:tc>
      </w:tr>
      <w:tr w:rsidR="00276EE8" w:rsidRPr="00276EE8" w14:paraId="632A850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D2B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39A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9B1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2592906.39</w:t>
            </w:r>
          </w:p>
        </w:tc>
      </w:tr>
      <w:tr w:rsidR="00276EE8" w:rsidRPr="00276EE8" w14:paraId="09CB15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EA3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E1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1026129.19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FEA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2592915.23</w:t>
            </w:r>
          </w:p>
        </w:tc>
      </w:tr>
      <w:tr w:rsidR="00276EE8" w:rsidRPr="00276EE8" w14:paraId="4822A51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FB4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DB0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1026130.00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B07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2592921.82</w:t>
            </w:r>
          </w:p>
        </w:tc>
      </w:tr>
      <w:tr w:rsidR="00276EE8" w:rsidRPr="00276EE8" w14:paraId="3284E8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EE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800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1026130.52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305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2592927.03</w:t>
            </w:r>
          </w:p>
        </w:tc>
      </w:tr>
      <w:tr w:rsidR="00276EE8" w:rsidRPr="00276EE8" w14:paraId="7A04DF6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48B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1CE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B82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2592951.04</w:t>
            </w:r>
          </w:p>
        </w:tc>
      </w:tr>
      <w:tr w:rsidR="00276EE8" w:rsidRPr="00276EE8" w14:paraId="67A027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AC3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11D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1026119.83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218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2592952.71</w:t>
            </w:r>
          </w:p>
        </w:tc>
      </w:tr>
      <w:tr w:rsidR="00276EE8" w:rsidRPr="00276EE8" w14:paraId="5C75662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74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793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1026101.82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8C1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2592955.01</w:t>
            </w:r>
          </w:p>
        </w:tc>
      </w:tr>
      <w:tr w:rsidR="00276EE8" w:rsidRPr="00276EE8" w14:paraId="4D55CC7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CC0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5D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1026063.71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70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2592959.67</w:t>
            </w:r>
          </w:p>
        </w:tc>
      </w:tr>
      <w:tr w:rsidR="00276EE8" w:rsidRPr="00276EE8" w14:paraId="0090FF0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3B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03A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1026045.64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069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2592962.30</w:t>
            </w:r>
          </w:p>
        </w:tc>
      </w:tr>
      <w:tr w:rsidR="00276EE8" w:rsidRPr="00276EE8" w14:paraId="5F0130E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3A0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717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F0F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2592964.07</w:t>
            </w:r>
          </w:p>
        </w:tc>
      </w:tr>
      <w:tr w:rsidR="00276EE8" w:rsidRPr="00276EE8" w14:paraId="2972A1F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F26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348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B6A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2592965.39</w:t>
            </w:r>
          </w:p>
        </w:tc>
      </w:tr>
      <w:tr w:rsidR="00276EE8" w:rsidRPr="00276EE8" w14:paraId="63D2ED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9A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609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516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F1C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2592965.50</w:t>
            </w:r>
          </w:p>
        </w:tc>
      </w:tr>
      <w:tr w:rsidR="00276EE8" w:rsidRPr="00276EE8" w14:paraId="16B132A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A4A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47B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1025992.91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644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2592968.31</w:t>
            </w:r>
          </w:p>
        </w:tc>
      </w:tr>
      <w:tr w:rsidR="00276EE8" w:rsidRPr="00276EE8" w14:paraId="1E47F6B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067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B28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1025985.39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4A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2592969.15</w:t>
            </w:r>
          </w:p>
        </w:tc>
      </w:tr>
      <w:tr w:rsidR="00276EE8" w:rsidRPr="00276EE8" w14:paraId="33F2F2A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0B6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A0F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1025984.81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108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2592969.22</w:t>
            </w:r>
          </w:p>
        </w:tc>
      </w:tr>
      <w:tr w:rsidR="00276EE8" w:rsidRPr="00276EE8" w14:paraId="20B3C7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B9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412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1025947.57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6D9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2592966.23</w:t>
            </w:r>
          </w:p>
        </w:tc>
      </w:tr>
      <w:tr w:rsidR="00276EE8" w:rsidRPr="00276EE8" w14:paraId="16AF32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732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6E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1025943.34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16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2592943.93</w:t>
            </w:r>
          </w:p>
        </w:tc>
      </w:tr>
      <w:tr w:rsidR="00276EE8" w:rsidRPr="00276EE8" w14:paraId="61731D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535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3F6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1025942.29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F8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2592944.79</w:t>
            </w:r>
          </w:p>
        </w:tc>
      </w:tr>
      <w:tr w:rsidR="00276EE8" w:rsidRPr="00276EE8" w14:paraId="26CF1B6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AF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E5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86B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2592943.60</w:t>
            </w:r>
          </w:p>
        </w:tc>
      </w:tr>
      <w:tr w:rsidR="00276EE8" w:rsidRPr="00276EE8" w14:paraId="3158272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A62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F2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1025943.02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14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2592942.24</w:t>
            </w:r>
          </w:p>
        </w:tc>
      </w:tr>
      <w:tr w:rsidR="00276EE8" w:rsidRPr="00276EE8" w14:paraId="297D2A8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01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F22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499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2592936.17</w:t>
            </w:r>
          </w:p>
        </w:tc>
      </w:tr>
      <w:tr w:rsidR="00276EE8" w:rsidRPr="00276EE8" w14:paraId="7DDAF2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5AB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4BC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1025940.22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7F5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2592926.18</w:t>
            </w:r>
          </w:p>
        </w:tc>
      </w:tr>
      <w:tr w:rsidR="00276EE8" w:rsidRPr="00276EE8" w14:paraId="1522F67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79D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B61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1025938.39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92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2592915.46</w:t>
            </w:r>
          </w:p>
        </w:tc>
      </w:tr>
      <w:tr w:rsidR="00276EE8" w:rsidRPr="00276EE8" w14:paraId="122B81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4F3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F83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297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2592905.00</w:t>
            </w:r>
          </w:p>
        </w:tc>
      </w:tr>
      <w:tr w:rsidR="00276EE8" w:rsidRPr="00276EE8" w14:paraId="38033B2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E0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1D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41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2592900.79</w:t>
            </w:r>
          </w:p>
        </w:tc>
      </w:tr>
      <w:tr w:rsidR="00276EE8" w:rsidRPr="00276EE8" w14:paraId="6492AC8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113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C72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E50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2592900.03</w:t>
            </w:r>
          </w:p>
        </w:tc>
      </w:tr>
      <w:tr w:rsidR="00276EE8" w:rsidRPr="00276EE8" w14:paraId="7051444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24F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76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1025935.52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D45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2592895.87</w:t>
            </w:r>
          </w:p>
        </w:tc>
      </w:tr>
      <w:tr w:rsidR="00276EE8" w:rsidRPr="00276EE8" w14:paraId="29A5DDE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46E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676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DB7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2592889.44</w:t>
            </w:r>
          </w:p>
        </w:tc>
      </w:tr>
      <w:tr w:rsidR="00276EE8" w:rsidRPr="00276EE8" w14:paraId="4445A6D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B5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2FC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1025933.39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089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2592878.18</w:t>
            </w:r>
          </w:p>
        </w:tc>
      </w:tr>
      <w:tr w:rsidR="00276EE8" w:rsidRPr="00276EE8" w14:paraId="06EC07B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E6A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606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1025933.09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374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2592871.13</w:t>
            </w:r>
          </w:p>
        </w:tc>
      </w:tr>
      <w:tr w:rsidR="00276EE8" w:rsidRPr="00276EE8" w14:paraId="2E9C4B7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0C8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916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1025935.28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21C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2592868.46</w:t>
            </w:r>
          </w:p>
        </w:tc>
      </w:tr>
      <w:tr w:rsidR="00276EE8" w:rsidRPr="00276EE8" w14:paraId="656DFFB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F7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4B0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1025937.96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007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2592867.25</w:t>
            </w:r>
          </w:p>
        </w:tc>
      </w:tr>
      <w:tr w:rsidR="00276EE8" w:rsidRPr="00276EE8" w14:paraId="2DD176A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90F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9C4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1025938.93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30A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2592867.00</w:t>
            </w:r>
          </w:p>
        </w:tc>
      </w:tr>
      <w:tr w:rsidR="00276EE8" w:rsidRPr="00276EE8" w14:paraId="45CBE91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5A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5C6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1025952.10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9CF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2592865.59</w:t>
            </w:r>
          </w:p>
        </w:tc>
      </w:tr>
      <w:tr w:rsidR="00276EE8" w:rsidRPr="00276EE8" w14:paraId="1CBD388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9A6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35D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1025973.67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883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2592863.27</w:t>
            </w:r>
          </w:p>
        </w:tc>
      </w:tr>
      <w:tr w:rsidR="00276EE8" w:rsidRPr="00276EE8" w14:paraId="5182282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DA8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01E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1025977.00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ED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2592863.01</w:t>
            </w:r>
          </w:p>
        </w:tc>
      </w:tr>
      <w:tr w:rsidR="00276EE8" w:rsidRPr="00276EE8" w14:paraId="08BC10A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B70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32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1025978.02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75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2592863.09</w:t>
            </w:r>
          </w:p>
        </w:tc>
      </w:tr>
      <w:tr w:rsidR="00276EE8" w:rsidRPr="00276EE8" w14:paraId="3A6746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766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9C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B82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2592857.66</w:t>
            </w:r>
          </w:p>
        </w:tc>
      </w:tr>
      <w:tr w:rsidR="00276EE8" w:rsidRPr="00276EE8" w14:paraId="0EB831A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4BB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AFA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1026040.62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F4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2592856.97</w:t>
            </w:r>
          </w:p>
        </w:tc>
      </w:tr>
      <w:tr w:rsidR="00276EE8" w:rsidRPr="00276EE8" w14:paraId="7D304B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39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8F3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1026052.67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3E9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2592855.77</w:t>
            </w:r>
          </w:p>
        </w:tc>
      </w:tr>
      <w:tr w:rsidR="00276EE8" w:rsidRPr="00276EE8" w14:paraId="79216B6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ED5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094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1026052.68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AEF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2592855.77</w:t>
            </w:r>
          </w:p>
        </w:tc>
      </w:tr>
      <w:tr w:rsidR="00276EE8" w:rsidRPr="00276EE8" w14:paraId="1D3DCE3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283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41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98C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2592855.13</w:t>
            </w:r>
          </w:p>
        </w:tc>
      </w:tr>
      <w:tr w:rsidR="00276EE8" w:rsidRPr="00276EE8" w14:paraId="1D7A5B0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D26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7E0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E17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2592855.19</w:t>
            </w:r>
          </w:p>
        </w:tc>
      </w:tr>
      <w:tr w:rsidR="00276EE8" w:rsidRPr="00276EE8" w14:paraId="1E1ED2F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22C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34A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1026072.21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1FE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2592854.59</w:t>
            </w:r>
          </w:p>
        </w:tc>
      </w:tr>
      <w:tr w:rsidR="00276EE8" w:rsidRPr="00276EE8" w14:paraId="6C1203B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32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D1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5C7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2592853.96</w:t>
            </w:r>
          </w:p>
        </w:tc>
      </w:tr>
      <w:tr w:rsidR="00276EE8" w:rsidRPr="00276EE8" w14:paraId="6E5BF4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503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ABF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40B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2592853.21</w:t>
            </w:r>
          </w:p>
        </w:tc>
      </w:tr>
      <w:tr w:rsidR="00276EE8" w:rsidRPr="00276EE8" w14:paraId="69D4C97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A93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243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1026090.63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38E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2592852.93</w:t>
            </w:r>
          </w:p>
        </w:tc>
      </w:tr>
      <w:tr w:rsidR="00276EE8" w:rsidRPr="00276EE8" w14:paraId="0B05D02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2F9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16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BD0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2592850.38</w:t>
            </w:r>
          </w:p>
        </w:tc>
      </w:tr>
      <w:tr w:rsidR="00276EE8" w:rsidRPr="00276EE8" w14:paraId="65B56A87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F943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</w:t>
            </w:r>
          </w:p>
        </w:tc>
      </w:tr>
      <w:tr w:rsidR="00276EE8" w:rsidRPr="00276EE8" w14:paraId="45D84D2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9C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7A3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94E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81427E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2F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A19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1026412.63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21E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2593054.17</w:t>
            </w:r>
          </w:p>
        </w:tc>
      </w:tr>
      <w:tr w:rsidR="00276EE8" w:rsidRPr="00276EE8" w14:paraId="7F4C05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11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83F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1026424.89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5EB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2593079.88</w:t>
            </w:r>
          </w:p>
        </w:tc>
      </w:tr>
      <w:tr w:rsidR="00276EE8" w:rsidRPr="00276EE8" w14:paraId="3D252B8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A8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A62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1026456.27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D1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2593128.57</w:t>
            </w:r>
          </w:p>
        </w:tc>
      </w:tr>
      <w:tr w:rsidR="00276EE8" w:rsidRPr="00276EE8" w14:paraId="4E7F5A7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4D9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5B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1026468.28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154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2593158.12</w:t>
            </w:r>
          </w:p>
        </w:tc>
      </w:tr>
      <w:tr w:rsidR="00276EE8" w:rsidRPr="00276EE8" w14:paraId="70F7964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E74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BF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1026440.39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DD7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2593162.28</w:t>
            </w:r>
          </w:p>
        </w:tc>
      </w:tr>
      <w:tr w:rsidR="00276EE8" w:rsidRPr="00276EE8" w14:paraId="0C2A2C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D0E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FC7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1026436.29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A4B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2593160.38</w:t>
            </w:r>
          </w:p>
        </w:tc>
      </w:tr>
      <w:tr w:rsidR="00276EE8" w:rsidRPr="00276EE8" w14:paraId="3C6FDBB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B5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D2A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1026430.82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A27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2593157.84</w:t>
            </w:r>
          </w:p>
        </w:tc>
      </w:tr>
      <w:tr w:rsidR="00276EE8" w:rsidRPr="00276EE8" w14:paraId="68D6446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C5E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EA9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1026347.92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123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2593183.52</w:t>
            </w:r>
          </w:p>
        </w:tc>
      </w:tr>
      <w:tr w:rsidR="00276EE8" w:rsidRPr="00276EE8" w14:paraId="00E7DE1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B56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E5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1026323.60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D48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2593183.32</w:t>
            </w:r>
          </w:p>
        </w:tc>
      </w:tr>
      <w:tr w:rsidR="00276EE8" w:rsidRPr="00276EE8" w14:paraId="214CAA3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0D5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F51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1026284.85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00D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2593174.45</w:t>
            </w:r>
          </w:p>
        </w:tc>
      </w:tr>
      <w:tr w:rsidR="00276EE8" w:rsidRPr="00276EE8" w14:paraId="3FE18BE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9BD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F09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71B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2593118.30</w:t>
            </w:r>
          </w:p>
        </w:tc>
      </w:tr>
      <w:tr w:rsidR="00276EE8" w:rsidRPr="00276EE8" w14:paraId="091B449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059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656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131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F4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2593106.71</w:t>
            </w:r>
          </w:p>
        </w:tc>
      </w:tr>
      <w:tr w:rsidR="00276EE8" w:rsidRPr="00276EE8" w14:paraId="38EE779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353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835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8A7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2593094.80</w:t>
            </w:r>
          </w:p>
        </w:tc>
      </w:tr>
      <w:tr w:rsidR="00276EE8" w:rsidRPr="00276EE8" w14:paraId="40FE38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FE9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7EC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02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2593089.59</w:t>
            </w:r>
          </w:p>
        </w:tc>
      </w:tr>
      <w:tr w:rsidR="00276EE8" w:rsidRPr="00276EE8" w14:paraId="3326409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73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86A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BB1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2593087.32</w:t>
            </w:r>
          </w:p>
        </w:tc>
      </w:tr>
      <w:tr w:rsidR="00276EE8" w:rsidRPr="00276EE8" w14:paraId="4980EC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883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9CE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2E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2593079.32</w:t>
            </w:r>
          </w:p>
        </w:tc>
      </w:tr>
      <w:tr w:rsidR="00276EE8" w:rsidRPr="00276EE8" w14:paraId="3D04851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B5D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77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732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2593076.78</w:t>
            </w:r>
          </w:p>
        </w:tc>
      </w:tr>
      <w:tr w:rsidR="00276EE8" w:rsidRPr="00276EE8" w14:paraId="75EA350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29A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9E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1026283.17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083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2593068.03</w:t>
            </w:r>
          </w:p>
        </w:tc>
      </w:tr>
      <w:tr w:rsidR="00276EE8" w:rsidRPr="00276EE8" w14:paraId="3F8D8BA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26D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D3A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1026286.29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25B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2593067.33</w:t>
            </w:r>
          </w:p>
        </w:tc>
      </w:tr>
      <w:tr w:rsidR="00276EE8" w:rsidRPr="00276EE8" w14:paraId="34620A6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26D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211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5E2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2593065.30</w:t>
            </w:r>
          </w:p>
        </w:tc>
      </w:tr>
      <w:tr w:rsidR="00276EE8" w:rsidRPr="00276EE8" w14:paraId="4AE8005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613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0EF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1026319.48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F49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2593063.26</w:t>
            </w:r>
          </w:p>
        </w:tc>
      </w:tr>
      <w:tr w:rsidR="00276EE8" w:rsidRPr="00276EE8" w14:paraId="02B839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303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D0C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1026331.21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434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2593061.80</w:t>
            </w:r>
          </w:p>
        </w:tc>
      </w:tr>
      <w:tr w:rsidR="00276EE8" w:rsidRPr="00276EE8" w14:paraId="0F68C30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9A6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FB6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1026368.54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88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2593057.65</w:t>
            </w:r>
          </w:p>
        </w:tc>
      </w:tr>
      <w:tr w:rsidR="00276EE8" w:rsidRPr="00276EE8" w14:paraId="7BDB1D4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B2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396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1026410.12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4B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2593053.04</w:t>
            </w:r>
          </w:p>
        </w:tc>
      </w:tr>
      <w:tr w:rsidR="00276EE8" w:rsidRPr="00276EE8" w14:paraId="0B5618C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EE6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19E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1026412.63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101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2593054.17</w:t>
            </w:r>
          </w:p>
        </w:tc>
      </w:tr>
      <w:tr w:rsidR="00276EE8" w:rsidRPr="00276EE8" w14:paraId="01BA953C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0409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</w:t>
            </w:r>
          </w:p>
        </w:tc>
      </w:tr>
      <w:tr w:rsidR="00276EE8" w:rsidRPr="00276EE8" w14:paraId="33C7297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BD0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DC6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70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7975F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E06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C1D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1026261.38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C42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2593072.25</w:t>
            </w:r>
          </w:p>
        </w:tc>
      </w:tr>
      <w:tr w:rsidR="00276EE8" w:rsidRPr="00276EE8" w14:paraId="79B11A8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A9D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4E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1026266.28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E90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2593110.18</w:t>
            </w:r>
          </w:p>
        </w:tc>
      </w:tr>
      <w:tr w:rsidR="00276EE8" w:rsidRPr="00276EE8" w14:paraId="2859F61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2C9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665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307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2593156.82</w:t>
            </w:r>
          </w:p>
        </w:tc>
      </w:tr>
      <w:tr w:rsidR="00276EE8" w:rsidRPr="00276EE8" w14:paraId="6A5510F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2DA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5E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1026273.86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D0F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2593177.31</w:t>
            </w:r>
          </w:p>
        </w:tc>
      </w:tr>
      <w:tr w:rsidR="00276EE8" w:rsidRPr="00276EE8" w14:paraId="0B4CE71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851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4A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6EA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2593209.03</w:t>
            </w:r>
          </w:p>
        </w:tc>
      </w:tr>
      <w:tr w:rsidR="00276EE8" w:rsidRPr="00276EE8" w14:paraId="2A6401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2D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1B4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1026232.57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11E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2593246.52</w:t>
            </w:r>
          </w:p>
        </w:tc>
      </w:tr>
      <w:tr w:rsidR="00276EE8" w:rsidRPr="00276EE8" w14:paraId="423C41C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D7E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A52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1026227.56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29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2593246.68</w:t>
            </w:r>
          </w:p>
        </w:tc>
      </w:tr>
      <w:tr w:rsidR="00276EE8" w:rsidRPr="00276EE8" w14:paraId="50E35B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518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3A8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1026196.61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A41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2593247.67</w:t>
            </w:r>
          </w:p>
        </w:tc>
      </w:tr>
      <w:tr w:rsidR="00276EE8" w:rsidRPr="00276EE8" w14:paraId="54F86D1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BE4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AD7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1026175.31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FB8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2593243.80</w:t>
            </w:r>
          </w:p>
        </w:tc>
      </w:tr>
      <w:tr w:rsidR="00276EE8" w:rsidRPr="00276EE8" w14:paraId="5A54BD6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ED4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E83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1026172.83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FB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2593180.79</w:t>
            </w:r>
          </w:p>
        </w:tc>
      </w:tr>
      <w:tr w:rsidR="00276EE8" w:rsidRPr="00276EE8" w14:paraId="72A471B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72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AE2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1026172.27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B37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2593166.58</w:t>
            </w:r>
          </w:p>
        </w:tc>
      </w:tr>
      <w:tr w:rsidR="00276EE8" w:rsidRPr="00276EE8" w14:paraId="6911D70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7E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31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050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2593150.30</w:t>
            </w:r>
          </w:p>
        </w:tc>
      </w:tr>
      <w:tr w:rsidR="00276EE8" w:rsidRPr="00276EE8" w14:paraId="6024473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3C0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F4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058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2593142.64</w:t>
            </w:r>
          </w:p>
        </w:tc>
      </w:tr>
      <w:tr w:rsidR="00276EE8" w:rsidRPr="00276EE8" w14:paraId="4B47986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B7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8B5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1026167.28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5EB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2593115.44</w:t>
            </w:r>
          </w:p>
        </w:tc>
      </w:tr>
      <w:tr w:rsidR="00276EE8" w:rsidRPr="00276EE8" w14:paraId="5BE6BE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0D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F40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1026165.50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D54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2593099.80</w:t>
            </w:r>
          </w:p>
        </w:tc>
      </w:tr>
      <w:tr w:rsidR="00276EE8" w:rsidRPr="00276EE8" w14:paraId="5CF3ACA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6CC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E20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1026163.90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8A9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2593083.16</w:t>
            </w:r>
          </w:p>
        </w:tc>
      </w:tr>
      <w:tr w:rsidR="00276EE8" w:rsidRPr="00276EE8" w14:paraId="5EEA9DC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D5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341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1026217.34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CDB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2593077.18</w:t>
            </w:r>
          </w:p>
        </w:tc>
      </w:tr>
      <w:tr w:rsidR="00276EE8" w:rsidRPr="00276EE8" w14:paraId="4CAA0B4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58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6A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1026261.38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1DB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2593072.25</w:t>
            </w:r>
          </w:p>
        </w:tc>
      </w:tr>
      <w:tr w:rsidR="00276EE8" w:rsidRPr="00276EE8" w14:paraId="3C535DD7" w14:textId="77777777" w:rsidTr="00A6272F">
        <w:trPr>
          <w:gridAfter w:val="7"/>
          <w:wAfter w:w="6839" w:type="dxa"/>
          <w:tblCellSpacing w:w="0" w:type="dxa"/>
          <w:jc w:val="center"/>
        </w:trPr>
        <w:tc>
          <w:tcPr>
            <w:tcW w:w="2783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E8F7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</w:t>
            </w:r>
          </w:p>
        </w:tc>
      </w:tr>
      <w:tr w:rsidR="00276EE8" w:rsidRPr="00276EE8" w14:paraId="7CBC20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3DA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3A9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92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433E5C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DEA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53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C28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2593648.63</w:t>
            </w:r>
          </w:p>
        </w:tc>
      </w:tr>
      <w:tr w:rsidR="00276EE8" w:rsidRPr="00276EE8" w14:paraId="4CBE0A7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AC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26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1026073.96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B7B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2593675.66</w:t>
            </w:r>
          </w:p>
        </w:tc>
      </w:tr>
      <w:tr w:rsidR="00276EE8" w:rsidRPr="00276EE8" w14:paraId="2EEB1F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4E4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D12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1026071.90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81C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2593684.45</w:t>
            </w:r>
          </w:p>
        </w:tc>
      </w:tr>
      <w:tr w:rsidR="00276EE8" w:rsidRPr="00276EE8" w14:paraId="49E10DA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F8B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4F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802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2593745.28</w:t>
            </w:r>
          </w:p>
        </w:tc>
      </w:tr>
      <w:tr w:rsidR="00276EE8" w:rsidRPr="00276EE8" w14:paraId="2E21500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49D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AB5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584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2593739.37</w:t>
            </w:r>
          </w:p>
        </w:tc>
      </w:tr>
      <w:tr w:rsidR="00276EE8" w:rsidRPr="00276EE8" w14:paraId="648A312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A5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C0A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DDD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2593655.15</w:t>
            </w:r>
          </w:p>
        </w:tc>
      </w:tr>
      <w:tr w:rsidR="00276EE8" w:rsidRPr="00276EE8" w14:paraId="64AD234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BD2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F8B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1025892.38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751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2593648.57</w:t>
            </w:r>
          </w:p>
        </w:tc>
      </w:tr>
      <w:tr w:rsidR="00276EE8" w:rsidRPr="00276EE8" w14:paraId="37D7CC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9A8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5E0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1025917.22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716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2593645.01</w:t>
            </w:r>
          </w:p>
        </w:tc>
      </w:tr>
      <w:tr w:rsidR="00276EE8" w:rsidRPr="00276EE8" w14:paraId="1C530C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D6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8C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1025958.35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2D7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2593621.39</w:t>
            </w:r>
          </w:p>
        </w:tc>
      </w:tr>
      <w:tr w:rsidR="00276EE8" w:rsidRPr="00276EE8" w14:paraId="3FB414B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3D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6C5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1025965.56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DBA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2593617.25</w:t>
            </w:r>
          </w:p>
        </w:tc>
      </w:tr>
      <w:tr w:rsidR="00276EE8" w:rsidRPr="00276EE8" w14:paraId="0380559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ADB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4B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0DA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2593632.64</w:t>
            </w:r>
          </w:p>
        </w:tc>
      </w:tr>
      <w:tr w:rsidR="00276EE8" w:rsidRPr="00276EE8" w14:paraId="667DD79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13C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B48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1026031.89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C58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2593634.51</w:t>
            </w:r>
          </w:p>
        </w:tc>
      </w:tr>
      <w:tr w:rsidR="00276EE8" w:rsidRPr="00276EE8" w14:paraId="4C341F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B0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931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EEC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2593648.63</w:t>
            </w:r>
          </w:p>
        </w:tc>
      </w:tr>
      <w:tr w:rsidR="00276EE8" w:rsidRPr="00276EE8" w14:paraId="33ADC7AD" w14:textId="77777777" w:rsidTr="00A6272F">
        <w:trPr>
          <w:tblCellSpacing w:w="0" w:type="dxa"/>
          <w:jc w:val="center"/>
        </w:trPr>
        <w:tc>
          <w:tcPr>
            <w:tcW w:w="9622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6F3A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</w:t>
            </w:r>
          </w:p>
        </w:tc>
      </w:tr>
      <w:tr w:rsidR="00276EE8" w:rsidRPr="00276EE8" w14:paraId="2713DCE3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FD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F81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2DD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1F935C3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DBB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C7E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1026496.22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998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2593185.06</w:t>
            </w:r>
          </w:p>
        </w:tc>
      </w:tr>
      <w:tr w:rsidR="00276EE8" w:rsidRPr="00276EE8" w14:paraId="3107CB3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03B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836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1026520.62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0A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2593226.48</w:t>
            </w:r>
          </w:p>
        </w:tc>
      </w:tr>
      <w:tr w:rsidR="00276EE8" w:rsidRPr="00276EE8" w14:paraId="3950B3B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C84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41C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1026544.96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10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2593267.78</w:t>
            </w:r>
          </w:p>
        </w:tc>
      </w:tr>
      <w:tr w:rsidR="00276EE8" w:rsidRPr="00276EE8" w14:paraId="44235E63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B47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DE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1026519.44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388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2593284.21</w:t>
            </w:r>
          </w:p>
        </w:tc>
      </w:tr>
      <w:tr w:rsidR="00276EE8" w:rsidRPr="00276EE8" w14:paraId="4BF3232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8CD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E5F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1026489.17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7A9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2593303.70</w:t>
            </w:r>
          </w:p>
        </w:tc>
      </w:tr>
      <w:tr w:rsidR="00276EE8" w:rsidRPr="00276EE8" w14:paraId="4E86AF74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790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978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1026467.80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B8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2593276.13</w:t>
            </w:r>
          </w:p>
        </w:tc>
      </w:tr>
      <w:tr w:rsidR="00276EE8" w:rsidRPr="00276EE8" w14:paraId="0C20F87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5E4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85F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1026462.72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2AB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2593269.59</w:t>
            </w:r>
          </w:p>
        </w:tc>
      </w:tr>
      <w:tr w:rsidR="00276EE8" w:rsidRPr="00276EE8" w14:paraId="514CCD0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E2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5A6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1026396.71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5DA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2593255.31</w:t>
            </w:r>
          </w:p>
        </w:tc>
      </w:tr>
      <w:tr w:rsidR="00276EE8" w:rsidRPr="00276EE8" w14:paraId="5DCD075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72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DD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1026359.68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E0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2593200.82</w:t>
            </w:r>
          </w:p>
        </w:tc>
      </w:tr>
      <w:tr w:rsidR="00276EE8" w:rsidRPr="00276EE8" w14:paraId="52D35F9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076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FD4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1026413.26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90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2593184.22</w:t>
            </w:r>
          </w:p>
        </w:tc>
      </w:tr>
      <w:tr w:rsidR="00276EE8" w:rsidRPr="00276EE8" w14:paraId="7C3FDD4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714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80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1026427.07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D12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2593179.95</w:t>
            </w:r>
          </w:p>
        </w:tc>
      </w:tr>
      <w:tr w:rsidR="00276EE8" w:rsidRPr="00276EE8" w14:paraId="5929F414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A1C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838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1026439.60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6D0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2593172.51</w:t>
            </w:r>
          </w:p>
        </w:tc>
      </w:tr>
      <w:tr w:rsidR="00276EE8" w:rsidRPr="00276EE8" w14:paraId="1FD01BE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597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79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1026442.37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411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2593177.13</w:t>
            </w:r>
          </w:p>
        </w:tc>
      </w:tr>
      <w:tr w:rsidR="00276EE8" w:rsidRPr="00276EE8" w14:paraId="785D83C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AEA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3D1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1026447.52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25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2593174.36</w:t>
            </w:r>
          </w:p>
        </w:tc>
      </w:tr>
      <w:tr w:rsidR="00276EE8" w:rsidRPr="00276EE8" w14:paraId="391254F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581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334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1026452.96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C93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2593176.00</w:t>
            </w:r>
          </w:p>
        </w:tc>
      </w:tr>
      <w:tr w:rsidR="00276EE8" w:rsidRPr="00276EE8" w14:paraId="51268DF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2F3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D4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1026455.95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477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2593177.97</w:t>
            </w:r>
          </w:p>
        </w:tc>
      </w:tr>
      <w:tr w:rsidR="00276EE8" w:rsidRPr="00276EE8" w14:paraId="0A28BA8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1C1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A9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1026458.63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FBC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2593177.31</w:t>
            </w:r>
          </w:p>
        </w:tc>
      </w:tr>
      <w:tr w:rsidR="00276EE8" w:rsidRPr="00276EE8" w14:paraId="712A812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C3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AB1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1026459.04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97C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2593178.74</w:t>
            </w:r>
          </w:p>
        </w:tc>
      </w:tr>
      <w:tr w:rsidR="00276EE8" w:rsidRPr="00276EE8" w14:paraId="45104A4A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8E3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59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1026458.48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53F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2593178.89</w:t>
            </w:r>
          </w:p>
        </w:tc>
      </w:tr>
      <w:tr w:rsidR="00276EE8" w:rsidRPr="00276EE8" w14:paraId="5E472A2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CA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23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1026464.96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6D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2593181.38</w:t>
            </w:r>
          </w:p>
        </w:tc>
      </w:tr>
      <w:tr w:rsidR="00276EE8" w:rsidRPr="00276EE8" w14:paraId="785673A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9BE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264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1026467.51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E14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2593183.94</w:t>
            </w:r>
          </w:p>
        </w:tc>
      </w:tr>
      <w:tr w:rsidR="00276EE8" w:rsidRPr="00276EE8" w14:paraId="6F3E3F5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FB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EA6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1026469.37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AC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2593186.87</w:t>
            </w:r>
          </w:p>
        </w:tc>
      </w:tr>
      <w:tr w:rsidR="00276EE8" w:rsidRPr="00276EE8" w14:paraId="704E346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0F7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A0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1026470.05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F34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2593186.48</w:t>
            </w:r>
          </w:p>
        </w:tc>
      </w:tr>
      <w:tr w:rsidR="00276EE8" w:rsidRPr="00276EE8" w14:paraId="70D2AAC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DDA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242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1026473.77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34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2593192.49</w:t>
            </w:r>
          </w:p>
        </w:tc>
      </w:tr>
      <w:tr w:rsidR="00276EE8" w:rsidRPr="00276EE8" w14:paraId="084F764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E69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A47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1026496.22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BB8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2593185.06</w:t>
            </w:r>
          </w:p>
        </w:tc>
      </w:tr>
      <w:tr w:rsidR="00276EE8" w:rsidRPr="00276EE8" w14:paraId="4C837700" w14:textId="77777777" w:rsidTr="00A6272F">
        <w:trPr>
          <w:tblCellSpacing w:w="0" w:type="dxa"/>
          <w:jc w:val="center"/>
        </w:trPr>
        <w:tc>
          <w:tcPr>
            <w:tcW w:w="9622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A43A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</w:t>
            </w:r>
          </w:p>
        </w:tc>
      </w:tr>
      <w:tr w:rsidR="00276EE8" w:rsidRPr="00276EE8" w14:paraId="46887B6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920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B9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A2B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B605BC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410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E9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1025922.62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CD9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2592984.94</w:t>
            </w:r>
          </w:p>
        </w:tc>
      </w:tr>
      <w:tr w:rsidR="00276EE8" w:rsidRPr="00276EE8" w14:paraId="1D886EB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23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364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1025937.88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D7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2593000.00</w:t>
            </w:r>
          </w:p>
        </w:tc>
      </w:tr>
      <w:tr w:rsidR="00276EE8" w:rsidRPr="00276EE8" w14:paraId="4822F81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E1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24A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1025934.64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1A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2593010.89</w:t>
            </w:r>
          </w:p>
        </w:tc>
      </w:tr>
      <w:tr w:rsidR="00276EE8" w:rsidRPr="00276EE8" w14:paraId="75833C1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4BC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00A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1025930.95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7E0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2593015.95</w:t>
            </w:r>
          </w:p>
        </w:tc>
      </w:tr>
      <w:tr w:rsidR="00276EE8" w:rsidRPr="00276EE8" w14:paraId="6AA8501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61A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829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1025907.67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817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2593040.73</w:t>
            </w:r>
          </w:p>
        </w:tc>
      </w:tr>
      <w:tr w:rsidR="00276EE8" w:rsidRPr="00276EE8" w14:paraId="0665020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484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C4F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1025890.43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E7A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2593059.84</w:t>
            </w:r>
          </w:p>
        </w:tc>
      </w:tr>
      <w:tr w:rsidR="00276EE8" w:rsidRPr="00276EE8" w14:paraId="393B634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BAE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E29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1025891.13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B2D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2593060.43</w:t>
            </w:r>
          </w:p>
        </w:tc>
      </w:tr>
      <w:tr w:rsidR="00276EE8" w:rsidRPr="00276EE8" w14:paraId="4D3C26F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D68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297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1025890.17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886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2593061.56</w:t>
            </w:r>
          </w:p>
        </w:tc>
      </w:tr>
      <w:tr w:rsidR="00276EE8" w:rsidRPr="00276EE8" w14:paraId="49E31A5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FEE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9DE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1025889.42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402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2593060.97</w:t>
            </w:r>
          </w:p>
        </w:tc>
      </w:tr>
      <w:tr w:rsidR="00276EE8" w:rsidRPr="00276EE8" w14:paraId="36E9D5C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8C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A23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1025882.31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8F3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2593068.85</w:t>
            </w:r>
          </w:p>
        </w:tc>
      </w:tr>
      <w:tr w:rsidR="00276EE8" w:rsidRPr="00276EE8" w14:paraId="066BAC7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B8E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643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1025869.94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661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2593083.24</w:t>
            </w:r>
          </w:p>
        </w:tc>
      </w:tr>
      <w:tr w:rsidR="00276EE8" w:rsidRPr="00276EE8" w14:paraId="7A696DB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3D0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4BF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1025856.42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0FC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2593098.97</w:t>
            </w:r>
          </w:p>
        </w:tc>
      </w:tr>
      <w:tr w:rsidR="00276EE8" w:rsidRPr="00276EE8" w14:paraId="726D387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444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1F6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DB1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2593136.42</w:t>
            </w:r>
          </w:p>
        </w:tc>
      </w:tr>
      <w:tr w:rsidR="00276EE8" w:rsidRPr="00276EE8" w14:paraId="67ADB894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7F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5F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1025793.84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4DA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2593170.35</w:t>
            </w:r>
          </w:p>
        </w:tc>
      </w:tr>
      <w:tr w:rsidR="00276EE8" w:rsidRPr="00276EE8" w14:paraId="31FB4F9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EE4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66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1025765.83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717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2593199.67</w:t>
            </w:r>
          </w:p>
        </w:tc>
      </w:tr>
      <w:tr w:rsidR="00276EE8" w:rsidRPr="00276EE8" w14:paraId="7E62F5D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45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D4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1025758.02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399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2593203.11</w:t>
            </w:r>
          </w:p>
        </w:tc>
      </w:tr>
      <w:tr w:rsidR="00276EE8" w:rsidRPr="00276EE8" w14:paraId="0A3E20A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D1C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CA8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1025754.14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C1F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2593203.35</w:t>
            </w:r>
          </w:p>
        </w:tc>
      </w:tr>
      <w:tr w:rsidR="00276EE8" w:rsidRPr="00276EE8" w14:paraId="4619CEB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33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D31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1025750.88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546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2593201.27</w:t>
            </w:r>
          </w:p>
        </w:tc>
      </w:tr>
      <w:tr w:rsidR="00276EE8" w:rsidRPr="00276EE8" w14:paraId="5FC1D1B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BE4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408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1025746.68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656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2593198.37</w:t>
            </w:r>
          </w:p>
        </w:tc>
      </w:tr>
      <w:tr w:rsidR="00276EE8" w:rsidRPr="00276EE8" w14:paraId="438A88C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7FB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809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1025733.17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822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2593185.56</w:t>
            </w:r>
          </w:p>
        </w:tc>
      </w:tr>
      <w:tr w:rsidR="00276EE8" w:rsidRPr="00276EE8" w14:paraId="6F05268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E10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34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1025717.47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99A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2593170.67</w:t>
            </w:r>
          </w:p>
        </w:tc>
      </w:tr>
      <w:tr w:rsidR="00276EE8" w:rsidRPr="00276EE8" w14:paraId="42C44FC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0A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D05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1025720.44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778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2593167.51</w:t>
            </w:r>
          </w:p>
        </w:tc>
      </w:tr>
      <w:tr w:rsidR="00276EE8" w:rsidRPr="00276EE8" w14:paraId="440DB18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557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744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D9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1025710.20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B65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2593158.56</w:t>
            </w:r>
          </w:p>
        </w:tc>
      </w:tr>
      <w:tr w:rsidR="00276EE8" w:rsidRPr="00276EE8" w14:paraId="2A68FED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8D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0A8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1025715.65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350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2593153.12</w:t>
            </w:r>
          </w:p>
        </w:tc>
      </w:tr>
      <w:tr w:rsidR="00276EE8" w:rsidRPr="00276EE8" w14:paraId="6835723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63E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A23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1025731.08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8F4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2593137.70</w:t>
            </w:r>
          </w:p>
        </w:tc>
      </w:tr>
      <w:tr w:rsidR="00276EE8" w:rsidRPr="00276EE8" w14:paraId="049F261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BE6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2F8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1025740.24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919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2593131.62</w:t>
            </w:r>
          </w:p>
        </w:tc>
      </w:tr>
      <w:tr w:rsidR="00276EE8" w:rsidRPr="00276EE8" w14:paraId="2C4955A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B6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6F4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1025741.76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DE0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2593131.35</w:t>
            </w:r>
          </w:p>
        </w:tc>
      </w:tr>
      <w:tr w:rsidR="00276EE8" w:rsidRPr="00276EE8" w14:paraId="434CA67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69B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986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1025745.05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749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2593129.74</w:t>
            </w:r>
          </w:p>
        </w:tc>
      </w:tr>
      <w:tr w:rsidR="00276EE8" w:rsidRPr="00276EE8" w14:paraId="1A98141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B2F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8B6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1025748.77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F6F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2593133.56</w:t>
            </w:r>
          </w:p>
        </w:tc>
      </w:tr>
      <w:tr w:rsidR="00276EE8" w:rsidRPr="00276EE8" w14:paraId="05FD4C8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6B5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A19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1025765.63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DD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2593150.92</w:t>
            </w:r>
          </w:p>
        </w:tc>
      </w:tr>
      <w:tr w:rsidR="00276EE8" w:rsidRPr="00276EE8" w14:paraId="0882080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C98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04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1025771.83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FA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2593144.24</w:t>
            </w:r>
          </w:p>
        </w:tc>
      </w:tr>
      <w:tr w:rsidR="00276EE8" w:rsidRPr="00276EE8" w14:paraId="630B79E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B82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20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1025771.50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AB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2593143.69</w:t>
            </w:r>
          </w:p>
        </w:tc>
      </w:tr>
      <w:tr w:rsidR="00276EE8" w:rsidRPr="00276EE8" w14:paraId="5B7506C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024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4DD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1025774.82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5F1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2593140.39</w:t>
            </w:r>
          </w:p>
        </w:tc>
      </w:tr>
      <w:tr w:rsidR="00276EE8" w:rsidRPr="00276EE8" w14:paraId="5454974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1FB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03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1025781.10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81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2593134.90</w:t>
            </w:r>
          </w:p>
        </w:tc>
      </w:tr>
      <w:tr w:rsidR="00276EE8" w:rsidRPr="00276EE8" w14:paraId="4CD955F4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7C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EB6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1025786.77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394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2593130.08</w:t>
            </w:r>
          </w:p>
        </w:tc>
      </w:tr>
      <w:tr w:rsidR="00276EE8" w:rsidRPr="00276EE8" w14:paraId="3CF89444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342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CF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1025781.90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28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2593124.70</w:t>
            </w:r>
          </w:p>
        </w:tc>
      </w:tr>
      <w:tr w:rsidR="00276EE8" w:rsidRPr="00276EE8" w14:paraId="4147EAE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CC8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547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1025782.54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C4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2593123.94</w:t>
            </w:r>
          </w:p>
        </w:tc>
      </w:tr>
      <w:tr w:rsidR="00276EE8" w:rsidRPr="00276EE8" w14:paraId="0985EC6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A81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4C5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1025777.97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296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2593119.62</w:t>
            </w:r>
          </w:p>
        </w:tc>
      </w:tr>
      <w:tr w:rsidR="00276EE8" w:rsidRPr="00276EE8" w14:paraId="12877D2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BBF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405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1025780.27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0C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2593117.49</w:t>
            </w:r>
          </w:p>
        </w:tc>
      </w:tr>
      <w:tr w:rsidR="00276EE8" w:rsidRPr="00276EE8" w14:paraId="4DCFE51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939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B8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1025793.45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1FE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2593101.29</w:t>
            </w:r>
          </w:p>
        </w:tc>
      </w:tr>
      <w:tr w:rsidR="00276EE8" w:rsidRPr="00276EE8" w14:paraId="49DD210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53B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B0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1025796.68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639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2593097.68</w:t>
            </w:r>
          </w:p>
        </w:tc>
      </w:tr>
      <w:tr w:rsidR="00276EE8" w:rsidRPr="00276EE8" w14:paraId="0067F30A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82E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CF0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1025797.66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1EA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2593098.60</w:t>
            </w:r>
          </w:p>
        </w:tc>
      </w:tr>
      <w:tr w:rsidR="00276EE8" w:rsidRPr="00276EE8" w14:paraId="746D5D3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382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386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1025812.40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F6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2593081.22</w:t>
            </w:r>
          </w:p>
        </w:tc>
      </w:tr>
      <w:tr w:rsidR="00276EE8" w:rsidRPr="00276EE8" w14:paraId="437A228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EF4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8E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1025815.82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AD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2593078.73</w:t>
            </w:r>
          </w:p>
        </w:tc>
      </w:tr>
      <w:tr w:rsidR="00276EE8" w:rsidRPr="00276EE8" w14:paraId="2E50E44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C8A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85D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1025818.93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697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2593075.54</w:t>
            </w:r>
          </w:p>
        </w:tc>
      </w:tr>
      <w:tr w:rsidR="00276EE8" w:rsidRPr="00276EE8" w14:paraId="4300883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1FA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93B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1025816.81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04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2593073.67</w:t>
            </w:r>
          </w:p>
        </w:tc>
      </w:tr>
      <w:tr w:rsidR="00276EE8" w:rsidRPr="00276EE8" w14:paraId="1930E4E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6D0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761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1025822.18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005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2593068.33</w:t>
            </w:r>
          </w:p>
        </w:tc>
      </w:tr>
      <w:tr w:rsidR="00276EE8" w:rsidRPr="00276EE8" w14:paraId="7BFD48E3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960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BB9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1025824.43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1C9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2593069.90</w:t>
            </w:r>
          </w:p>
        </w:tc>
      </w:tr>
      <w:tr w:rsidR="00276EE8" w:rsidRPr="00276EE8" w14:paraId="1FABF5FA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235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DD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1025837.67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08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2593054.13</w:t>
            </w:r>
          </w:p>
        </w:tc>
      </w:tr>
      <w:tr w:rsidR="00276EE8" w:rsidRPr="00276EE8" w14:paraId="5D731F0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835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023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1025838.31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EAB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2593054.70</w:t>
            </w:r>
          </w:p>
        </w:tc>
      </w:tr>
      <w:tr w:rsidR="00276EE8" w:rsidRPr="00276EE8" w14:paraId="1369559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B1F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37C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1025840.63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741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2593051.38</w:t>
            </w:r>
          </w:p>
        </w:tc>
      </w:tr>
      <w:tr w:rsidR="00276EE8" w:rsidRPr="00276EE8" w14:paraId="152F257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59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C16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1025844.98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82E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2593047.19</w:t>
            </w:r>
          </w:p>
        </w:tc>
      </w:tr>
      <w:tr w:rsidR="00276EE8" w:rsidRPr="00276EE8" w14:paraId="7D40826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BD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E8D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1025843.43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C28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2593045.70</w:t>
            </w:r>
          </w:p>
        </w:tc>
      </w:tr>
      <w:tr w:rsidR="00276EE8" w:rsidRPr="00276EE8" w14:paraId="365026C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785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E8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1025846.53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68F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2593041.83</w:t>
            </w:r>
          </w:p>
        </w:tc>
      </w:tr>
      <w:tr w:rsidR="00276EE8" w:rsidRPr="00276EE8" w14:paraId="1F6D749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C17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C5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1025847.50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44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2593041.16</w:t>
            </w:r>
          </w:p>
        </w:tc>
      </w:tr>
      <w:tr w:rsidR="00276EE8" w:rsidRPr="00276EE8" w14:paraId="6901D0B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E85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22F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1025849.30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2B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2593042.20</w:t>
            </w:r>
          </w:p>
        </w:tc>
      </w:tr>
      <w:tr w:rsidR="00276EE8" w:rsidRPr="00276EE8" w14:paraId="0715CD2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1F8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064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1025854.25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9D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2593036.09</w:t>
            </w:r>
          </w:p>
        </w:tc>
      </w:tr>
      <w:tr w:rsidR="00276EE8" w:rsidRPr="00276EE8" w14:paraId="27EB3A1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B17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F98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1025858.04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EC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2593032.37</w:t>
            </w:r>
          </w:p>
        </w:tc>
      </w:tr>
      <w:tr w:rsidR="00276EE8" w:rsidRPr="00276EE8" w14:paraId="203CF4F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06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18D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1025876.77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AA4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2593013.56</w:t>
            </w:r>
          </w:p>
        </w:tc>
      </w:tr>
      <w:tr w:rsidR="00276EE8" w:rsidRPr="00276EE8" w14:paraId="4EE5ABA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57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192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1025894.81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F26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2592990.59</w:t>
            </w:r>
          </w:p>
        </w:tc>
      </w:tr>
      <w:tr w:rsidR="00276EE8" w:rsidRPr="00276EE8" w14:paraId="07A9BEB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626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BE5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1025905.16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FE8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2593001.51</w:t>
            </w:r>
          </w:p>
        </w:tc>
      </w:tr>
      <w:tr w:rsidR="00276EE8" w:rsidRPr="00276EE8" w14:paraId="3BF6C37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736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A22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1025922.62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ADD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2592984.94</w:t>
            </w:r>
          </w:p>
        </w:tc>
      </w:tr>
      <w:tr w:rsidR="00276EE8" w:rsidRPr="00276EE8" w14:paraId="347A5844" w14:textId="77777777" w:rsidTr="00A6272F">
        <w:trPr>
          <w:tblCellSpacing w:w="0" w:type="dxa"/>
          <w:jc w:val="center"/>
        </w:trPr>
        <w:tc>
          <w:tcPr>
            <w:tcW w:w="9622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525D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</w:t>
            </w:r>
          </w:p>
        </w:tc>
      </w:tr>
      <w:tr w:rsidR="00276EE8" w:rsidRPr="00276EE8" w14:paraId="1932B7C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FF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AA5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CB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A33E90A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1F9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469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1026585.11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4B1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2593042.45</w:t>
            </w:r>
          </w:p>
        </w:tc>
      </w:tr>
      <w:tr w:rsidR="00276EE8" w:rsidRPr="00276EE8" w14:paraId="6EEBFB3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FF2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8E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1026591.00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AAC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2593052.04</w:t>
            </w:r>
          </w:p>
        </w:tc>
      </w:tr>
      <w:tr w:rsidR="00276EE8" w:rsidRPr="00276EE8" w14:paraId="68BC81C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054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97A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1026610.80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2A9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2593096.29</w:t>
            </w:r>
          </w:p>
        </w:tc>
      </w:tr>
      <w:tr w:rsidR="00276EE8" w:rsidRPr="00276EE8" w14:paraId="0ECEB97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CC8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3C7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1026604.74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3C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2593121.74</w:t>
            </w:r>
          </w:p>
        </w:tc>
      </w:tr>
      <w:tr w:rsidR="00276EE8" w:rsidRPr="00276EE8" w14:paraId="2DECD17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D80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C4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1026588.98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1E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2593124.25</w:t>
            </w:r>
          </w:p>
        </w:tc>
      </w:tr>
      <w:tr w:rsidR="00276EE8" w:rsidRPr="00276EE8" w14:paraId="5FE6597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C79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0AC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1026570.57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59F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2593130.61</w:t>
            </w:r>
          </w:p>
        </w:tc>
      </w:tr>
      <w:tr w:rsidR="00276EE8" w:rsidRPr="00276EE8" w14:paraId="2F39C2B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2ED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DF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1026561.24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11E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2593132.81</w:t>
            </w:r>
          </w:p>
        </w:tc>
      </w:tr>
      <w:tr w:rsidR="00276EE8" w:rsidRPr="00276EE8" w14:paraId="05F3122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FCD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D03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1026532.66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C5F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2593145.78</w:t>
            </w:r>
          </w:p>
        </w:tc>
      </w:tr>
      <w:tr w:rsidR="00276EE8" w:rsidRPr="00276EE8" w14:paraId="11BA098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4C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791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333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1026528.50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65C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2593145.48</w:t>
            </w:r>
          </w:p>
        </w:tc>
      </w:tr>
      <w:tr w:rsidR="00276EE8" w:rsidRPr="00276EE8" w14:paraId="3D48CAB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8A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E0B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1026498.70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F6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2593160.01</w:t>
            </w:r>
          </w:p>
        </w:tc>
      </w:tr>
      <w:tr w:rsidR="00276EE8" w:rsidRPr="00276EE8" w14:paraId="19E42F2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6BB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667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1026482.12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03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2593130.15</w:t>
            </w:r>
          </w:p>
        </w:tc>
      </w:tr>
      <w:tr w:rsidR="00276EE8" w:rsidRPr="00276EE8" w14:paraId="326E623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CE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C85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1026462.74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290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2593095.26</w:t>
            </w:r>
          </w:p>
        </w:tc>
      </w:tr>
      <w:tr w:rsidR="00276EE8" w:rsidRPr="00276EE8" w14:paraId="7B447B6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42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7BD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1026447.13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48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2593067.13</w:t>
            </w:r>
          </w:p>
        </w:tc>
      </w:tr>
      <w:tr w:rsidR="00276EE8" w:rsidRPr="00276EE8" w14:paraId="6BAC0C6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021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66D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1026492.67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2F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2593053.41</w:t>
            </w:r>
          </w:p>
        </w:tc>
      </w:tr>
      <w:tr w:rsidR="00276EE8" w:rsidRPr="00276EE8" w14:paraId="6D58D9E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3EE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83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1026501.23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E70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2593050.83</w:t>
            </w:r>
          </w:p>
        </w:tc>
      </w:tr>
      <w:tr w:rsidR="00276EE8" w:rsidRPr="00276EE8" w14:paraId="1FA40D2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76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617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1026501.50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417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2593050.78</w:t>
            </w:r>
          </w:p>
        </w:tc>
      </w:tr>
      <w:tr w:rsidR="00276EE8" w:rsidRPr="00276EE8" w14:paraId="5B68996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8FD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4FA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1026500.52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DA7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2593050.33</w:t>
            </w:r>
          </w:p>
        </w:tc>
      </w:tr>
      <w:tr w:rsidR="00276EE8" w:rsidRPr="00276EE8" w14:paraId="28C7514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126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A59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1026501.21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5B9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2593048.96</w:t>
            </w:r>
          </w:p>
        </w:tc>
      </w:tr>
      <w:tr w:rsidR="00276EE8" w:rsidRPr="00276EE8" w14:paraId="6E12D16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6CD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B93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1026504.01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435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2593050.28</w:t>
            </w:r>
          </w:p>
        </w:tc>
      </w:tr>
      <w:tr w:rsidR="00276EE8" w:rsidRPr="00276EE8" w14:paraId="4DD6E0F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952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E88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1026513.44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707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2593048.41</w:t>
            </w:r>
          </w:p>
        </w:tc>
      </w:tr>
      <w:tr w:rsidR="00276EE8" w:rsidRPr="00276EE8" w14:paraId="1FD3A60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1D3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738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1026515.62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C05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2593055.60</w:t>
            </w:r>
          </w:p>
        </w:tc>
      </w:tr>
      <w:tr w:rsidR="00276EE8" w:rsidRPr="00276EE8" w14:paraId="264F9F5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17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F30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1026519.26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7A1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2593057.13</w:t>
            </w:r>
          </w:p>
        </w:tc>
      </w:tr>
      <w:tr w:rsidR="00276EE8" w:rsidRPr="00276EE8" w14:paraId="38468F84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135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63D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1026519.95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E45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2593055.76</w:t>
            </w:r>
          </w:p>
        </w:tc>
      </w:tr>
      <w:tr w:rsidR="00276EE8" w:rsidRPr="00276EE8" w14:paraId="358E87B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C99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179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1026521.30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510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2593056.47</w:t>
            </w:r>
          </w:p>
        </w:tc>
      </w:tr>
      <w:tr w:rsidR="00276EE8" w:rsidRPr="00276EE8" w14:paraId="49BF8E72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9EF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77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1026520.60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689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2593057.79</w:t>
            </w:r>
          </w:p>
        </w:tc>
      </w:tr>
      <w:tr w:rsidR="00276EE8" w:rsidRPr="00276EE8" w14:paraId="6DCEC4B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87B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870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1026521.37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DF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2593058.17</w:t>
            </w:r>
          </w:p>
        </w:tc>
      </w:tr>
      <w:tr w:rsidR="00276EE8" w:rsidRPr="00276EE8" w14:paraId="4BB0D22A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DEE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0A5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1026532.10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7A8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2593063.46</w:t>
            </w:r>
          </w:p>
        </w:tc>
      </w:tr>
      <w:tr w:rsidR="00276EE8" w:rsidRPr="00276EE8" w14:paraId="26FA35B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B6B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C9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1026539.29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C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2593060.49</w:t>
            </w:r>
          </w:p>
        </w:tc>
      </w:tr>
      <w:tr w:rsidR="00276EE8" w:rsidRPr="00276EE8" w14:paraId="1B39F0D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B46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CB6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1026555.00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B8A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2593054.01</w:t>
            </w:r>
          </w:p>
        </w:tc>
      </w:tr>
      <w:tr w:rsidR="00276EE8" w:rsidRPr="00276EE8" w14:paraId="3A0D4AA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810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C61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1026562.07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299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2593051.57</w:t>
            </w:r>
          </w:p>
        </w:tc>
      </w:tr>
      <w:tr w:rsidR="00276EE8" w:rsidRPr="00276EE8" w14:paraId="44C3A4F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97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310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1026565.43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74D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2593050.17</w:t>
            </w:r>
          </w:p>
        </w:tc>
      </w:tr>
      <w:tr w:rsidR="00276EE8" w:rsidRPr="00276EE8" w14:paraId="3F5793B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C8F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00C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1026585.11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C4F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2593042.45</w:t>
            </w:r>
          </w:p>
        </w:tc>
      </w:tr>
      <w:tr w:rsidR="00276EE8" w:rsidRPr="00276EE8" w14:paraId="3303D01F" w14:textId="77777777" w:rsidTr="00A6272F">
        <w:trPr>
          <w:tblCellSpacing w:w="0" w:type="dxa"/>
          <w:jc w:val="center"/>
        </w:trPr>
        <w:tc>
          <w:tcPr>
            <w:tcW w:w="9622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EB0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</w:t>
            </w:r>
          </w:p>
        </w:tc>
      </w:tr>
      <w:tr w:rsidR="00276EE8" w:rsidRPr="00276EE8" w14:paraId="06B6C53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3FC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109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6D9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B6E457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924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BD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1026602.21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EFB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2593134.87</w:t>
            </w:r>
          </w:p>
        </w:tc>
      </w:tr>
      <w:tr w:rsidR="00276EE8" w:rsidRPr="00276EE8" w14:paraId="2AF8AC23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B61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8A7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1026600.35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A2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2593171.88</w:t>
            </w:r>
          </w:p>
        </w:tc>
      </w:tr>
      <w:tr w:rsidR="00276EE8" w:rsidRPr="00276EE8" w14:paraId="50B32F7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087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173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1026597.58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E1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2593227.37</w:t>
            </w:r>
          </w:p>
        </w:tc>
      </w:tr>
      <w:tr w:rsidR="00276EE8" w:rsidRPr="00276EE8" w14:paraId="61FC005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205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CD0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1026601.34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9CF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2593245.73</w:t>
            </w:r>
          </w:p>
        </w:tc>
      </w:tr>
      <w:tr w:rsidR="00276EE8" w:rsidRPr="00276EE8" w14:paraId="17C97AE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67C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16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1026602.83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F0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2593264.55</w:t>
            </w:r>
          </w:p>
        </w:tc>
      </w:tr>
      <w:tr w:rsidR="00276EE8" w:rsidRPr="00276EE8" w14:paraId="05C558B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BC4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4EC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1026612.83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99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2593322.54</w:t>
            </w:r>
          </w:p>
        </w:tc>
      </w:tr>
      <w:tr w:rsidR="00276EE8" w:rsidRPr="00276EE8" w14:paraId="475A8AE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9FE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D5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1026599.51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395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2593330.67</w:t>
            </w:r>
          </w:p>
        </w:tc>
      </w:tr>
      <w:tr w:rsidR="00276EE8" w:rsidRPr="00276EE8" w14:paraId="68BDC40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EF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05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1026580.46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949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2593299.46</w:t>
            </w:r>
          </w:p>
        </w:tc>
      </w:tr>
      <w:tr w:rsidR="00276EE8" w:rsidRPr="00276EE8" w14:paraId="578DFE5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E4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4CF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1026566.80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774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2593275.92</w:t>
            </w:r>
          </w:p>
        </w:tc>
      </w:tr>
      <w:tr w:rsidR="00276EE8" w:rsidRPr="00276EE8" w14:paraId="7012B03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2EA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B38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1026564.50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BCD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2593277.62</w:t>
            </w:r>
          </w:p>
        </w:tc>
      </w:tr>
      <w:tr w:rsidR="00276EE8" w:rsidRPr="00276EE8" w14:paraId="6B804A0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028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22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1026563.66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6C1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2593276.41</w:t>
            </w:r>
          </w:p>
        </w:tc>
      </w:tr>
      <w:tr w:rsidR="00276EE8" w:rsidRPr="00276EE8" w14:paraId="6DE4815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5CF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483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1026566.05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041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2593274.62</w:t>
            </w:r>
          </w:p>
        </w:tc>
      </w:tr>
      <w:tr w:rsidR="00276EE8" w:rsidRPr="00276EE8" w14:paraId="27425B2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375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B8E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1026560.99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67E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2593265.90</w:t>
            </w:r>
          </w:p>
        </w:tc>
      </w:tr>
      <w:tr w:rsidR="00276EE8" w:rsidRPr="00276EE8" w14:paraId="2BD5D1C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08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C0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1026557.88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959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2593260.54</w:t>
            </w:r>
          </w:p>
        </w:tc>
      </w:tr>
      <w:tr w:rsidR="00276EE8" w:rsidRPr="00276EE8" w14:paraId="2722D6F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C76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34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1026544.02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5CE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2593237.82</w:t>
            </w:r>
          </w:p>
        </w:tc>
      </w:tr>
      <w:tr w:rsidR="00276EE8" w:rsidRPr="00276EE8" w14:paraId="5C88178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C80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FEA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1026544.37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299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2593237.56</w:t>
            </w:r>
          </w:p>
        </w:tc>
      </w:tr>
      <w:tr w:rsidR="00276EE8" w:rsidRPr="00276EE8" w14:paraId="7B1446B3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C31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3B4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1026541.82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14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2593233.56</w:t>
            </w:r>
          </w:p>
        </w:tc>
      </w:tr>
      <w:tr w:rsidR="00276EE8" w:rsidRPr="00276EE8" w14:paraId="7A4EF347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19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B1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1026543.07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730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2593232.69</w:t>
            </w:r>
          </w:p>
        </w:tc>
      </w:tr>
      <w:tr w:rsidR="00276EE8" w:rsidRPr="00276EE8" w14:paraId="03A69B99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7EB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D69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1026545.61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B63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2593236.73</w:t>
            </w:r>
          </w:p>
        </w:tc>
      </w:tr>
      <w:tr w:rsidR="00276EE8" w:rsidRPr="00276EE8" w14:paraId="2FF985F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BF6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15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1026549.27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EB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2593234.22</w:t>
            </w:r>
          </w:p>
        </w:tc>
      </w:tr>
      <w:tr w:rsidR="00276EE8" w:rsidRPr="00276EE8" w14:paraId="5B129DC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433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379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1026546.31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B77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2593229.90</w:t>
            </w:r>
          </w:p>
        </w:tc>
      </w:tr>
      <w:tr w:rsidR="00276EE8" w:rsidRPr="00276EE8" w14:paraId="369D17A1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C49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8A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1026534.11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8EF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2593219.31</w:t>
            </w:r>
          </w:p>
        </w:tc>
      </w:tr>
      <w:tr w:rsidR="00276EE8" w:rsidRPr="00276EE8" w14:paraId="1FAD9E8A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03A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CB6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1026529.81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422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2593214.79</w:t>
            </w:r>
          </w:p>
        </w:tc>
      </w:tr>
      <w:tr w:rsidR="00276EE8" w:rsidRPr="00276EE8" w14:paraId="395FD1E3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7D3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A88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1026528.36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36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2593212.20</w:t>
            </w:r>
          </w:p>
        </w:tc>
      </w:tr>
      <w:tr w:rsidR="00276EE8" w:rsidRPr="00276EE8" w14:paraId="210917FA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CC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838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1DE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1026516.32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39F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2593190.85</w:t>
            </w:r>
          </w:p>
        </w:tc>
      </w:tr>
      <w:tr w:rsidR="00276EE8" w:rsidRPr="00276EE8" w14:paraId="5929A23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A7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76B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1026512.78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185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2593184.94</w:t>
            </w:r>
          </w:p>
        </w:tc>
      </w:tr>
      <w:tr w:rsidR="00276EE8" w:rsidRPr="00276EE8" w14:paraId="047D2B9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0E8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567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1026511.50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D2A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2593182.28</w:t>
            </w:r>
          </w:p>
        </w:tc>
      </w:tr>
      <w:tr w:rsidR="00276EE8" w:rsidRPr="00276EE8" w14:paraId="4A4C0F2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CE7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5A4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1026508.18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32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2593176.81</w:t>
            </w:r>
          </w:p>
        </w:tc>
      </w:tr>
      <w:tr w:rsidR="00276EE8" w:rsidRPr="00276EE8" w14:paraId="2164D97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EBA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80D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1026503.54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1B3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2593167.76</w:t>
            </w:r>
          </w:p>
        </w:tc>
      </w:tr>
      <w:tr w:rsidR="00276EE8" w:rsidRPr="00276EE8" w14:paraId="0CBDEE9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67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5C3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1026504.10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6C9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2593167.51</w:t>
            </w:r>
          </w:p>
        </w:tc>
      </w:tr>
      <w:tr w:rsidR="00276EE8" w:rsidRPr="00276EE8" w14:paraId="52E3AC50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771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56F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1026504.09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3A4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2593167.50</w:t>
            </w:r>
          </w:p>
        </w:tc>
      </w:tr>
      <w:tr w:rsidR="00276EE8" w:rsidRPr="00276EE8" w14:paraId="5EDFF76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660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821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1026503.21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54B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2593166.86</w:t>
            </w:r>
          </w:p>
        </w:tc>
      </w:tr>
      <w:tr w:rsidR="00276EE8" w:rsidRPr="00276EE8" w14:paraId="295E8D35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3BA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A6F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1026504.07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9ED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2593165.61</w:t>
            </w:r>
          </w:p>
        </w:tc>
      </w:tr>
      <w:tr w:rsidR="00276EE8" w:rsidRPr="00276EE8" w14:paraId="6BCBF61D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BFA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5EE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1026505.67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89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2593166.78</w:t>
            </w:r>
          </w:p>
        </w:tc>
      </w:tr>
      <w:tr w:rsidR="00276EE8" w:rsidRPr="00276EE8" w14:paraId="7AFA773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DB6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E63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1026512.40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196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2593163.66</w:t>
            </w:r>
          </w:p>
        </w:tc>
      </w:tr>
      <w:tr w:rsidR="00276EE8" w:rsidRPr="00276EE8" w14:paraId="4BB3C9C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98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042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1026526.79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635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2593156.70</w:t>
            </w:r>
          </w:p>
        </w:tc>
      </w:tr>
      <w:tr w:rsidR="00276EE8" w:rsidRPr="00276EE8" w14:paraId="44274CC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0D8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BB2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1026532.18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AF4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2593154.24</w:t>
            </w:r>
          </w:p>
        </w:tc>
      </w:tr>
      <w:tr w:rsidR="00276EE8" w:rsidRPr="00276EE8" w14:paraId="5E4D0BC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A5A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DD7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1026531.26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C16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2593152.62</w:t>
            </w:r>
          </w:p>
        </w:tc>
      </w:tr>
      <w:tr w:rsidR="00276EE8" w:rsidRPr="00276EE8" w14:paraId="64EF9336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ADE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916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1026532.62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D29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2593151.94</w:t>
            </w:r>
          </w:p>
        </w:tc>
      </w:tr>
      <w:tr w:rsidR="00276EE8" w:rsidRPr="00276EE8" w14:paraId="6D8734A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F7E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2B0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1026533.55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E18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2593153.62</w:t>
            </w:r>
          </w:p>
        </w:tc>
      </w:tr>
      <w:tr w:rsidR="00276EE8" w:rsidRPr="00276EE8" w14:paraId="3EF9B5A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D21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347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1026535.34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909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2593152.80</w:t>
            </w:r>
          </w:p>
        </w:tc>
      </w:tr>
      <w:tr w:rsidR="00276EE8" w:rsidRPr="00276EE8" w14:paraId="086D2ABE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B43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AB1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1026535.37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918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2593152.45</w:t>
            </w:r>
          </w:p>
        </w:tc>
      </w:tr>
      <w:tr w:rsidR="00276EE8" w:rsidRPr="00276EE8" w14:paraId="3CD6FC5C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D5F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18F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1026545.96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BBC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2593147.78</w:t>
            </w:r>
          </w:p>
        </w:tc>
      </w:tr>
      <w:tr w:rsidR="00276EE8" w:rsidRPr="00276EE8" w14:paraId="132358F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C20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07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1026562.42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7B4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2593140.03</w:t>
            </w:r>
          </w:p>
        </w:tc>
      </w:tr>
      <w:tr w:rsidR="00276EE8" w:rsidRPr="00276EE8" w14:paraId="201409AB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952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0BB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1026563.06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F8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2593139.87</w:t>
            </w:r>
          </w:p>
        </w:tc>
      </w:tr>
      <w:tr w:rsidR="00276EE8" w:rsidRPr="00276EE8" w14:paraId="2904741F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AC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8D5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1026592.60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485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2593132.61</w:t>
            </w:r>
          </w:p>
        </w:tc>
      </w:tr>
      <w:tr w:rsidR="00276EE8" w:rsidRPr="00276EE8" w14:paraId="52BD3CA8" w14:textId="77777777" w:rsidTr="00A6272F">
        <w:trPr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78C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395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1026602.21</w:t>
            </w:r>
          </w:p>
        </w:tc>
        <w:tc>
          <w:tcPr>
            <w:tcW w:w="52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C67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2593134.87</w:t>
            </w:r>
          </w:p>
        </w:tc>
      </w:tr>
      <w:tr w:rsidR="00276EE8" w:rsidRPr="00276EE8" w14:paraId="0C388CE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CCF4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</w:t>
            </w:r>
          </w:p>
        </w:tc>
      </w:tr>
      <w:tr w:rsidR="00276EE8" w:rsidRPr="00276EE8" w14:paraId="253C65F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E6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988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BCE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3F45C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FC8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FDE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374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2592975.86</w:t>
            </w:r>
          </w:p>
        </w:tc>
      </w:tr>
      <w:tr w:rsidR="00276EE8" w:rsidRPr="00276EE8" w14:paraId="7F7525E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9A4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715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6CC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2592979.02</w:t>
            </w:r>
          </w:p>
        </w:tc>
      </w:tr>
      <w:tr w:rsidR="00276EE8" w:rsidRPr="00276EE8" w14:paraId="5EA325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4B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122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1025885.88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35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2592982.64</w:t>
            </w:r>
          </w:p>
        </w:tc>
      </w:tr>
      <w:tr w:rsidR="00276EE8" w:rsidRPr="00276EE8" w14:paraId="125CE58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E4D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845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1025883.54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F4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2592985.89</w:t>
            </w:r>
          </w:p>
        </w:tc>
      </w:tr>
      <w:tr w:rsidR="00276EE8" w:rsidRPr="00276EE8" w14:paraId="2F49E39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D98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D4C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1025882.72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FB4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2592986.78</w:t>
            </w:r>
          </w:p>
        </w:tc>
      </w:tr>
      <w:tr w:rsidR="00276EE8" w:rsidRPr="00276EE8" w14:paraId="2FFBE9F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B6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196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1025881.83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3D5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2592987.73</w:t>
            </w:r>
          </w:p>
        </w:tc>
      </w:tr>
      <w:tr w:rsidR="00276EE8" w:rsidRPr="00276EE8" w14:paraId="65F2596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B59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893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1025880.38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D99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2592989.58</w:t>
            </w:r>
          </w:p>
        </w:tc>
      </w:tr>
      <w:tr w:rsidR="00276EE8" w:rsidRPr="00276EE8" w14:paraId="4454B75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CE0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E68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1025878.08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AB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2592992.05</w:t>
            </w:r>
          </w:p>
        </w:tc>
      </w:tr>
      <w:tr w:rsidR="00276EE8" w:rsidRPr="00276EE8" w14:paraId="3D4FBC5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ACE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3A1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1025874.30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49E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2592996.27</w:t>
            </w:r>
          </w:p>
        </w:tc>
      </w:tr>
      <w:tr w:rsidR="00276EE8" w:rsidRPr="00276EE8" w14:paraId="60180AF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84E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46E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2C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2592998.76</w:t>
            </w:r>
          </w:p>
        </w:tc>
      </w:tr>
      <w:tr w:rsidR="00276EE8" w:rsidRPr="00276EE8" w14:paraId="1FB2688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D3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09E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409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2593000.79</w:t>
            </w:r>
          </w:p>
        </w:tc>
      </w:tr>
      <w:tr w:rsidR="00276EE8" w:rsidRPr="00276EE8" w14:paraId="018DD1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021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CFE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1025868.65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FB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2593003.11</w:t>
            </w:r>
          </w:p>
        </w:tc>
      </w:tr>
      <w:tr w:rsidR="00276EE8" w:rsidRPr="00276EE8" w14:paraId="68DE29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2E0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7D0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404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2593033.38</w:t>
            </w:r>
          </w:p>
        </w:tc>
      </w:tr>
      <w:tr w:rsidR="00276EE8" w:rsidRPr="00276EE8" w14:paraId="0B2CF9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E3A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CDE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F8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2593046.52</w:t>
            </w:r>
          </w:p>
        </w:tc>
      </w:tr>
      <w:tr w:rsidR="00276EE8" w:rsidRPr="00276EE8" w14:paraId="2F726EA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BC3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D05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9B8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2593056.81</w:t>
            </w:r>
          </w:p>
        </w:tc>
      </w:tr>
      <w:tr w:rsidR="00276EE8" w:rsidRPr="00276EE8" w14:paraId="46EA698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E3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8AE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1025811.23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76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2593063.16</w:t>
            </w:r>
          </w:p>
        </w:tc>
      </w:tr>
      <w:tr w:rsidR="00276EE8" w:rsidRPr="00276EE8" w14:paraId="2238EDD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03E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423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8A5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2593064.70</w:t>
            </w:r>
          </w:p>
        </w:tc>
      </w:tr>
      <w:tr w:rsidR="00276EE8" w:rsidRPr="00276EE8" w14:paraId="7FFA636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8CC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6FA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268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2593081.96</w:t>
            </w:r>
          </w:p>
        </w:tc>
      </w:tr>
      <w:tr w:rsidR="00276EE8" w:rsidRPr="00276EE8" w14:paraId="35467C1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3E8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EE3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1025794.25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C3E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2593084.13</w:t>
            </w:r>
          </w:p>
        </w:tc>
      </w:tr>
      <w:tr w:rsidR="00276EE8" w:rsidRPr="00276EE8" w14:paraId="381ED01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333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C67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1025790.35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F6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2593088.32</w:t>
            </w:r>
          </w:p>
        </w:tc>
      </w:tr>
      <w:tr w:rsidR="00276EE8" w:rsidRPr="00276EE8" w14:paraId="6FD4BD7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167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644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1025787.45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A90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2593089.83</w:t>
            </w:r>
          </w:p>
        </w:tc>
      </w:tr>
      <w:tr w:rsidR="00276EE8" w:rsidRPr="00276EE8" w14:paraId="18C962E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6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362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1025786.09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98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2593091.25</w:t>
            </w:r>
          </w:p>
        </w:tc>
      </w:tr>
      <w:tr w:rsidR="00276EE8" w:rsidRPr="00276EE8" w14:paraId="2B1D39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3CE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F05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1025773.97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472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2593104.77</w:t>
            </w:r>
          </w:p>
        </w:tc>
      </w:tr>
      <w:tr w:rsidR="00276EE8" w:rsidRPr="00276EE8" w14:paraId="542548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E80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EF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1025764.43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8C8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2593114.22</w:t>
            </w:r>
          </w:p>
        </w:tc>
      </w:tr>
      <w:tr w:rsidR="00276EE8" w:rsidRPr="00276EE8" w14:paraId="061D1FE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DBA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2C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1025738.12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329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2593128.54</w:t>
            </w:r>
          </w:p>
        </w:tc>
      </w:tr>
      <w:tr w:rsidR="00276EE8" w:rsidRPr="00276EE8" w14:paraId="65683C5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E40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885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BCE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1025726.78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D1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2593135.91</w:t>
            </w:r>
          </w:p>
        </w:tc>
      </w:tr>
      <w:tr w:rsidR="00276EE8" w:rsidRPr="00276EE8" w14:paraId="36DD79A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FBB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C25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1025711.07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979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2593149.08</w:t>
            </w:r>
          </w:p>
        </w:tc>
      </w:tr>
      <w:tr w:rsidR="00276EE8" w:rsidRPr="00276EE8" w14:paraId="20592D4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B2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B70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1025692.24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63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2593132.46</w:t>
            </w:r>
          </w:p>
        </w:tc>
      </w:tr>
      <w:tr w:rsidR="00276EE8" w:rsidRPr="00276EE8" w14:paraId="3E577A3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BB6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014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1025705.96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9C9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2593116.75</w:t>
            </w:r>
          </w:p>
        </w:tc>
      </w:tr>
      <w:tr w:rsidR="00276EE8" w:rsidRPr="00276EE8" w14:paraId="5C1F63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8CA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DC7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1025724.58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5BF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2593095.42</w:t>
            </w:r>
          </w:p>
        </w:tc>
      </w:tr>
      <w:tr w:rsidR="00276EE8" w:rsidRPr="00276EE8" w14:paraId="0D5415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7F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ADB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6C5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2593063.19</w:t>
            </w:r>
          </w:p>
        </w:tc>
      </w:tr>
      <w:tr w:rsidR="00276EE8" w:rsidRPr="00276EE8" w14:paraId="12F20EC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BE6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A4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1025754.42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0E9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2593062.60</w:t>
            </w:r>
          </w:p>
        </w:tc>
      </w:tr>
      <w:tr w:rsidR="00276EE8" w:rsidRPr="00276EE8" w14:paraId="0351325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DB4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37A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1025761.23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A46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2593055.07</w:t>
            </w:r>
          </w:p>
        </w:tc>
      </w:tr>
      <w:tr w:rsidR="00276EE8" w:rsidRPr="00276EE8" w14:paraId="46AA54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43D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607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1B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2593047.74</w:t>
            </w:r>
          </w:p>
        </w:tc>
      </w:tr>
      <w:tr w:rsidR="00276EE8" w:rsidRPr="00276EE8" w14:paraId="66278F7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BA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C9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1025773.28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691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2593041.50</w:t>
            </w:r>
          </w:p>
        </w:tc>
      </w:tr>
      <w:tr w:rsidR="00276EE8" w:rsidRPr="00276EE8" w14:paraId="46E4D8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8F9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58C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1025778.00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9D9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2593036.60</w:t>
            </w:r>
          </w:p>
        </w:tc>
      </w:tr>
      <w:tr w:rsidR="00276EE8" w:rsidRPr="00276EE8" w14:paraId="09F3221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AE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54E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1025780.99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E40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2593033.23</w:t>
            </w:r>
          </w:p>
        </w:tc>
      </w:tr>
      <w:tr w:rsidR="00276EE8" w:rsidRPr="00276EE8" w14:paraId="1628501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61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314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268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2593033.56</w:t>
            </w:r>
          </w:p>
        </w:tc>
      </w:tr>
      <w:tr w:rsidR="00276EE8" w:rsidRPr="00276EE8" w14:paraId="33ADA39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FF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81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1025781.52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6A5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2593033.77</w:t>
            </w:r>
          </w:p>
        </w:tc>
      </w:tr>
      <w:tr w:rsidR="00276EE8" w:rsidRPr="00276EE8" w14:paraId="206F187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E6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415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7BA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2593005.06</w:t>
            </w:r>
          </w:p>
        </w:tc>
      </w:tr>
      <w:tr w:rsidR="00276EE8" w:rsidRPr="00276EE8" w14:paraId="0A070AD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B4C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443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C3F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2592975.08</w:t>
            </w:r>
          </w:p>
        </w:tc>
      </w:tr>
      <w:tr w:rsidR="00276EE8" w:rsidRPr="00276EE8" w14:paraId="46C921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681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F8D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A51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2592973.02</w:t>
            </w:r>
          </w:p>
        </w:tc>
      </w:tr>
      <w:tr w:rsidR="00276EE8" w:rsidRPr="00276EE8" w14:paraId="6D8939D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2E2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011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782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2592966.01</w:t>
            </w:r>
          </w:p>
        </w:tc>
      </w:tr>
      <w:tr w:rsidR="00276EE8" w:rsidRPr="00276EE8" w14:paraId="07266E6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CD8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44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B72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2592952.78</w:t>
            </w:r>
          </w:p>
        </w:tc>
      </w:tr>
      <w:tr w:rsidR="00276EE8" w:rsidRPr="00276EE8" w14:paraId="3560943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57A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4AB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1025860.07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D64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2592946.12</w:t>
            </w:r>
          </w:p>
        </w:tc>
      </w:tr>
      <w:tr w:rsidR="00276EE8" w:rsidRPr="00276EE8" w14:paraId="604B9F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3A8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3B8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C0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2592956.34</w:t>
            </w:r>
          </w:p>
        </w:tc>
      </w:tr>
      <w:tr w:rsidR="00276EE8" w:rsidRPr="00276EE8" w14:paraId="6B8D601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09B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821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544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2592970.90</w:t>
            </w:r>
          </w:p>
        </w:tc>
      </w:tr>
      <w:tr w:rsidR="00276EE8" w:rsidRPr="00276EE8" w14:paraId="11A9070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C10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AFC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32A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2592971.92</w:t>
            </w:r>
          </w:p>
        </w:tc>
      </w:tr>
      <w:tr w:rsidR="00276EE8" w:rsidRPr="00276EE8" w14:paraId="6A00B46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FDC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935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1025888.53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502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2592973.68</w:t>
            </w:r>
          </w:p>
        </w:tc>
      </w:tr>
      <w:tr w:rsidR="00276EE8" w:rsidRPr="00276EE8" w14:paraId="7323AA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63F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31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BF7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2592975.86</w:t>
            </w:r>
          </w:p>
        </w:tc>
      </w:tr>
      <w:tr w:rsidR="00276EE8" w:rsidRPr="00276EE8" w14:paraId="1E76C55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905F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</w:t>
            </w:r>
          </w:p>
        </w:tc>
      </w:tr>
      <w:tr w:rsidR="00276EE8" w:rsidRPr="00276EE8" w14:paraId="69B5521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DC1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26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5F2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70F80A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A3D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EE3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1026156.63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8E6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2593172.96</w:t>
            </w:r>
          </w:p>
        </w:tc>
      </w:tr>
      <w:tr w:rsidR="00276EE8" w:rsidRPr="00276EE8" w14:paraId="6387F94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77C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B7C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F2C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2593240.95</w:t>
            </w:r>
          </w:p>
        </w:tc>
      </w:tr>
      <w:tr w:rsidR="00276EE8" w:rsidRPr="00276EE8" w14:paraId="7FA7035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2F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D9E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1026091.61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FD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2593228.70</w:t>
            </w:r>
          </w:p>
        </w:tc>
      </w:tr>
      <w:tr w:rsidR="00276EE8" w:rsidRPr="00276EE8" w14:paraId="4DADBA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873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88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1026090.38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E77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2593223.52</w:t>
            </w:r>
          </w:p>
        </w:tc>
      </w:tr>
      <w:tr w:rsidR="00276EE8" w:rsidRPr="00276EE8" w14:paraId="1A9F9A3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93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41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DC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2593183.62</w:t>
            </w:r>
          </w:p>
        </w:tc>
      </w:tr>
      <w:tr w:rsidR="00276EE8" w:rsidRPr="00276EE8" w14:paraId="6FC9D8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AEC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9BB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259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2593173.09</w:t>
            </w:r>
          </w:p>
        </w:tc>
      </w:tr>
      <w:tr w:rsidR="00276EE8" w:rsidRPr="00276EE8" w14:paraId="67E83EE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85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42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1026156.63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084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2593172.96</w:t>
            </w:r>
          </w:p>
        </w:tc>
      </w:tr>
      <w:tr w:rsidR="00276EE8" w:rsidRPr="00276EE8" w14:paraId="57EE021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216B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</w:t>
            </w:r>
          </w:p>
        </w:tc>
      </w:tr>
      <w:tr w:rsidR="00276EE8" w:rsidRPr="00276EE8" w14:paraId="472F617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2C1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113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5AD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59376A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A63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AB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1025914.40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660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2592892.30</w:t>
            </w:r>
          </w:p>
        </w:tc>
      </w:tr>
      <w:tr w:rsidR="00276EE8" w:rsidRPr="00276EE8" w14:paraId="5B7A3EA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BF7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6B0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1025926.37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84B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2592948.34</w:t>
            </w:r>
          </w:p>
        </w:tc>
      </w:tr>
      <w:tr w:rsidR="00276EE8" w:rsidRPr="00276EE8" w14:paraId="0749A37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34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1F2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1025929.82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038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2592964.51</w:t>
            </w:r>
          </w:p>
        </w:tc>
      </w:tr>
      <w:tr w:rsidR="00276EE8" w:rsidRPr="00276EE8" w14:paraId="723F6DE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46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C2C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1025916.61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C2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2592967.35</w:t>
            </w:r>
          </w:p>
        </w:tc>
      </w:tr>
      <w:tr w:rsidR="00276EE8" w:rsidRPr="00276EE8" w14:paraId="7B438EB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7E8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D50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1025891.72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DE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2592963.06</w:t>
            </w:r>
          </w:p>
        </w:tc>
      </w:tr>
      <w:tr w:rsidR="00276EE8" w:rsidRPr="00276EE8" w14:paraId="4B96721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9C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79B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1025885.90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AB4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2592957.80</w:t>
            </w:r>
          </w:p>
        </w:tc>
      </w:tr>
      <w:tr w:rsidR="00276EE8" w:rsidRPr="00276EE8" w14:paraId="708BDDB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46E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8F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779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2592949.76</w:t>
            </w:r>
          </w:p>
        </w:tc>
      </w:tr>
      <w:tr w:rsidR="00276EE8" w:rsidRPr="00276EE8" w14:paraId="50176BC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52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25D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1025866.03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C0F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2592939.85</w:t>
            </w:r>
          </w:p>
        </w:tc>
      </w:tr>
      <w:tr w:rsidR="00276EE8" w:rsidRPr="00276EE8" w14:paraId="1AEC044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CC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9D8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1025879.36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4FF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2592924.75</w:t>
            </w:r>
          </w:p>
        </w:tc>
      </w:tr>
      <w:tr w:rsidR="00276EE8" w:rsidRPr="00276EE8" w14:paraId="0F08A6F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D04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5E4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1025893.10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785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2592908.47</w:t>
            </w:r>
          </w:p>
        </w:tc>
      </w:tr>
      <w:tr w:rsidR="00276EE8" w:rsidRPr="00276EE8" w14:paraId="0255262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904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30F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1025907.50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6FF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2592893.78</w:t>
            </w:r>
          </w:p>
        </w:tc>
      </w:tr>
      <w:tr w:rsidR="00276EE8" w:rsidRPr="00276EE8" w14:paraId="5092283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546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D01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1025914.40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F3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2592892.30</w:t>
            </w:r>
          </w:p>
        </w:tc>
      </w:tr>
      <w:tr w:rsidR="00276EE8" w:rsidRPr="00276EE8" w14:paraId="10AC64F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D7F6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Контур22</w:t>
            </w:r>
          </w:p>
        </w:tc>
      </w:tr>
      <w:tr w:rsidR="00276EE8" w:rsidRPr="00276EE8" w14:paraId="61EBF7E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9F8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C2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500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43B345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340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926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C9B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1025878.28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6C9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2593800.98</w:t>
            </w:r>
          </w:p>
        </w:tc>
      </w:tr>
      <w:tr w:rsidR="00276EE8" w:rsidRPr="00276EE8" w14:paraId="3E56511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4A2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398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1025866.49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8A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2593857.80</w:t>
            </w:r>
          </w:p>
        </w:tc>
      </w:tr>
      <w:tr w:rsidR="00276EE8" w:rsidRPr="00276EE8" w14:paraId="2237CC2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265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0BB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CA5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2593849.49</w:t>
            </w:r>
          </w:p>
        </w:tc>
      </w:tr>
      <w:tr w:rsidR="00276EE8" w:rsidRPr="00276EE8" w14:paraId="125014B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F6A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880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E1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2593826.84</w:t>
            </w:r>
          </w:p>
        </w:tc>
      </w:tr>
      <w:tr w:rsidR="00276EE8" w:rsidRPr="00276EE8" w14:paraId="269F035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7A9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B27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259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2593798.38</w:t>
            </w:r>
          </w:p>
        </w:tc>
      </w:tr>
      <w:tr w:rsidR="00276EE8" w:rsidRPr="00276EE8" w14:paraId="0497273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05B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B1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1025878.28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FAA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2593800.98</w:t>
            </w:r>
          </w:p>
        </w:tc>
      </w:tr>
      <w:tr w:rsidR="00276EE8" w:rsidRPr="00276EE8" w14:paraId="66B4080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8781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Контур23</w:t>
            </w:r>
          </w:p>
        </w:tc>
      </w:tr>
      <w:tr w:rsidR="00276EE8" w:rsidRPr="00276EE8" w14:paraId="0993DC0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426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359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81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F1C8A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D9C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56E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1025907.96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3F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2592856.95</w:t>
            </w:r>
          </w:p>
        </w:tc>
      </w:tr>
      <w:tr w:rsidR="00276EE8" w:rsidRPr="00276EE8" w14:paraId="6E94E6C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079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C2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1025908.69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8F0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2592860.84</w:t>
            </w:r>
          </w:p>
        </w:tc>
      </w:tr>
      <w:tr w:rsidR="00276EE8" w:rsidRPr="00276EE8" w14:paraId="653CE83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604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817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A7D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2592861.90</w:t>
            </w:r>
          </w:p>
        </w:tc>
      </w:tr>
      <w:tr w:rsidR="00276EE8" w:rsidRPr="00276EE8" w14:paraId="3730A8F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472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E6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414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2592858.19</w:t>
            </w:r>
          </w:p>
        </w:tc>
      </w:tr>
      <w:tr w:rsidR="00276EE8" w:rsidRPr="00276EE8" w14:paraId="38C2FC1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EE7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C00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1025907.96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519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2592856.95</w:t>
            </w:r>
          </w:p>
        </w:tc>
      </w:tr>
      <w:tr w:rsidR="00276EE8" w:rsidRPr="00276EE8" w14:paraId="09E9B80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ED26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Контур24</w:t>
            </w:r>
          </w:p>
        </w:tc>
      </w:tr>
      <w:tr w:rsidR="00276EE8" w:rsidRPr="00276EE8" w14:paraId="10F87BE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557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999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6FA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0F88C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608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EC5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1026197.83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52A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2593648.31</w:t>
            </w:r>
          </w:p>
        </w:tc>
      </w:tr>
      <w:tr w:rsidR="00276EE8" w:rsidRPr="00276EE8" w14:paraId="4768B5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254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06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1026196.55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CF3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2593651.96</w:t>
            </w:r>
          </w:p>
        </w:tc>
      </w:tr>
      <w:tr w:rsidR="00276EE8" w:rsidRPr="00276EE8" w14:paraId="641D86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4AB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9F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206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2593649.33</w:t>
            </w:r>
          </w:p>
        </w:tc>
      </w:tr>
      <w:tr w:rsidR="00276EE8" w:rsidRPr="00276EE8" w14:paraId="7DA27B4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A9F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C2B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78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2593645.77</w:t>
            </w:r>
          </w:p>
        </w:tc>
      </w:tr>
      <w:tr w:rsidR="00276EE8" w:rsidRPr="00276EE8" w14:paraId="0517E2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03D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6B7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1026197.83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58D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2593648.31</w:t>
            </w:r>
          </w:p>
        </w:tc>
      </w:tr>
      <w:tr w:rsidR="00276EE8" w:rsidRPr="00276EE8" w14:paraId="5933071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85EA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Контур25</w:t>
            </w:r>
          </w:p>
        </w:tc>
      </w:tr>
      <w:tr w:rsidR="00276EE8" w:rsidRPr="00276EE8" w14:paraId="14A766E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353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9C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CD0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0F2950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4A6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A03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B4B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2593037.42</w:t>
            </w:r>
          </w:p>
        </w:tc>
      </w:tr>
      <w:tr w:rsidR="00276EE8" w:rsidRPr="00276EE8" w14:paraId="38DF9E4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C82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F77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1026499.52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8A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2593040.62</w:t>
            </w:r>
          </w:p>
        </w:tc>
      </w:tr>
      <w:tr w:rsidR="00276EE8" w:rsidRPr="00276EE8" w14:paraId="413DDDE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785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8F2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1026493.73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4DF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2593044.13</w:t>
            </w:r>
          </w:p>
        </w:tc>
      </w:tr>
      <w:tr w:rsidR="00276EE8" w:rsidRPr="00276EE8" w14:paraId="62D570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5B7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54E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1026491.69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B9C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2593040.90</w:t>
            </w:r>
          </w:p>
        </w:tc>
      </w:tr>
      <w:tr w:rsidR="00276EE8" w:rsidRPr="00276EE8" w14:paraId="3636841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778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0F7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1C3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2593037.42</w:t>
            </w:r>
          </w:p>
        </w:tc>
      </w:tr>
      <w:tr w:rsidR="00276EE8" w:rsidRPr="00276EE8" w14:paraId="1444EDC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5BF9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Контур26</w:t>
            </w:r>
          </w:p>
        </w:tc>
      </w:tr>
      <w:tr w:rsidR="00276EE8" w:rsidRPr="00276EE8" w14:paraId="3C7D9FD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211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FF0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F30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E48BD4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E4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FBF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0F6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2592459.40</w:t>
            </w:r>
          </w:p>
        </w:tc>
      </w:tr>
      <w:tr w:rsidR="00276EE8" w:rsidRPr="00276EE8" w14:paraId="494C663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276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A5B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E6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2592463.04</w:t>
            </w:r>
          </w:p>
        </w:tc>
      </w:tr>
      <w:tr w:rsidR="00276EE8" w:rsidRPr="00276EE8" w14:paraId="0E1E4BA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C2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46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63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2592464.58</w:t>
            </w:r>
          </w:p>
        </w:tc>
      </w:tr>
      <w:tr w:rsidR="00276EE8" w:rsidRPr="00276EE8" w14:paraId="0EDFB8A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84A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E5F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4C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2592460.78</w:t>
            </w:r>
          </w:p>
        </w:tc>
      </w:tr>
      <w:tr w:rsidR="00276EE8" w:rsidRPr="00276EE8" w14:paraId="43937C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C8F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491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8C4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2592459.40</w:t>
            </w:r>
          </w:p>
        </w:tc>
      </w:tr>
      <w:tr w:rsidR="00276EE8" w:rsidRPr="00276EE8" w14:paraId="3FA8FB6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3420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Контур27</w:t>
            </w:r>
          </w:p>
        </w:tc>
      </w:tr>
      <w:tr w:rsidR="00276EE8" w:rsidRPr="00276EE8" w14:paraId="518AA0E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292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E66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46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FA49F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C00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89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3AC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2592454.28</w:t>
            </w:r>
          </w:p>
        </w:tc>
      </w:tr>
      <w:tr w:rsidR="00276EE8" w:rsidRPr="00276EE8" w14:paraId="36F0DE5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6C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DC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1026312.53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A53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2592459.55</w:t>
            </w:r>
          </w:p>
        </w:tc>
      </w:tr>
      <w:tr w:rsidR="00276EE8" w:rsidRPr="00276EE8" w14:paraId="533C01E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F31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E09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1026311.06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D4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2592459.23</w:t>
            </w:r>
          </w:p>
        </w:tc>
      </w:tr>
      <w:tr w:rsidR="00276EE8" w:rsidRPr="00276EE8" w14:paraId="662989E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21A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5DA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1026311.30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D8B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2592457.81</w:t>
            </w:r>
          </w:p>
        </w:tc>
      </w:tr>
      <w:tr w:rsidR="00276EE8" w:rsidRPr="00276EE8" w14:paraId="268767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C9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5D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0C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2592455.44</w:t>
            </w:r>
          </w:p>
        </w:tc>
      </w:tr>
      <w:tr w:rsidR="00276EE8" w:rsidRPr="00276EE8" w14:paraId="5E508E2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D5F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6B6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7F8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2592458.98</w:t>
            </w:r>
          </w:p>
        </w:tc>
      </w:tr>
      <w:tr w:rsidR="00276EE8" w:rsidRPr="00276EE8" w14:paraId="4A79374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9C1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BCE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942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2592458.11</w:t>
            </w:r>
          </w:p>
        </w:tc>
      </w:tr>
      <w:tr w:rsidR="00276EE8" w:rsidRPr="00276EE8" w14:paraId="02B3AB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63D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5B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EA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2592453.72</w:t>
            </w:r>
          </w:p>
        </w:tc>
      </w:tr>
      <w:tr w:rsidR="00276EE8" w:rsidRPr="00276EE8" w14:paraId="5F84758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D2E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03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CAE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2592454.28</w:t>
            </w:r>
          </w:p>
        </w:tc>
      </w:tr>
      <w:tr w:rsidR="00276EE8" w:rsidRPr="00276EE8" w14:paraId="251EB5C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E0B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Контур28</w:t>
            </w:r>
          </w:p>
        </w:tc>
      </w:tr>
      <w:tr w:rsidR="00276EE8" w:rsidRPr="00276EE8" w14:paraId="34D5DF5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148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C8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24A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9FFC7E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70C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B9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295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2593652.73</w:t>
            </w:r>
          </w:p>
        </w:tc>
      </w:tr>
      <w:tr w:rsidR="00276EE8" w:rsidRPr="00276EE8" w14:paraId="634F32D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32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017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807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2593654.09</w:t>
            </w:r>
          </w:p>
        </w:tc>
      </w:tr>
      <w:tr w:rsidR="00276EE8" w:rsidRPr="00276EE8" w14:paraId="3E9F0B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0C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B5C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403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2593652.18</w:t>
            </w:r>
          </w:p>
        </w:tc>
      </w:tr>
      <w:tr w:rsidR="00276EE8" w:rsidRPr="00276EE8" w14:paraId="1C22567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611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958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C01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1026202.42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84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2593655.83</w:t>
            </w:r>
          </w:p>
        </w:tc>
      </w:tr>
      <w:tr w:rsidR="00276EE8" w:rsidRPr="00276EE8" w14:paraId="48CE63A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C6B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C82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D05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2593656.03</w:t>
            </w:r>
          </w:p>
        </w:tc>
      </w:tr>
      <w:tr w:rsidR="00276EE8" w:rsidRPr="00276EE8" w14:paraId="12B75E5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DE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716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F27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2593652.22</w:t>
            </w:r>
          </w:p>
        </w:tc>
      </w:tr>
      <w:tr w:rsidR="00276EE8" w:rsidRPr="00276EE8" w14:paraId="63DFF90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AC1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A27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B1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2593650.72</w:t>
            </w:r>
          </w:p>
        </w:tc>
      </w:tr>
      <w:tr w:rsidR="00276EE8" w:rsidRPr="00276EE8" w14:paraId="714586D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7D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6DA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2BA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2593650.69</w:t>
            </w:r>
          </w:p>
        </w:tc>
      </w:tr>
      <w:tr w:rsidR="00276EE8" w:rsidRPr="00276EE8" w14:paraId="17DBD82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2D8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F0D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84B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2593652.73</w:t>
            </w:r>
          </w:p>
        </w:tc>
      </w:tr>
      <w:tr w:rsidR="00276EE8" w:rsidRPr="00276EE8" w14:paraId="48DC768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F513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Контур29</w:t>
            </w:r>
          </w:p>
        </w:tc>
      </w:tr>
      <w:tr w:rsidR="00276EE8" w:rsidRPr="00276EE8" w14:paraId="281638A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5C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F43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B91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318DAE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903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1E6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9B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2592819.14</w:t>
            </w:r>
          </w:p>
        </w:tc>
      </w:tr>
      <w:tr w:rsidR="00276EE8" w:rsidRPr="00276EE8" w14:paraId="43B4B7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84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589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1026302.07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0E6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2592820.63</w:t>
            </w:r>
          </w:p>
        </w:tc>
      </w:tr>
      <w:tr w:rsidR="00276EE8" w:rsidRPr="00276EE8" w14:paraId="13FBEE7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CAD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F4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8EF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2592821.01</w:t>
            </w:r>
          </w:p>
        </w:tc>
      </w:tr>
      <w:tr w:rsidR="00276EE8" w:rsidRPr="00276EE8" w14:paraId="4B45150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FB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03C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19E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2592821.03</w:t>
            </w:r>
          </w:p>
        </w:tc>
      </w:tr>
      <w:tr w:rsidR="00276EE8" w:rsidRPr="00276EE8" w14:paraId="7CEEE85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46C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B3A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8F1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2592823.71</w:t>
            </w:r>
          </w:p>
        </w:tc>
      </w:tr>
      <w:tr w:rsidR="00276EE8" w:rsidRPr="00276EE8" w14:paraId="38D357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3C4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038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589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2592824.32</w:t>
            </w:r>
          </w:p>
        </w:tc>
      </w:tr>
      <w:tr w:rsidR="00276EE8" w:rsidRPr="00276EE8" w14:paraId="287978A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3C3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16D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02C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2592821.16</w:t>
            </w:r>
          </w:p>
        </w:tc>
      </w:tr>
      <w:tr w:rsidR="00276EE8" w:rsidRPr="00276EE8" w14:paraId="118D81D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58A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ABF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09C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2592819.72</w:t>
            </w:r>
          </w:p>
        </w:tc>
      </w:tr>
      <w:tr w:rsidR="00276EE8" w:rsidRPr="00276EE8" w14:paraId="370337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44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0D2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B52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2592819.14</w:t>
            </w:r>
          </w:p>
        </w:tc>
      </w:tr>
      <w:tr w:rsidR="00276EE8" w:rsidRPr="00276EE8" w14:paraId="64830DA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317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Контур30</w:t>
            </w:r>
          </w:p>
        </w:tc>
      </w:tr>
      <w:tr w:rsidR="00276EE8" w:rsidRPr="00276EE8" w14:paraId="38C9756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B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CF2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271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CC0F4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B8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E9C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1026370.14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AE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2593836.42</w:t>
            </w:r>
          </w:p>
        </w:tc>
      </w:tr>
      <w:tr w:rsidR="00276EE8" w:rsidRPr="00276EE8" w14:paraId="18C1EB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8CC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D6F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1026371.71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DE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2593839.66</w:t>
            </w:r>
          </w:p>
        </w:tc>
      </w:tr>
      <w:tr w:rsidR="00276EE8" w:rsidRPr="00276EE8" w14:paraId="0C8FC1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CC5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A92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1026371.72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733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2593841.18</w:t>
            </w:r>
          </w:p>
        </w:tc>
      </w:tr>
      <w:tr w:rsidR="00276EE8" w:rsidRPr="00276EE8" w14:paraId="18E1F5B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1F0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3B9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1026370.23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551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2593841.18</w:t>
            </w:r>
          </w:p>
        </w:tc>
      </w:tr>
      <w:tr w:rsidR="00276EE8" w:rsidRPr="00276EE8" w14:paraId="708B347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C89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453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1026366.70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CF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2593839.87</w:t>
            </w:r>
          </w:p>
        </w:tc>
      </w:tr>
      <w:tr w:rsidR="00276EE8" w:rsidRPr="00276EE8" w14:paraId="7033D5E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86D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48B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1026367.13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1E8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2593838.44</w:t>
            </w:r>
          </w:p>
        </w:tc>
      </w:tr>
      <w:tr w:rsidR="00276EE8" w:rsidRPr="00276EE8" w14:paraId="60273DC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291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1BE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1026370.21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DD8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2593839.69</w:t>
            </w:r>
          </w:p>
        </w:tc>
      </w:tr>
      <w:tr w:rsidR="00276EE8" w:rsidRPr="00276EE8" w14:paraId="7CD6558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9AB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272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1026368.78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714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2593837.04</w:t>
            </w:r>
          </w:p>
        </w:tc>
      </w:tr>
      <w:tr w:rsidR="00276EE8" w:rsidRPr="00276EE8" w14:paraId="7CF6F6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C71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D3C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1026370.14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4E3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2593836.42</w:t>
            </w:r>
          </w:p>
        </w:tc>
      </w:tr>
      <w:tr w:rsidR="00276EE8" w:rsidRPr="00276EE8" w14:paraId="12087C5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DE43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Контур31</w:t>
            </w:r>
          </w:p>
        </w:tc>
      </w:tr>
      <w:tr w:rsidR="00276EE8" w:rsidRPr="00276EE8" w14:paraId="7CDA7E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669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641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B8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73764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399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CA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9F5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2592849.77</w:t>
            </w:r>
          </w:p>
        </w:tc>
      </w:tr>
      <w:tr w:rsidR="00276EE8" w:rsidRPr="00276EE8" w14:paraId="1326C08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847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0AF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C3C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2592852.32</w:t>
            </w:r>
          </w:p>
        </w:tc>
      </w:tr>
      <w:tr w:rsidR="00276EE8" w:rsidRPr="00276EE8" w14:paraId="3E7C65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56F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089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165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2592852.32</w:t>
            </w:r>
          </w:p>
        </w:tc>
      </w:tr>
      <w:tr w:rsidR="00276EE8" w:rsidRPr="00276EE8" w14:paraId="0A6BD8C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8F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9C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70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2592853.81</w:t>
            </w:r>
          </w:p>
        </w:tc>
      </w:tr>
      <w:tr w:rsidR="00276EE8" w:rsidRPr="00276EE8" w14:paraId="0994E3A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7CC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74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1026058.12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74F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2592853.96</w:t>
            </w:r>
          </w:p>
        </w:tc>
      </w:tr>
      <w:tr w:rsidR="00276EE8" w:rsidRPr="00276EE8" w14:paraId="3A2C58E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DB4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60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C3B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2592852.52</w:t>
            </w:r>
          </w:p>
        </w:tc>
      </w:tr>
      <w:tr w:rsidR="00276EE8" w:rsidRPr="00276EE8" w14:paraId="5A8F010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C9F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90A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3A4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2592852.34</w:t>
            </w:r>
          </w:p>
        </w:tc>
      </w:tr>
      <w:tr w:rsidR="00276EE8" w:rsidRPr="00276EE8" w14:paraId="5158A35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6B2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33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1026056.20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1C4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2592852.71</w:t>
            </w:r>
          </w:p>
        </w:tc>
      </w:tr>
      <w:tr w:rsidR="00276EE8" w:rsidRPr="00276EE8" w14:paraId="2D39308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7F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08B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1026055.89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6D1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2592850.09</w:t>
            </w:r>
          </w:p>
        </w:tc>
      </w:tr>
      <w:tr w:rsidR="00276EE8" w:rsidRPr="00276EE8" w14:paraId="05E20C5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84B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4AD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CD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2592849.77</w:t>
            </w:r>
          </w:p>
        </w:tc>
      </w:tr>
      <w:tr w:rsidR="00276EE8" w:rsidRPr="00276EE8" w14:paraId="341539C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EC3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Контур32</w:t>
            </w:r>
          </w:p>
        </w:tc>
      </w:tr>
      <w:tr w:rsidR="00276EE8" w:rsidRPr="00276EE8" w14:paraId="45DE0C7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FA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577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84D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26D7B0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1EE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1A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1026202.99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391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2592849.45</w:t>
            </w:r>
          </w:p>
        </w:tc>
      </w:tr>
      <w:tr w:rsidR="00276EE8" w:rsidRPr="00276EE8" w14:paraId="482F286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5AA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0FD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C0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2592855.63</w:t>
            </w:r>
          </w:p>
        </w:tc>
      </w:tr>
      <w:tr w:rsidR="00276EE8" w:rsidRPr="00276EE8" w14:paraId="7558ED3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B1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018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0AD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2592855.70</w:t>
            </w:r>
          </w:p>
        </w:tc>
      </w:tr>
      <w:tr w:rsidR="00276EE8" w:rsidRPr="00276EE8" w14:paraId="6BDDE6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0EB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C52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C67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2592849.57</w:t>
            </w:r>
          </w:p>
        </w:tc>
      </w:tr>
      <w:tr w:rsidR="00276EE8" w:rsidRPr="00276EE8" w14:paraId="297644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324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52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1026202.99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2E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2592849.45</w:t>
            </w:r>
          </w:p>
        </w:tc>
      </w:tr>
      <w:tr w:rsidR="00276EE8" w:rsidRPr="00276EE8" w14:paraId="481BAB4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1D74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Контур33</w:t>
            </w:r>
          </w:p>
        </w:tc>
      </w:tr>
      <w:tr w:rsidR="00276EE8" w:rsidRPr="00276EE8" w14:paraId="0FECE7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EA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798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044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985B2C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C43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1A6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1026135.95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6C4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2592860.08</w:t>
            </w:r>
          </w:p>
        </w:tc>
      </w:tr>
      <w:tr w:rsidR="00276EE8" w:rsidRPr="00276EE8" w14:paraId="6DF51C8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8A9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993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17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E5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2592863.07</w:t>
            </w:r>
          </w:p>
        </w:tc>
      </w:tr>
      <w:tr w:rsidR="00276EE8" w:rsidRPr="00276EE8" w14:paraId="2672DC2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52E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C56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1026133.36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19D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2592863.46</w:t>
            </w:r>
          </w:p>
        </w:tc>
      </w:tr>
      <w:tr w:rsidR="00276EE8" w:rsidRPr="00276EE8" w14:paraId="4AEECDC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20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DD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CD5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2592860.46</w:t>
            </w:r>
          </w:p>
        </w:tc>
      </w:tr>
      <w:tr w:rsidR="00276EE8" w:rsidRPr="00276EE8" w14:paraId="53A3A67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A1D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9AD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1026135.95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813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2592860.08</w:t>
            </w:r>
          </w:p>
        </w:tc>
      </w:tr>
      <w:tr w:rsidR="00276EE8" w:rsidRPr="00276EE8" w14:paraId="4277FED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55E8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Контур34</w:t>
            </w:r>
          </w:p>
        </w:tc>
      </w:tr>
      <w:tr w:rsidR="00276EE8" w:rsidRPr="00276EE8" w14:paraId="042B70A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949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04F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FF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93D789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D18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52C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1025965.94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B0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2592845.34</w:t>
            </w:r>
          </w:p>
        </w:tc>
      </w:tr>
      <w:tr w:rsidR="00276EE8" w:rsidRPr="00276EE8" w14:paraId="2F6F2AF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5C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4E3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1025966.27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89D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2592848.34</w:t>
            </w:r>
          </w:p>
        </w:tc>
      </w:tr>
      <w:tr w:rsidR="00276EE8" w:rsidRPr="00276EE8" w14:paraId="7DB1CE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EF9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3F0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4AD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2592848.67</w:t>
            </w:r>
          </w:p>
        </w:tc>
      </w:tr>
      <w:tr w:rsidR="00276EE8" w:rsidRPr="00276EE8" w14:paraId="6BFF59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FFC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3E5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1025962.96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B3F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2592845.67</w:t>
            </w:r>
          </w:p>
        </w:tc>
      </w:tr>
      <w:tr w:rsidR="00276EE8" w:rsidRPr="00276EE8" w14:paraId="7F9430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717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12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1025965.94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98E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2592845.34</w:t>
            </w:r>
          </w:p>
        </w:tc>
      </w:tr>
      <w:tr w:rsidR="00276EE8" w:rsidRPr="00276EE8" w14:paraId="1520060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8AFD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Контур35</w:t>
            </w:r>
          </w:p>
        </w:tc>
      </w:tr>
      <w:tr w:rsidR="00276EE8" w:rsidRPr="00276EE8" w14:paraId="7DBEC92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348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A5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429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EDA7EC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8B7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6DE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8E0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2592827.81</w:t>
            </w:r>
          </w:p>
        </w:tc>
      </w:tr>
      <w:tr w:rsidR="00276EE8" w:rsidRPr="00276EE8" w14:paraId="06BC47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F64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90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FDB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2592830.78</w:t>
            </w:r>
          </w:p>
        </w:tc>
      </w:tr>
      <w:tr w:rsidR="00276EE8" w:rsidRPr="00276EE8" w14:paraId="2422948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2F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9F2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1026149.71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759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2592831.17</w:t>
            </w:r>
          </w:p>
        </w:tc>
      </w:tr>
      <w:tr w:rsidR="00276EE8" w:rsidRPr="00276EE8" w14:paraId="11C55F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86B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4E5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620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2592828.17</w:t>
            </w:r>
          </w:p>
        </w:tc>
      </w:tr>
      <w:tr w:rsidR="00276EE8" w:rsidRPr="00276EE8" w14:paraId="0512CE8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0A8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17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6F4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2592827.81</w:t>
            </w:r>
          </w:p>
        </w:tc>
      </w:tr>
      <w:tr w:rsidR="00276EE8" w:rsidRPr="00276EE8" w14:paraId="6693130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B28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Контур36</w:t>
            </w:r>
          </w:p>
        </w:tc>
      </w:tr>
      <w:tr w:rsidR="00276EE8" w:rsidRPr="00276EE8" w14:paraId="79BFD69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DC4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9C9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559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9BFF96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824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039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804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2592785.25</w:t>
            </w:r>
          </w:p>
        </w:tc>
      </w:tr>
      <w:tr w:rsidR="00276EE8" w:rsidRPr="00276EE8" w14:paraId="5D85BD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03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744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34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2592788.08</w:t>
            </w:r>
          </w:p>
        </w:tc>
      </w:tr>
      <w:tr w:rsidR="00276EE8" w:rsidRPr="00276EE8" w14:paraId="2E0C57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12C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402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1025779.83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ECA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2592789.08</w:t>
            </w:r>
          </w:p>
        </w:tc>
      </w:tr>
      <w:tr w:rsidR="00276EE8" w:rsidRPr="00276EE8" w14:paraId="63AEDA9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1C5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AE0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1025778.85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A86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2592786.23</w:t>
            </w:r>
          </w:p>
        </w:tc>
      </w:tr>
      <w:tr w:rsidR="00276EE8" w:rsidRPr="00276EE8" w14:paraId="05F922F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4A9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FF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D03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2592785.25</w:t>
            </w:r>
          </w:p>
        </w:tc>
      </w:tr>
      <w:tr w:rsidR="00276EE8" w:rsidRPr="00276EE8" w14:paraId="6184198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F434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Контур37</w:t>
            </w:r>
          </w:p>
        </w:tc>
      </w:tr>
      <w:tr w:rsidR="00276EE8" w:rsidRPr="00276EE8" w14:paraId="1DBE649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47F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A41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FA8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E31C1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52D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2A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DEF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2592833.65</w:t>
            </w:r>
          </w:p>
        </w:tc>
      </w:tr>
      <w:tr w:rsidR="00276EE8" w:rsidRPr="00276EE8" w14:paraId="1FC567B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E8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2DE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5DF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2592836.63</w:t>
            </w:r>
          </w:p>
        </w:tc>
      </w:tr>
      <w:tr w:rsidR="00276EE8" w:rsidRPr="00276EE8" w14:paraId="1F74728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9AF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31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405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2592837.01</w:t>
            </w:r>
          </w:p>
        </w:tc>
      </w:tr>
      <w:tr w:rsidR="00276EE8" w:rsidRPr="00276EE8" w14:paraId="72BD7BC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AE5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484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FB4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2592834.04</w:t>
            </w:r>
          </w:p>
        </w:tc>
      </w:tr>
      <w:tr w:rsidR="00276EE8" w:rsidRPr="00276EE8" w14:paraId="36AE267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362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F72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A3F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2592833.65</w:t>
            </w:r>
          </w:p>
        </w:tc>
      </w:tr>
      <w:tr w:rsidR="00276EE8" w:rsidRPr="00276EE8" w14:paraId="7EBF93B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757C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Контур38</w:t>
            </w:r>
          </w:p>
        </w:tc>
      </w:tr>
      <w:tr w:rsidR="00276EE8" w:rsidRPr="00276EE8" w14:paraId="2B77DA9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270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03C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A5E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40A96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E1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DB8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D8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2592852.73</w:t>
            </w:r>
          </w:p>
        </w:tc>
      </w:tr>
      <w:tr w:rsidR="00276EE8" w:rsidRPr="00276EE8" w14:paraId="6E910F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08E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CF1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A0D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2592855.72</w:t>
            </w:r>
          </w:p>
        </w:tc>
      </w:tr>
      <w:tr w:rsidR="00276EE8" w:rsidRPr="00276EE8" w14:paraId="4100997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A58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0D9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8BA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2592856.05</w:t>
            </w:r>
          </w:p>
        </w:tc>
      </w:tr>
      <w:tr w:rsidR="00276EE8" w:rsidRPr="00276EE8" w14:paraId="437554A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BE3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E89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B8F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2592853.06</w:t>
            </w:r>
          </w:p>
        </w:tc>
      </w:tr>
      <w:tr w:rsidR="00276EE8" w:rsidRPr="00276EE8" w14:paraId="53AB2A6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E01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312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3C4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2592852.73</w:t>
            </w:r>
          </w:p>
        </w:tc>
      </w:tr>
      <w:tr w:rsidR="00276EE8" w:rsidRPr="00276EE8" w14:paraId="0B4EA38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82A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Контур39</w:t>
            </w:r>
          </w:p>
        </w:tc>
      </w:tr>
      <w:tr w:rsidR="00276EE8" w:rsidRPr="00276EE8" w14:paraId="531B4AD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40C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77C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2CE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E18A93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EF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849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ECE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2592863.17</w:t>
            </w:r>
          </w:p>
        </w:tc>
      </w:tr>
      <w:tr w:rsidR="00276EE8" w:rsidRPr="00276EE8" w14:paraId="4BB282A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113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72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1025945.30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3C2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2592866.15</w:t>
            </w:r>
          </w:p>
        </w:tc>
      </w:tr>
      <w:tr w:rsidR="00276EE8" w:rsidRPr="00276EE8" w14:paraId="1503E9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29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C44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1025942.33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24E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2592866.48</w:t>
            </w:r>
          </w:p>
        </w:tc>
      </w:tr>
      <w:tr w:rsidR="00276EE8" w:rsidRPr="00276EE8" w14:paraId="47B5977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08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E05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09E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2592863.49</w:t>
            </w:r>
          </w:p>
        </w:tc>
      </w:tr>
      <w:tr w:rsidR="00276EE8" w:rsidRPr="00276EE8" w14:paraId="0BBB698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059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89A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24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2592863.17</w:t>
            </w:r>
          </w:p>
        </w:tc>
      </w:tr>
      <w:tr w:rsidR="00276EE8" w:rsidRPr="00276EE8" w14:paraId="6696CE0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007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Контур40</w:t>
            </w:r>
          </w:p>
        </w:tc>
      </w:tr>
      <w:tr w:rsidR="00276EE8" w:rsidRPr="00276EE8" w14:paraId="441C194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BFB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F26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E6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0AD6B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368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1B1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1025848.56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69F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2592957.13</w:t>
            </w:r>
          </w:p>
        </w:tc>
      </w:tr>
      <w:tr w:rsidR="00276EE8" w:rsidRPr="00276EE8" w14:paraId="423486A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C8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C63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1025846.48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36D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2592959.28</w:t>
            </w:r>
          </w:p>
        </w:tc>
      </w:tr>
      <w:tr w:rsidR="00276EE8" w:rsidRPr="00276EE8" w14:paraId="2C7FAF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E75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4E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E9B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2592957.19</w:t>
            </w:r>
          </w:p>
        </w:tc>
      </w:tr>
      <w:tr w:rsidR="00276EE8" w:rsidRPr="00276EE8" w14:paraId="46B9AC1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09A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504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CDE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2592955.03</w:t>
            </w:r>
          </w:p>
        </w:tc>
      </w:tr>
      <w:tr w:rsidR="00276EE8" w:rsidRPr="00276EE8" w14:paraId="7003B5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AC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E1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1025848.56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273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2592957.13</w:t>
            </w:r>
          </w:p>
        </w:tc>
      </w:tr>
      <w:tr w:rsidR="00276EE8" w:rsidRPr="00276EE8" w14:paraId="57B80D6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F713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Контур41</w:t>
            </w:r>
          </w:p>
        </w:tc>
      </w:tr>
      <w:tr w:rsidR="00276EE8" w:rsidRPr="00276EE8" w14:paraId="7E1D358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6CC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16C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779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D3B3CB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81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420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971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2592984.82</w:t>
            </w:r>
          </w:p>
        </w:tc>
      </w:tr>
      <w:tr w:rsidR="00276EE8" w:rsidRPr="00276EE8" w14:paraId="43626CB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5E3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D9C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41A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2592986.95</w:t>
            </w:r>
          </w:p>
        </w:tc>
      </w:tr>
      <w:tr w:rsidR="00276EE8" w:rsidRPr="00276EE8" w14:paraId="4798E6A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99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0C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FE1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2592984.85</w:t>
            </w:r>
          </w:p>
        </w:tc>
      </w:tr>
      <w:tr w:rsidR="00276EE8" w:rsidRPr="00276EE8" w14:paraId="4992957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604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B7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6CA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2592982.72</w:t>
            </w:r>
          </w:p>
        </w:tc>
      </w:tr>
      <w:tr w:rsidR="00276EE8" w:rsidRPr="00276EE8" w14:paraId="79B6BAE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E0E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0ED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FA3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2592984.82</w:t>
            </w:r>
          </w:p>
        </w:tc>
      </w:tr>
      <w:tr w:rsidR="00276EE8" w:rsidRPr="00276EE8" w14:paraId="670A1F8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EDD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Контур42</w:t>
            </w:r>
          </w:p>
        </w:tc>
      </w:tr>
      <w:tr w:rsidR="00276EE8" w:rsidRPr="00276EE8" w14:paraId="71F52C6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96B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6EF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ED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4574F5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48C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10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A01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2592822.99</w:t>
            </w:r>
          </w:p>
        </w:tc>
      </w:tr>
      <w:tr w:rsidR="00276EE8" w:rsidRPr="00276EE8" w14:paraId="63DE2F3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B09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3F7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771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2592826.00</w:t>
            </w:r>
          </w:p>
        </w:tc>
      </w:tr>
      <w:tr w:rsidR="00276EE8" w:rsidRPr="00276EE8" w14:paraId="2DE1D21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6E8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565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677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2592826.13</w:t>
            </w:r>
          </w:p>
        </w:tc>
      </w:tr>
      <w:tr w:rsidR="00276EE8" w:rsidRPr="00276EE8" w14:paraId="2D246F5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5AF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41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9D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2592823.13</w:t>
            </w:r>
          </w:p>
        </w:tc>
      </w:tr>
      <w:tr w:rsidR="00276EE8" w:rsidRPr="00276EE8" w14:paraId="00C0EA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F3D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B52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C7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2592822.99</w:t>
            </w:r>
          </w:p>
        </w:tc>
      </w:tr>
      <w:tr w:rsidR="00276EE8" w:rsidRPr="00276EE8" w14:paraId="77FF001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B76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Контур43</w:t>
            </w:r>
          </w:p>
        </w:tc>
      </w:tr>
      <w:tr w:rsidR="00276EE8" w:rsidRPr="00276EE8" w14:paraId="0453038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4AD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EB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6D0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7CBDB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A2F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842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1025733.57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FE7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2593070.78</w:t>
            </w:r>
          </w:p>
        </w:tc>
      </w:tr>
      <w:tr w:rsidR="00276EE8" w:rsidRPr="00276EE8" w14:paraId="1D7B261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7EE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CCA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268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2593072.91</w:t>
            </w:r>
          </w:p>
        </w:tc>
      </w:tr>
      <w:tr w:rsidR="00276EE8" w:rsidRPr="00276EE8" w14:paraId="3974D9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FA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537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1025729.34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E21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2593070.79</w:t>
            </w:r>
          </w:p>
        </w:tc>
      </w:tr>
      <w:tr w:rsidR="00276EE8" w:rsidRPr="00276EE8" w14:paraId="544D080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527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66E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C4A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2593068.66</w:t>
            </w:r>
          </w:p>
        </w:tc>
      </w:tr>
      <w:tr w:rsidR="00276EE8" w:rsidRPr="00276EE8" w14:paraId="723E45C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AE5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476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1025733.57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6AB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2593070.78</w:t>
            </w:r>
          </w:p>
        </w:tc>
      </w:tr>
      <w:tr w:rsidR="00276EE8" w:rsidRPr="00276EE8" w14:paraId="1F0839C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8CF5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Контур44</w:t>
            </w:r>
          </w:p>
        </w:tc>
      </w:tr>
      <w:tr w:rsidR="00276EE8" w:rsidRPr="00276EE8" w14:paraId="312C6A6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CEE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8D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1D0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AF4201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B98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131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77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2593075.26</w:t>
            </w:r>
          </w:p>
        </w:tc>
      </w:tr>
      <w:tr w:rsidR="00276EE8" w:rsidRPr="00276EE8" w14:paraId="06320FE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72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17D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1025739.66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769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2593077.51</w:t>
            </w:r>
          </w:p>
        </w:tc>
      </w:tr>
      <w:tr w:rsidR="00276EE8" w:rsidRPr="00276EE8" w14:paraId="6C5C57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888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78F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68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2593075.55</w:t>
            </w:r>
          </w:p>
        </w:tc>
      </w:tr>
      <w:tr w:rsidR="00276EE8" w:rsidRPr="00276EE8" w14:paraId="5D37E9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320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F47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1025739.37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D1A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2593073.28</w:t>
            </w:r>
          </w:p>
        </w:tc>
      </w:tr>
      <w:tr w:rsidR="00276EE8" w:rsidRPr="00276EE8" w14:paraId="1649540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8B2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6DC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AA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2593075.26</w:t>
            </w:r>
          </w:p>
        </w:tc>
      </w:tr>
      <w:tr w:rsidR="00276EE8" w:rsidRPr="00276EE8" w14:paraId="38009F5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D85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Контур45</w:t>
            </w:r>
          </w:p>
        </w:tc>
      </w:tr>
      <w:tr w:rsidR="00276EE8" w:rsidRPr="00276EE8" w14:paraId="49E4091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D40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044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9EC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4D3BBF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1E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2A2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1026032.89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9D8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2592852.04</w:t>
            </w:r>
          </w:p>
        </w:tc>
      </w:tr>
      <w:tr w:rsidR="00276EE8" w:rsidRPr="00276EE8" w14:paraId="7B4B0EE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E52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F02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2AA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2592855.02</w:t>
            </w:r>
          </w:p>
        </w:tc>
      </w:tr>
      <w:tr w:rsidR="00276EE8" w:rsidRPr="00276EE8" w14:paraId="303A9A1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88F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940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1026030.25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E65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2592855.35</w:t>
            </w:r>
          </w:p>
        </w:tc>
      </w:tr>
      <w:tr w:rsidR="00276EE8" w:rsidRPr="00276EE8" w14:paraId="578100D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6F4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9FA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253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2592852.38</w:t>
            </w:r>
          </w:p>
        </w:tc>
      </w:tr>
      <w:tr w:rsidR="00276EE8" w:rsidRPr="00276EE8" w14:paraId="1F0F89D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29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400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1026032.89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393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2592852.04</w:t>
            </w:r>
          </w:p>
        </w:tc>
      </w:tr>
      <w:tr w:rsidR="00276EE8" w:rsidRPr="00276EE8" w14:paraId="49B965F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828F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Контур46</w:t>
            </w:r>
          </w:p>
        </w:tc>
      </w:tr>
      <w:tr w:rsidR="00276EE8" w:rsidRPr="00276EE8" w14:paraId="45FBD99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9E9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28C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F5D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B8BE59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78F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03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79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2593046.14</w:t>
            </w:r>
          </w:p>
        </w:tc>
      </w:tr>
      <w:tr w:rsidR="00276EE8" w:rsidRPr="00276EE8" w14:paraId="62FF19F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4B7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48F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73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2593048.29</w:t>
            </w:r>
          </w:p>
        </w:tc>
      </w:tr>
      <w:tr w:rsidR="00276EE8" w:rsidRPr="00276EE8" w14:paraId="122108A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37C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B68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E7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2593046.19</w:t>
            </w:r>
          </w:p>
        </w:tc>
      </w:tr>
      <w:tr w:rsidR="00276EE8" w:rsidRPr="00276EE8" w14:paraId="25503D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A39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0A2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6C9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2593044.05</w:t>
            </w:r>
          </w:p>
        </w:tc>
      </w:tr>
      <w:tr w:rsidR="00276EE8" w:rsidRPr="00276EE8" w14:paraId="30C0A15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B33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8F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59B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2593046.14</w:t>
            </w:r>
          </w:p>
        </w:tc>
      </w:tr>
      <w:tr w:rsidR="00276EE8" w:rsidRPr="00276EE8" w14:paraId="664D5E5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52F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Контур47</w:t>
            </w:r>
          </w:p>
        </w:tc>
      </w:tr>
      <w:tr w:rsidR="00276EE8" w:rsidRPr="00276EE8" w14:paraId="038FEB6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FC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7C9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37B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40185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60E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A26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1025791.95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304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2593019.76</w:t>
            </w:r>
          </w:p>
        </w:tc>
      </w:tr>
      <w:tr w:rsidR="00276EE8" w:rsidRPr="00276EE8" w14:paraId="0E539E4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E80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4FC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1025789.87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23A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2593021.90</w:t>
            </w:r>
          </w:p>
        </w:tc>
      </w:tr>
      <w:tr w:rsidR="00276EE8" w:rsidRPr="00276EE8" w14:paraId="042478C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BB8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DFA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1025787.72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236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2593019.80</w:t>
            </w:r>
          </w:p>
        </w:tc>
      </w:tr>
      <w:tr w:rsidR="00276EE8" w:rsidRPr="00276EE8" w14:paraId="6534171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E8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7DC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1025789.82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C9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2593017.67</w:t>
            </w:r>
          </w:p>
        </w:tc>
      </w:tr>
      <w:tr w:rsidR="00276EE8" w:rsidRPr="00276EE8" w14:paraId="007D17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AB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2CC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1025791.95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AD1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2593019.76</w:t>
            </w:r>
          </w:p>
        </w:tc>
      </w:tr>
      <w:tr w:rsidR="00276EE8" w:rsidRPr="00276EE8" w14:paraId="43C7250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3184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Контур48</w:t>
            </w:r>
          </w:p>
        </w:tc>
      </w:tr>
      <w:tr w:rsidR="00276EE8" w:rsidRPr="00276EE8" w14:paraId="0AEC711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41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C3B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94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2B5416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A46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43F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374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2592845.76</w:t>
            </w:r>
          </w:p>
        </w:tc>
      </w:tr>
      <w:tr w:rsidR="00276EE8" w:rsidRPr="00276EE8" w14:paraId="491BE8B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BA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715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A7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2592848.77</w:t>
            </w:r>
          </w:p>
        </w:tc>
      </w:tr>
      <w:tr w:rsidR="00276EE8" w:rsidRPr="00276EE8" w14:paraId="23FD0B3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BAE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F39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59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2592849.07</w:t>
            </w:r>
          </w:p>
        </w:tc>
      </w:tr>
      <w:tr w:rsidR="00276EE8" w:rsidRPr="00276EE8" w14:paraId="3BD150C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39B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C5C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51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2592846.06</w:t>
            </w:r>
          </w:p>
        </w:tc>
      </w:tr>
      <w:tr w:rsidR="00276EE8" w:rsidRPr="00276EE8" w14:paraId="23E5B6E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0A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A29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565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2592845.76</w:t>
            </w:r>
          </w:p>
        </w:tc>
      </w:tr>
      <w:tr w:rsidR="00276EE8" w:rsidRPr="00276EE8" w14:paraId="0F82A49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65E7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Контур49</w:t>
            </w:r>
          </w:p>
        </w:tc>
      </w:tr>
      <w:tr w:rsidR="00276EE8" w:rsidRPr="00276EE8" w14:paraId="089E30A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118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482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C1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1932DA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D56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D3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E2C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2592968.93</w:t>
            </w:r>
          </w:p>
        </w:tc>
      </w:tr>
      <w:tr w:rsidR="00276EE8" w:rsidRPr="00276EE8" w14:paraId="3A98139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A26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D3C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1026004.05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8E0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2592971.87</w:t>
            </w:r>
          </w:p>
        </w:tc>
      </w:tr>
      <w:tr w:rsidR="00276EE8" w:rsidRPr="00276EE8" w14:paraId="3653E5E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91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748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1026001.15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2CF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2592972.23</w:t>
            </w:r>
          </w:p>
        </w:tc>
      </w:tr>
      <w:tr w:rsidR="00276EE8" w:rsidRPr="00276EE8" w14:paraId="61085D9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85C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EF6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1026000.80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2D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2592969.24</w:t>
            </w:r>
          </w:p>
        </w:tc>
      </w:tr>
      <w:tr w:rsidR="00276EE8" w:rsidRPr="00276EE8" w14:paraId="5B9AB0E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C89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462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15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2592968.93</w:t>
            </w:r>
          </w:p>
        </w:tc>
      </w:tr>
      <w:tr w:rsidR="00276EE8" w:rsidRPr="00276EE8" w14:paraId="13F0072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25C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Контур50</w:t>
            </w:r>
          </w:p>
        </w:tc>
      </w:tr>
      <w:tr w:rsidR="00276EE8" w:rsidRPr="00276EE8" w14:paraId="523E466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38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54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E91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3C19B6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031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FD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1025694.87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B74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2593127.93</w:t>
            </w:r>
          </w:p>
        </w:tc>
      </w:tr>
      <w:tr w:rsidR="00276EE8" w:rsidRPr="00276EE8" w14:paraId="55FDF7C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408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E4C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1025691.36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7F4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2593131.78</w:t>
            </w:r>
          </w:p>
        </w:tc>
      </w:tr>
      <w:tr w:rsidR="00276EE8" w:rsidRPr="00276EE8" w14:paraId="5A1C61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883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EC9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1025690.22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733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2593130.83</w:t>
            </w:r>
          </w:p>
        </w:tc>
      </w:tr>
      <w:tr w:rsidR="00276EE8" w:rsidRPr="00276EE8" w14:paraId="4E2EEE3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88B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C3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1025693.75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C5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2593126.91</w:t>
            </w:r>
          </w:p>
        </w:tc>
      </w:tr>
      <w:tr w:rsidR="00276EE8" w:rsidRPr="00276EE8" w14:paraId="074ECB2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5AF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089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1025694.87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F6B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2593127.93</w:t>
            </w:r>
          </w:p>
        </w:tc>
      </w:tr>
      <w:tr w:rsidR="00276EE8" w:rsidRPr="00276EE8" w14:paraId="7C3B08B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3CBB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Контур51</w:t>
            </w:r>
          </w:p>
        </w:tc>
      </w:tr>
      <w:tr w:rsidR="00276EE8" w:rsidRPr="00276EE8" w14:paraId="6776CA0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946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7E1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5F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EF7B4F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096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61B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46A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2593767.59</w:t>
            </w:r>
          </w:p>
        </w:tc>
      </w:tr>
      <w:tr w:rsidR="00276EE8" w:rsidRPr="00276EE8" w14:paraId="5E3277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5FC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887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1025874.58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1CB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2593768.78</w:t>
            </w:r>
          </w:p>
        </w:tc>
      </w:tr>
      <w:tr w:rsidR="00276EE8" w:rsidRPr="00276EE8" w14:paraId="3E5C1D9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68D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3DD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100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2593771.77</w:t>
            </w:r>
          </w:p>
        </w:tc>
      </w:tr>
      <w:tr w:rsidR="00276EE8" w:rsidRPr="00276EE8" w14:paraId="38975FA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7F8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368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1025869.70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5D2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6BED168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DBF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EE4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D6D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2593767.59</w:t>
            </w:r>
          </w:p>
        </w:tc>
      </w:tr>
      <w:tr w:rsidR="00276EE8" w:rsidRPr="00276EE8" w14:paraId="24F6035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6A1B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Контур52</w:t>
            </w:r>
          </w:p>
        </w:tc>
      </w:tr>
      <w:tr w:rsidR="00276EE8" w:rsidRPr="00276EE8" w14:paraId="232CE17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7D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C1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BB0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F77D0F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210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9D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E2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2592856.07</w:t>
            </w:r>
          </w:p>
        </w:tc>
      </w:tr>
      <w:tr w:rsidR="00276EE8" w:rsidRPr="00276EE8" w14:paraId="0BF7DC8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917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8E5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1025924.01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F9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2592857.53</w:t>
            </w:r>
          </w:p>
        </w:tc>
      </w:tr>
      <w:tr w:rsidR="00276EE8" w:rsidRPr="00276EE8" w14:paraId="267F439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495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AEE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93A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2592856.57</w:t>
            </w:r>
          </w:p>
        </w:tc>
      </w:tr>
      <w:tr w:rsidR="00276EE8" w:rsidRPr="00276EE8" w14:paraId="16671A5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0FD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81F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2B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2592855.13</w:t>
            </w:r>
          </w:p>
        </w:tc>
      </w:tr>
      <w:tr w:rsidR="00276EE8" w:rsidRPr="00276EE8" w14:paraId="1677274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922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07A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67B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2592856.07</w:t>
            </w:r>
          </w:p>
        </w:tc>
      </w:tr>
      <w:tr w:rsidR="00276EE8" w:rsidRPr="00276EE8" w14:paraId="29DB0F3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AD28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Контур53</w:t>
            </w:r>
          </w:p>
        </w:tc>
      </w:tr>
      <w:tr w:rsidR="00276EE8" w:rsidRPr="00276EE8" w14:paraId="06FB6A0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43F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34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9E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087A4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FD2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D72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BFA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2593522.48</w:t>
            </w:r>
          </w:p>
        </w:tc>
      </w:tr>
      <w:tr w:rsidR="00276EE8" w:rsidRPr="00276EE8" w14:paraId="677D06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78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DF6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71F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2593527.09</w:t>
            </w:r>
          </w:p>
        </w:tc>
      </w:tr>
      <w:tr w:rsidR="00276EE8" w:rsidRPr="00276EE8" w14:paraId="50C6907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A80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F7C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830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2593527.62</w:t>
            </w:r>
          </w:p>
        </w:tc>
      </w:tr>
      <w:tr w:rsidR="00276EE8" w:rsidRPr="00276EE8" w14:paraId="5DD2D8B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199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A7C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D9C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2593523.03</w:t>
            </w:r>
          </w:p>
        </w:tc>
      </w:tr>
      <w:tr w:rsidR="00276EE8" w:rsidRPr="00276EE8" w14:paraId="7913758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117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006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13A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2593522.48</w:t>
            </w:r>
          </w:p>
        </w:tc>
      </w:tr>
      <w:tr w:rsidR="00276EE8" w:rsidRPr="00276EE8" w14:paraId="16BBFD7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08E9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Контур54</w:t>
            </w:r>
          </w:p>
        </w:tc>
      </w:tr>
      <w:tr w:rsidR="00276EE8" w:rsidRPr="00276EE8" w14:paraId="66B3545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7B5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408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A09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80D89C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B9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2DE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F0F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2593697.53</w:t>
            </w:r>
          </w:p>
        </w:tc>
      </w:tr>
      <w:tr w:rsidR="00276EE8" w:rsidRPr="00276EE8" w14:paraId="05A9B36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C52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951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71B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2593699.04</w:t>
            </w:r>
          </w:p>
        </w:tc>
      </w:tr>
      <w:tr w:rsidR="00276EE8" w:rsidRPr="00276EE8" w14:paraId="12E978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C6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D12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D45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2593698.72</w:t>
            </w:r>
          </w:p>
        </w:tc>
      </w:tr>
      <w:tr w:rsidR="00276EE8" w:rsidRPr="00276EE8" w14:paraId="71429EE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A0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524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123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2593697.22</w:t>
            </w:r>
          </w:p>
        </w:tc>
      </w:tr>
      <w:tr w:rsidR="00276EE8" w:rsidRPr="00276EE8" w14:paraId="7C4E91B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7BE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08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DD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2593697.53</w:t>
            </w:r>
          </w:p>
        </w:tc>
      </w:tr>
      <w:tr w:rsidR="00276EE8" w:rsidRPr="00276EE8" w14:paraId="2A5D177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877E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Контур55</w:t>
            </w:r>
          </w:p>
        </w:tc>
      </w:tr>
      <w:tr w:rsidR="00276EE8" w:rsidRPr="00276EE8" w14:paraId="3AE54D3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9E0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2EE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5C3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F62FDA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04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F2F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54E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2593513.72</w:t>
            </w:r>
          </w:p>
        </w:tc>
      </w:tr>
      <w:tr w:rsidR="00276EE8" w:rsidRPr="00276EE8" w14:paraId="25E8E1A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932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D7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1026683.84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B32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2593515.07</w:t>
            </w:r>
          </w:p>
        </w:tc>
      </w:tr>
      <w:tr w:rsidR="00276EE8" w:rsidRPr="00276EE8" w14:paraId="514981F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49A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455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1026679.44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D8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2593513.12</w:t>
            </w:r>
          </w:p>
        </w:tc>
      </w:tr>
      <w:tr w:rsidR="00276EE8" w:rsidRPr="00276EE8" w14:paraId="747F56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C15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A48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CBD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2593511.77</w:t>
            </w:r>
          </w:p>
        </w:tc>
      </w:tr>
      <w:tr w:rsidR="00276EE8" w:rsidRPr="00276EE8" w14:paraId="102D5F3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329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566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79B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2593513.72</w:t>
            </w:r>
          </w:p>
        </w:tc>
      </w:tr>
      <w:tr w:rsidR="00276EE8" w:rsidRPr="00276EE8" w14:paraId="04F3E43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B79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Контур56</w:t>
            </w:r>
          </w:p>
        </w:tc>
      </w:tr>
      <w:tr w:rsidR="00276EE8" w:rsidRPr="00276EE8" w14:paraId="792CD2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697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A1A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F93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7C50F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832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DF2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1026640.98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C1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2593395.96</w:t>
            </w:r>
          </w:p>
        </w:tc>
      </w:tr>
      <w:tr w:rsidR="00276EE8" w:rsidRPr="00276EE8" w14:paraId="62A3F25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9D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BDE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1026641.66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BED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2593397.30</w:t>
            </w:r>
          </w:p>
        </w:tc>
      </w:tr>
      <w:tr w:rsidR="00276EE8" w:rsidRPr="00276EE8" w14:paraId="676C915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4F1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F61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1026637.24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20C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2593399.19</w:t>
            </w:r>
          </w:p>
        </w:tc>
      </w:tr>
      <w:tr w:rsidR="00276EE8" w:rsidRPr="00276EE8" w14:paraId="10E61E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C4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2A3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1026636.55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57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2593397.90</w:t>
            </w:r>
          </w:p>
        </w:tc>
      </w:tr>
      <w:tr w:rsidR="00276EE8" w:rsidRPr="00276EE8" w14:paraId="196A14F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819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B0A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1026640.98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33D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2593395.96</w:t>
            </w:r>
          </w:p>
        </w:tc>
      </w:tr>
      <w:tr w:rsidR="00276EE8" w:rsidRPr="00276EE8" w14:paraId="70BA273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2357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Контур57</w:t>
            </w:r>
          </w:p>
        </w:tc>
      </w:tr>
      <w:tr w:rsidR="00276EE8" w:rsidRPr="00276EE8" w14:paraId="1DF08EC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F55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DC4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F50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E566B7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69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11A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1025897.43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A83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2592864.78</w:t>
            </w:r>
          </w:p>
        </w:tc>
      </w:tr>
      <w:tr w:rsidR="00276EE8" w:rsidRPr="00276EE8" w14:paraId="617340B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54C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7CB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DE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2592869.22</w:t>
            </w:r>
          </w:p>
        </w:tc>
      </w:tr>
      <w:tr w:rsidR="00276EE8" w:rsidRPr="00276EE8" w14:paraId="2498041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740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147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E81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2592868.82</w:t>
            </w:r>
          </w:p>
        </w:tc>
      </w:tr>
      <w:tr w:rsidR="00276EE8" w:rsidRPr="00276EE8" w14:paraId="2AE472A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1C2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D4B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7C6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2592864.27</w:t>
            </w:r>
          </w:p>
        </w:tc>
      </w:tr>
      <w:tr w:rsidR="00276EE8" w:rsidRPr="00276EE8" w14:paraId="2B9AA33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F92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72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1025897.43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FF1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2592864.78</w:t>
            </w:r>
          </w:p>
        </w:tc>
      </w:tr>
      <w:tr w:rsidR="00276EE8" w:rsidRPr="00276EE8" w14:paraId="01DED35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3C1C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Контур58</w:t>
            </w:r>
          </w:p>
        </w:tc>
      </w:tr>
      <w:tr w:rsidR="00276EE8" w:rsidRPr="00276EE8" w14:paraId="4951BF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03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738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FF0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B0086C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7B4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45F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46D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2593651.16</w:t>
            </w:r>
          </w:p>
        </w:tc>
      </w:tr>
      <w:tr w:rsidR="00276EE8" w:rsidRPr="00276EE8" w14:paraId="5B43B2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F0E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8BD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1026189.26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DB7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2593655.07</w:t>
            </w:r>
          </w:p>
        </w:tc>
      </w:tr>
      <w:tr w:rsidR="00276EE8" w:rsidRPr="00276EE8" w14:paraId="3869347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314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B5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21A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2593654.26</w:t>
            </w:r>
          </w:p>
        </w:tc>
      </w:tr>
      <w:tr w:rsidR="00276EE8" w:rsidRPr="00276EE8" w14:paraId="4281C46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00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5CD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1D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2593650.36</w:t>
            </w:r>
          </w:p>
        </w:tc>
      </w:tr>
      <w:tr w:rsidR="00276EE8" w:rsidRPr="00276EE8" w14:paraId="6B58BA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8C8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BC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27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2593651.16</w:t>
            </w:r>
          </w:p>
        </w:tc>
      </w:tr>
      <w:tr w:rsidR="00276EE8" w:rsidRPr="00276EE8" w14:paraId="556471D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74C3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Контур59</w:t>
            </w:r>
          </w:p>
        </w:tc>
      </w:tr>
      <w:tr w:rsidR="00276EE8" w:rsidRPr="00276EE8" w14:paraId="30A91AE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008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5C1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C50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BBE7A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A71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3BF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1025989.06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C0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2592580.70</w:t>
            </w:r>
          </w:p>
        </w:tc>
      </w:tr>
      <w:tr w:rsidR="00276EE8" w:rsidRPr="00276EE8" w14:paraId="53B8D05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967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219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1025989.58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AD3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2592582.16</w:t>
            </w:r>
          </w:p>
        </w:tc>
      </w:tr>
      <w:tr w:rsidR="00276EE8" w:rsidRPr="00276EE8" w14:paraId="7DB27E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E84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EF7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1025985.14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893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2592583.39</w:t>
            </w:r>
          </w:p>
        </w:tc>
      </w:tr>
      <w:tr w:rsidR="00276EE8" w:rsidRPr="00276EE8" w14:paraId="247A93B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46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EE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1025984.66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517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2592581.98</w:t>
            </w:r>
          </w:p>
        </w:tc>
      </w:tr>
      <w:tr w:rsidR="00276EE8" w:rsidRPr="00276EE8" w14:paraId="01D80F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229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97D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1025989.06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638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2592580.70</w:t>
            </w:r>
          </w:p>
        </w:tc>
      </w:tr>
      <w:tr w:rsidR="00276EE8" w:rsidRPr="00276EE8" w14:paraId="78EDBD8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42C8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Контур60</w:t>
            </w:r>
          </w:p>
        </w:tc>
      </w:tr>
      <w:tr w:rsidR="00276EE8" w:rsidRPr="00276EE8" w14:paraId="0346EF8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C6C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724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ACF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45AD89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F4D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FC5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1026392.88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566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2593402.19</w:t>
            </w:r>
          </w:p>
        </w:tc>
      </w:tr>
      <w:tr w:rsidR="00276EE8" w:rsidRPr="00276EE8" w14:paraId="4C25EF7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447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D5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1026393.82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F68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2593403.40</w:t>
            </w:r>
          </w:p>
        </w:tc>
      </w:tr>
      <w:tr w:rsidR="00276EE8" w:rsidRPr="00276EE8" w14:paraId="7948340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A3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9AB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1026390.29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15B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2593406.38</w:t>
            </w:r>
          </w:p>
        </w:tc>
      </w:tr>
      <w:tr w:rsidR="00276EE8" w:rsidRPr="00276EE8" w14:paraId="5A2ABB4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093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BA1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1026389.40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B6F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2593405.17</w:t>
            </w:r>
          </w:p>
        </w:tc>
      </w:tr>
      <w:tr w:rsidR="00276EE8" w:rsidRPr="00276EE8" w14:paraId="2FB23EA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FFB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23D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1026392.88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FBA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2593402.19</w:t>
            </w:r>
          </w:p>
        </w:tc>
      </w:tr>
      <w:tr w:rsidR="00276EE8" w:rsidRPr="00276EE8" w14:paraId="69C0770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8DD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Контур61</w:t>
            </w:r>
          </w:p>
        </w:tc>
      </w:tr>
      <w:tr w:rsidR="00276EE8" w:rsidRPr="00276EE8" w14:paraId="152789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22B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D46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F9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0B7E7B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8BC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54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1025763.53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830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2593210.77</w:t>
            </w:r>
          </w:p>
        </w:tc>
      </w:tr>
      <w:tr w:rsidR="00276EE8" w:rsidRPr="00276EE8" w14:paraId="7DA9608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44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639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1025764.51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D6A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2593211.92</w:t>
            </w:r>
          </w:p>
        </w:tc>
      </w:tr>
      <w:tr w:rsidR="00276EE8" w:rsidRPr="00276EE8" w14:paraId="043008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876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46D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1025761.03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4D0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2593214.91</w:t>
            </w:r>
          </w:p>
        </w:tc>
      </w:tr>
      <w:tr w:rsidR="00276EE8" w:rsidRPr="00276EE8" w14:paraId="0AB499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06E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E0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1025760.01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51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2593213.82</w:t>
            </w:r>
          </w:p>
        </w:tc>
      </w:tr>
      <w:tr w:rsidR="00276EE8" w:rsidRPr="00276EE8" w14:paraId="45976F6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F4B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185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1025763.53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41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2593210.77</w:t>
            </w:r>
          </w:p>
        </w:tc>
      </w:tr>
      <w:tr w:rsidR="00276EE8" w:rsidRPr="00276EE8" w14:paraId="4183490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946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lastRenderedPageBreak/>
              <w:t>Контур62</w:t>
            </w:r>
          </w:p>
        </w:tc>
      </w:tr>
      <w:tr w:rsidR="00276EE8" w:rsidRPr="00276EE8" w14:paraId="03AFDC8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48D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BE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44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F257A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C0A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FE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B1B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2593598.58</w:t>
            </w:r>
          </w:p>
        </w:tc>
      </w:tr>
      <w:tr w:rsidR="00276EE8" w:rsidRPr="00276EE8" w14:paraId="1A76D4B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BD9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B80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1026689.19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92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2593602.61</w:t>
            </w:r>
          </w:p>
        </w:tc>
      </w:tr>
      <w:tr w:rsidR="00276EE8" w:rsidRPr="00276EE8" w14:paraId="351E477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7C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AA6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467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2593603.35</w:t>
            </w:r>
          </w:p>
        </w:tc>
      </w:tr>
      <w:tr w:rsidR="00276EE8" w:rsidRPr="00276EE8" w14:paraId="71B2807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851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F9C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1026685.70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252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2593599.33</w:t>
            </w:r>
          </w:p>
        </w:tc>
      </w:tr>
      <w:tr w:rsidR="00276EE8" w:rsidRPr="00276EE8" w14:paraId="32A3664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6EA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10E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20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2593598.58</w:t>
            </w:r>
          </w:p>
        </w:tc>
      </w:tr>
      <w:tr w:rsidR="00276EE8" w:rsidRPr="00276EE8" w14:paraId="0B20261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84F1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Контур63</w:t>
            </w:r>
          </w:p>
        </w:tc>
      </w:tr>
      <w:tr w:rsidR="00276EE8" w:rsidRPr="00276EE8" w14:paraId="4581F0C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2F5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CE6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E65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6F0DA0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E07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344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1025916.15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F13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2592860.05</w:t>
            </w:r>
          </w:p>
        </w:tc>
      </w:tr>
      <w:tr w:rsidR="00276EE8" w:rsidRPr="00276EE8" w14:paraId="2E5DC3F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92F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91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1025918.93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E72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2592863.79</w:t>
            </w:r>
          </w:p>
        </w:tc>
      </w:tr>
      <w:tr w:rsidR="00276EE8" w:rsidRPr="00276EE8" w14:paraId="1D7177C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3C2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FE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1025917.74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39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2592864.71</w:t>
            </w:r>
          </w:p>
        </w:tc>
      </w:tr>
      <w:tr w:rsidR="00276EE8" w:rsidRPr="00276EE8" w14:paraId="1BAF83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C5A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3E7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1025915.03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63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2592860.99</w:t>
            </w:r>
          </w:p>
        </w:tc>
      </w:tr>
      <w:tr w:rsidR="00276EE8" w:rsidRPr="00276EE8" w14:paraId="34A2743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3F5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763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1025916.15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959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2592860.05</w:t>
            </w:r>
          </w:p>
        </w:tc>
      </w:tr>
      <w:tr w:rsidR="00276EE8" w:rsidRPr="00276EE8" w14:paraId="6D7D39B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1858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Контур64</w:t>
            </w:r>
          </w:p>
        </w:tc>
      </w:tr>
      <w:tr w:rsidR="00276EE8" w:rsidRPr="00276EE8" w14:paraId="0D9504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93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BE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656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628311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BD1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DB7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6F6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2593470.18</w:t>
            </w:r>
          </w:p>
        </w:tc>
      </w:tr>
      <w:tr w:rsidR="00276EE8" w:rsidRPr="00276EE8" w14:paraId="2A803A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FB5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311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A1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2593471.51</w:t>
            </w:r>
          </w:p>
        </w:tc>
      </w:tr>
      <w:tr w:rsidR="00276EE8" w:rsidRPr="00276EE8" w14:paraId="1C9A3B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809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2D5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1026676.05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D4F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2593469.26</w:t>
            </w:r>
          </w:p>
        </w:tc>
      </w:tr>
      <w:tr w:rsidR="00276EE8" w:rsidRPr="00276EE8" w14:paraId="54EFAD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F8A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336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1026676.69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F96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2593467.96</w:t>
            </w:r>
          </w:p>
        </w:tc>
      </w:tr>
      <w:tr w:rsidR="00276EE8" w:rsidRPr="00276EE8" w14:paraId="46654FA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7CF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68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EB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2593470.18</w:t>
            </w:r>
          </w:p>
        </w:tc>
      </w:tr>
      <w:tr w:rsidR="00276EE8" w:rsidRPr="00276EE8" w14:paraId="115E0BD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D608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Контур65</w:t>
            </w:r>
          </w:p>
        </w:tc>
      </w:tr>
      <w:tr w:rsidR="00276EE8" w:rsidRPr="00276EE8" w14:paraId="561B440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912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FA3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6F6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E571F1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E86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57B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1026317.16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622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2592826.13</w:t>
            </w:r>
          </w:p>
        </w:tc>
      </w:tr>
      <w:tr w:rsidR="00276EE8" w:rsidRPr="00276EE8" w14:paraId="66487CB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171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6BB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1026314.95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DBA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2592830.07</w:t>
            </w:r>
          </w:p>
        </w:tc>
      </w:tr>
      <w:tr w:rsidR="00276EE8" w:rsidRPr="00276EE8" w14:paraId="3BE7020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660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B93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77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2592829.31</w:t>
            </w:r>
          </w:p>
        </w:tc>
      </w:tr>
      <w:tr w:rsidR="00276EE8" w:rsidRPr="00276EE8" w14:paraId="2476825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65F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B7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1026315.82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22F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2592825.38</w:t>
            </w:r>
          </w:p>
        </w:tc>
      </w:tr>
      <w:tr w:rsidR="00276EE8" w:rsidRPr="00276EE8" w14:paraId="6D85B0A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1C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078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1026317.16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05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2592826.13</w:t>
            </w:r>
          </w:p>
        </w:tc>
      </w:tr>
      <w:tr w:rsidR="00276EE8" w:rsidRPr="00276EE8" w14:paraId="02FF0F5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6441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Контур66</w:t>
            </w:r>
          </w:p>
        </w:tc>
      </w:tr>
      <w:tr w:rsidR="00276EE8" w:rsidRPr="00276EE8" w14:paraId="3933FE5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BF5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E2C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CAC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3E5A34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A2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07A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B58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2592718.49</w:t>
            </w:r>
          </w:p>
        </w:tc>
      </w:tr>
      <w:tr w:rsidR="00276EE8" w:rsidRPr="00276EE8" w14:paraId="3075094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6E4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A6F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6AE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2592718.85</w:t>
            </w:r>
          </w:p>
        </w:tc>
      </w:tr>
      <w:tr w:rsidR="00276EE8" w:rsidRPr="00276EE8" w14:paraId="5FDEE4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115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47D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678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2592719.98</w:t>
            </w:r>
          </w:p>
        </w:tc>
      </w:tr>
      <w:tr w:rsidR="00276EE8" w:rsidRPr="00276EE8" w14:paraId="27039DB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EE4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ECC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B15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2592720.13</w:t>
            </w:r>
          </w:p>
        </w:tc>
      </w:tr>
      <w:tr w:rsidR="00276EE8" w:rsidRPr="00276EE8" w14:paraId="5D677DA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58E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E3B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66E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2592720.52</w:t>
            </w:r>
          </w:p>
        </w:tc>
      </w:tr>
      <w:tr w:rsidR="00276EE8" w:rsidRPr="00276EE8" w14:paraId="5EE346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D10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81A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B19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2592719.07</w:t>
            </w:r>
          </w:p>
        </w:tc>
      </w:tr>
      <w:tr w:rsidR="00276EE8" w:rsidRPr="00276EE8" w14:paraId="7FB26D9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C99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C6A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1B0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2592718.49</w:t>
            </w:r>
          </w:p>
        </w:tc>
      </w:tr>
      <w:tr w:rsidR="00276EE8" w:rsidRPr="00276EE8" w14:paraId="1D163D6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3879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Контур67</w:t>
            </w:r>
          </w:p>
        </w:tc>
      </w:tr>
      <w:tr w:rsidR="00276EE8" w:rsidRPr="00276EE8" w14:paraId="46D1F7B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F12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E0B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883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FE9521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9F4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714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0C9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2592816.14</w:t>
            </w:r>
          </w:p>
        </w:tc>
      </w:tr>
      <w:tr w:rsidR="00276EE8" w:rsidRPr="00276EE8" w14:paraId="5C22280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F38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072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93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2592817.62</w:t>
            </w:r>
          </w:p>
        </w:tc>
      </w:tr>
      <w:tr w:rsidR="00276EE8" w:rsidRPr="00276EE8" w14:paraId="50F0D30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760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B5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CDA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2592818.00</w:t>
            </w:r>
          </w:p>
        </w:tc>
      </w:tr>
      <w:tr w:rsidR="00276EE8" w:rsidRPr="00276EE8" w14:paraId="5B5E4DF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DBA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F12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1026304.04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C23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2592816.56</w:t>
            </w:r>
          </w:p>
        </w:tc>
      </w:tr>
      <w:tr w:rsidR="00276EE8" w:rsidRPr="00276EE8" w14:paraId="3CB948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F08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35E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ABB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2592816.14</w:t>
            </w:r>
          </w:p>
        </w:tc>
      </w:tr>
      <w:tr w:rsidR="00276EE8" w:rsidRPr="00276EE8" w14:paraId="37A0FEB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B4FC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Контур68</w:t>
            </w:r>
          </w:p>
        </w:tc>
      </w:tr>
      <w:tr w:rsidR="00276EE8" w:rsidRPr="00276EE8" w14:paraId="5C08976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919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663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AF7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FED465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5AE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BB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1026488.25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3F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2593051.08</w:t>
            </w:r>
          </w:p>
        </w:tc>
      </w:tr>
      <w:tr w:rsidR="00276EE8" w:rsidRPr="00276EE8" w14:paraId="7CFAD2E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004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1D8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1026485.95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C19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2593054.91</w:t>
            </w:r>
          </w:p>
        </w:tc>
      </w:tr>
      <w:tr w:rsidR="00276EE8" w:rsidRPr="00276EE8" w14:paraId="68E8483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B04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013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1026484.61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58C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2593054.25</w:t>
            </w:r>
          </w:p>
        </w:tc>
      </w:tr>
      <w:tr w:rsidR="00276EE8" w:rsidRPr="00276EE8" w14:paraId="2302534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6CC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8F3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1026486.90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65A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2593050.38</w:t>
            </w:r>
          </w:p>
        </w:tc>
      </w:tr>
      <w:tr w:rsidR="00276EE8" w:rsidRPr="00276EE8" w14:paraId="40CCAD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0B0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1134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AD2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1026488.25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BF6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2593051.08</w:t>
            </w:r>
          </w:p>
        </w:tc>
      </w:tr>
      <w:tr w:rsidR="00276EE8" w:rsidRPr="00276EE8" w14:paraId="1E319DC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2DF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Контур69</w:t>
            </w:r>
          </w:p>
        </w:tc>
      </w:tr>
      <w:tr w:rsidR="00276EE8" w:rsidRPr="00276EE8" w14:paraId="05E2CCB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D7E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C2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C3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AE07C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568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DF1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05B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2593634.18</w:t>
            </w:r>
          </w:p>
        </w:tc>
      </w:tr>
      <w:tr w:rsidR="00276EE8" w:rsidRPr="00276EE8" w14:paraId="56C5074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4B3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CE3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5E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2593638.58</w:t>
            </w:r>
          </w:p>
        </w:tc>
      </w:tr>
      <w:tr w:rsidR="00276EE8" w:rsidRPr="00276EE8" w14:paraId="5E207C5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5F7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964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AF1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2593638.57</w:t>
            </w:r>
          </w:p>
        </w:tc>
      </w:tr>
      <w:tr w:rsidR="00276EE8" w:rsidRPr="00276EE8" w14:paraId="676A9B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02F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811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6B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2593634.16</w:t>
            </w:r>
          </w:p>
        </w:tc>
      </w:tr>
      <w:tr w:rsidR="00276EE8" w:rsidRPr="00276EE8" w14:paraId="4296374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9FE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8FC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17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2593634.18</w:t>
            </w:r>
          </w:p>
        </w:tc>
      </w:tr>
      <w:tr w:rsidR="00276EE8" w:rsidRPr="00276EE8" w14:paraId="00BCE6A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27AC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Контур70</w:t>
            </w:r>
          </w:p>
        </w:tc>
      </w:tr>
      <w:tr w:rsidR="00276EE8" w:rsidRPr="00276EE8" w14:paraId="312FF02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A78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B7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BE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EAE4DC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DAE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A78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3CE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2593173.31</w:t>
            </w:r>
          </w:p>
        </w:tc>
      </w:tr>
      <w:tr w:rsidR="00276EE8" w:rsidRPr="00276EE8" w14:paraId="6715FB6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A72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32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F08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2593177.70</w:t>
            </w:r>
          </w:p>
        </w:tc>
      </w:tr>
      <w:tr w:rsidR="00276EE8" w:rsidRPr="00276EE8" w14:paraId="3281E3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9BA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615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45F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2593177.90</w:t>
            </w:r>
          </w:p>
        </w:tc>
      </w:tr>
      <w:tr w:rsidR="00276EE8" w:rsidRPr="00276EE8" w14:paraId="440EEF0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3C8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26C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82F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2593173.50</w:t>
            </w:r>
          </w:p>
        </w:tc>
      </w:tr>
      <w:tr w:rsidR="00276EE8" w:rsidRPr="00276EE8" w14:paraId="6108481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540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76D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13D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2593173.31</w:t>
            </w:r>
          </w:p>
        </w:tc>
      </w:tr>
      <w:tr w:rsidR="00276EE8" w:rsidRPr="00276EE8" w14:paraId="71E4C50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EC0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Контур71</w:t>
            </w:r>
          </w:p>
        </w:tc>
      </w:tr>
      <w:tr w:rsidR="00276EE8" w:rsidRPr="00276EE8" w14:paraId="327106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819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F84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680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AFD302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5A1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48B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235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2593040.94</w:t>
            </w:r>
          </w:p>
        </w:tc>
      </w:tr>
      <w:tr w:rsidR="00276EE8" w:rsidRPr="00276EE8" w14:paraId="112CB5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E1A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48B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484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2593042.43</w:t>
            </w:r>
          </w:p>
        </w:tc>
      </w:tr>
      <w:tr w:rsidR="00276EE8" w:rsidRPr="00276EE8" w14:paraId="5BB2D7F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C5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72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1026476.64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2CA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2593043.15</w:t>
            </w:r>
          </w:p>
        </w:tc>
      </w:tr>
      <w:tr w:rsidR="00276EE8" w:rsidRPr="00276EE8" w14:paraId="71D6D98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452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D2F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DE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2593041.64</w:t>
            </w:r>
          </w:p>
        </w:tc>
      </w:tr>
      <w:tr w:rsidR="00276EE8" w:rsidRPr="00276EE8" w14:paraId="4BD622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35A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28C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036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2593040.94</w:t>
            </w:r>
          </w:p>
        </w:tc>
      </w:tr>
      <w:tr w:rsidR="00276EE8" w:rsidRPr="00276EE8" w14:paraId="7F4A1B2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462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Контур72</w:t>
            </w:r>
          </w:p>
        </w:tc>
      </w:tr>
      <w:tr w:rsidR="00276EE8" w:rsidRPr="00276EE8" w14:paraId="560199C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E6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C05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C2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43C05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5D0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2F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2E7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2592921.25</w:t>
            </w:r>
          </w:p>
        </w:tc>
      </w:tr>
      <w:tr w:rsidR="00276EE8" w:rsidRPr="00276EE8" w14:paraId="61EA8EF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E39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0B7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1025880.60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56C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2592922.42</w:t>
            </w:r>
          </w:p>
        </w:tc>
      </w:tr>
      <w:tr w:rsidR="00276EE8" w:rsidRPr="00276EE8" w14:paraId="21458D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A69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3E4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1025877.20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916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2592925.05</w:t>
            </w:r>
          </w:p>
        </w:tc>
      </w:tr>
      <w:tr w:rsidR="00276EE8" w:rsidRPr="00276EE8" w14:paraId="2DD0B13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A18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FF0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6E4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2592923.97</w:t>
            </w:r>
          </w:p>
        </w:tc>
      </w:tr>
      <w:tr w:rsidR="00276EE8" w:rsidRPr="00276EE8" w14:paraId="796576F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AA2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86C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D42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2592921.25</w:t>
            </w:r>
          </w:p>
        </w:tc>
      </w:tr>
      <w:tr w:rsidR="00276EE8" w:rsidRPr="00276EE8" w14:paraId="048221A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0DD2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Контур73</w:t>
            </w:r>
          </w:p>
        </w:tc>
      </w:tr>
      <w:tr w:rsidR="00276EE8" w:rsidRPr="00276EE8" w14:paraId="124AF83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0D0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A85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18F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B7DDDB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71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E8A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1025997.84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60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2592844.86</w:t>
            </w:r>
          </w:p>
        </w:tc>
      </w:tr>
      <w:tr w:rsidR="00276EE8" w:rsidRPr="00276EE8" w14:paraId="017C5AB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0B1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838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1025994.77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81C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2592847.88</w:t>
            </w:r>
          </w:p>
        </w:tc>
      </w:tr>
      <w:tr w:rsidR="00276EE8" w:rsidRPr="00276EE8" w14:paraId="2ACFAA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A6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FA6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049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2592846.83</w:t>
            </w:r>
          </w:p>
        </w:tc>
      </w:tr>
      <w:tr w:rsidR="00276EE8" w:rsidRPr="00276EE8" w14:paraId="1814FC5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98F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AE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1025996.72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52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2592843.79</w:t>
            </w:r>
          </w:p>
        </w:tc>
      </w:tr>
      <w:tr w:rsidR="00276EE8" w:rsidRPr="00276EE8" w14:paraId="49587A1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105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CB0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1025997.84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55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2592844.86</w:t>
            </w:r>
          </w:p>
        </w:tc>
      </w:tr>
      <w:tr w:rsidR="00276EE8" w:rsidRPr="00276EE8" w14:paraId="6ECE4BD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1950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Контур74</w:t>
            </w:r>
          </w:p>
        </w:tc>
      </w:tr>
      <w:tr w:rsidR="00276EE8" w:rsidRPr="00276EE8" w14:paraId="504150D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02F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D5E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1A4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ABB4C2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52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C5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1025770.12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66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2592801.14</w:t>
            </w:r>
          </w:p>
        </w:tc>
      </w:tr>
      <w:tr w:rsidR="00276EE8" w:rsidRPr="00276EE8" w14:paraId="733ABE3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552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0AC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1025771.65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EB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2592805.09</w:t>
            </w:r>
          </w:p>
        </w:tc>
      </w:tr>
      <w:tr w:rsidR="00276EE8" w:rsidRPr="00276EE8" w14:paraId="3A647CB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FF5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ED9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1025770.30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AF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2592805.65</w:t>
            </w:r>
          </w:p>
        </w:tc>
      </w:tr>
      <w:tr w:rsidR="00276EE8" w:rsidRPr="00276EE8" w14:paraId="462B117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07B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F8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1025768.68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200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2592801.78</w:t>
            </w:r>
          </w:p>
        </w:tc>
      </w:tr>
      <w:tr w:rsidR="00276EE8" w:rsidRPr="00276EE8" w14:paraId="376857B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DC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C70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1025770.12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9A1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2592801.14</w:t>
            </w:r>
          </w:p>
        </w:tc>
      </w:tr>
      <w:tr w:rsidR="00276EE8" w:rsidRPr="00276EE8" w14:paraId="452E8A1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90B2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Контур75</w:t>
            </w:r>
          </w:p>
        </w:tc>
      </w:tr>
      <w:tr w:rsidR="00276EE8" w:rsidRPr="00276EE8" w14:paraId="503ED34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D4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54E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DC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817431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D6F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770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1026249.74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32E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2593059.22</w:t>
            </w:r>
          </w:p>
        </w:tc>
      </w:tr>
      <w:tr w:rsidR="00276EE8" w:rsidRPr="00276EE8" w14:paraId="6B73A4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4BF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E6F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1026248.50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236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2593063.25</w:t>
            </w:r>
          </w:p>
        </w:tc>
      </w:tr>
      <w:tr w:rsidR="00276EE8" w:rsidRPr="00276EE8" w14:paraId="441BE90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E5B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D8D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1026247.08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083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2593062.77</w:t>
            </w:r>
          </w:p>
        </w:tc>
      </w:tr>
      <w:tr w:rsidR="00276EE8" w:rsidRPr="00276EE8" w14:paraId="37A3C05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7FA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60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1026248.29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1B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2593058.81</w:t>
            </w:r>
          </w:p>
        </w:tc>
      </w:tr>
      <w:tr w:rsidR="00276EE8" w:rsidRPr="00276EE8" w14:paraId="18E8FDF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714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F3B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1026249.74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90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2593059.22</w:t>
            </w:r>
          </w:p>
        </w:tc>
      </w:tr>
      <w:tr w:rsidR="00276EE8" w:rsidRPr="00276EE8" w14:paraId="5D0453B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4BF1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lastRenderedPageBreak/>
              <w:t>Контур76</w:t>
            </w:r>
          </w:p>
        </w:tc>
      </w:tr>
      <w:tr w:rsidR="00276EE8" w:rsidRPr="00276EE8" w14:paraId="16CAEAD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46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35D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4B4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C736A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CC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217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55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2592953.95</w:t>
            </w:r>
          </w:p>
        </w:tc>
      </w:tr>
      <w:tr w:rsidR="00276EE8" w:rsidRPr="00276EE8" w14:paraId="4087778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460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F67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17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2592955.45</w:t>
            </w:r>
          </w:p>
        </w:tc>
      </w:tr>
      <w:tr w:rsidR="00276EE8" w:rsidRPr="00276EE8" w14:paraId="7E630AB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138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2B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2FF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2592955.95</w:t>
            </w:r>
          </w:p>
        </w:tc>
      </w:tr>
      <w:tr w:rsidR="00276EE8" w:rsidRPr="00276EE8" w14:paraId="16D62C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FC4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08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944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2592954.49</w:t>
            </w:r>
          </w:p>
        </w:tc>
      </w:tr>
      <w:tr w:rsidR="00276EE8" w:rsidRPr="00276EE8" w14:paraId="5A8B93C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6C4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C02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7E3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2592953.95</w:t>
            </w:r>
          </w:p>
        </w:tc>
      </w:tr>
      <w:tr w:rsidR="00276EE8" w:rsidRPr="00276EE8" w14:paraId="765B87A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027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Контур77</w:t>
            </w:r>
          </w:p>
        </w:tc>
      </w:tr>
      <w:tr w:rsidR="00276EE8" w:rsidRPr="00276EE8" w14:paraId="505F66B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F74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319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7EB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DABA6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4B4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CD8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78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2592861.23</w:t>
            </w:r>
          </w:p>
        </w:tc>
      </w:tr>
      <w:tr w:rsidR="00276EE8" w:rsidRPr="00276EE8" w14:paraId="759AC4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F8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96F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1025961.63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22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2592864.45</w:t>
            </w:r>
          </w:p>
        </w:tc>
      </w:tr>
      <w:tr w:rsidR="00276EE8" w:rsidRPr="00276EE8" w14:paraId="6DEA0B9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D1D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45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1025960.58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7C7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2592863.39</w:t>
            </w:r>
          </w:p>
        </w:tc>
      </w:tr>
      <w:tr w:rsidR="00276EE8" w:rsidRPr="00276EE8" w14:paraId="50FDEB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CE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EFB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7E0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2592860.17</w:t>
            </w:r>
          </w:p>
        </w:tc>
      </w:tr>
      <w:tr w:rsidR="00276EE8" w:rsidRPr="00276EE8" w14:paraId="1E283EE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7A4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67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89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2592861.23</w:t>
            </w:r>
          </w:p>
        </w:tc>
      </w:tr>
      <w:tr w:rsidR="00276EE8" w:rsidRPr="00276EE8" w14:paraId="40030BB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805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Контур78</w:t>
            </w:r>
          </w:p>
        </w:tc>
      </w:tr>
      <w:tr w:rsidR="00276EE8" w:rsidRPr="00276EE8" w14:paraId="56ABE38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5FB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2D1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7E4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31D9D0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4BD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339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1025932.33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9A5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2592885.05</w:t>
            </w:r>
          </w:p>
        </w:tc>
      </w:tr>
      <w:tr w:rsidR="00276EE8" w:rsidRPr="00276EE8" w14:paraId="3033E31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E87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22E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1025932.90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A77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2592886.46</w:t>
            </w:r>
          </w:p>
        </w:tc>
      </w:tr>
      <w:tr w:rsidR="00276EE8" w:rsidRPr="00276EE8" w14:paraId="5542E7B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CC5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C8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01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2592887.67</w:t>
            </w:r>
          </w:p>
        </w:tc>
      </w:tr>
      <w:tr w:rsidR="00276EE8" w:rsidRPr="00276EE8" w14:paraId="2DAF75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0BD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BB6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5F7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2592886.27</w:t>
            </w:r>
          </w:p>
        </w:tc>
      </w:tr>
      <w:tr w:rsidR="00276EE8" w:rsidRPr="00276EE8" w14:paraId="198EA75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F9A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99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1025932.33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F48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2592885.05</w:t>
            </w:r>
          </w:p>
        </w:tc>
      </w:tr>
      <w:tr w:rsidR="00276EE8" w:rsidRPr="00276EE8" w14:paraId="1A26730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666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Контур79</w:t>
            </w:r>
          </w:p>
        </w:tc>
      </w:tr>
      <w:tr w:rsidR="00276EE8" w:rsidRPr="00276EE8" w14:paraId="3B15377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8C0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43F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6BB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C5A5BE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E2B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3A6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1026192.28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A4E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2592838.99</w:t>
            </w:r>
          </w:p>
        </w:tc>
      </w:tr>
      <w:tr w:rsidR="00276EE8" w:rsidRPr="00276EE8" w14:paraId="37EA90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574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AB8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1026192.79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8CE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2592843.06</w:t>
            </w:r>
          </w:p>
        </w:tc>
      </w:tr>
      <w:tr w:rsidR="00276EE8" w:rsidRPr="00276EE8" w14:paraId="1A805F8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940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AC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F3A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2592843.27</w:t>
            </w:r>
          </w:p>
        </w:tc>
      </w:tr>
      <w:tr w:rsidR="00276EE8" w:rsidRPr="00276EE8" w14:paraId="03BC032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EBF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4C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CDB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2592839.25</w:t>
            </w:r>
          </w:p>
        </w:tc>
      </w:tr>
      <w:tr w:rsidR="00276EE8" w:rsidRPr="00276EE8" w14:paraId="698412B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0FD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582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1026192.28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E11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2592838.99</w:t>
            </w:r>
          </w:p>
        </w:tc>
      </w:tr>
      <w:tr w:rsidR="00276EE8" w:rsidRPr="00276EE8" w14:paraId="5B37B99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FA69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Контур80</w:t>
            </w:r>
          </w:p>
        </w:tc>
      </w:tr>
      <w:tr w:rsidR="00276EE8" w:rsidRPr="00276EE8" w14:paraId="7FFE815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7A6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D61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372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3E54AC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4D1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EA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1026213.46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B3A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2592822.27</w:t>
            </w:r>
          </w:p>
        </w:tc>
      </w:tr>
      <w:tr w:rsidR="00276EE8" w:rsidRPr="00276EE8" w14:paraId="620664C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2F6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678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1026213.97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AC2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2592826.25</w:t>
            </w:r>
          </w:p>
        </w:tc>
      </w:tr>
      <w:tr w:rsidR="00276EE8" w:rsidRPr="00276EE8" w14:paraId="6387102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D2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3B9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1026212.49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9C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2592826.47</w:t>
            </w:r>
          </w:p>
        </w:tc>
      </w:tr>
      <w:tr w:rsidR="00276EE8" w:rsidRPr="00276EE8" w14:paraId="1F7A494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43A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19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A4D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2592822.52</w:t>
            </w:r>
          </w:p>
        </w:tc>
      </w:tr>
      <w:tr w:rsidR="00276EE8" w:rsidRPr="00276EE8" w14:paraId="3EB8D81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92D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4C2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1026213.46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FD7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2592822.27</w:t>
            </w:r>
          </w:p>
        </w:tc>
      </w:tr>
      <w:tr w:rsidR="00276EE8" w:rsidRPr="00276EE8" w14:paraId="43AC131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7058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Контур81</w:t>
            </w:r>
          </w:p>
        </w:tc>
      </w:tr>
      <w:tr w:rsidR="00276EE8" w:rsidRPr="00276EE8" w14:paraId="034435B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432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D51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833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6F5A7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57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B8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1025894.71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72E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2592862.67</w:t>
            </w:r>
          </w:p>
        </w:tc>
      </w:tr>
      <w:tr w:rsidR="00276EE8" w:rsidRPr="00276EE8" w14:paraId="0AC4D31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3CD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3F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11A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2592864.13</w:t>
            </w:r>
          </w:p>
        </w:tc>
      </w:tr>
      <w:tr w:rsidR="00276EE8" w:rsidRPr="00276EE8" w14:paraId="4281778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222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BBE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1025891.39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AD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2592865.37</w:t>
            </w:r>
          </w:p>
        </w:tc>
      </w:tr>
      <w:tr w:rsidR="00276EE8" w:rsidRPr="00276EE8" w14:paraId="3D3445B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463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A06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1F4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2592863.97</w:t>
            </w:r>
          </w:p>
        </w:tc>
      </w:tr>
      <w:tr w:rsidR="00276EE8" w:rsidRPr="00276EE8" w14:paraId="0162C0B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493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60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1025894.71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E29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2592862.67</w:t>
            </w:r>
          </w:p>
        </w:tc>
      </w:tr>
      <w:tr w:rsidR="00276EE8" w:rsidRPr="00276EE8" w14:paraId="593B1EB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101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Контур82</w:t>
            </w:r>
          </w:p>
        </w:tc>
      </w:tr>
      <w:tr w:rsidR="00276EE8" w:rsidRPr="00276EE8" w14:paraId="6B26FB1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742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E76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9C8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E5EF8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B61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EB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9A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2593671.39</w:t>
            </w:r>
          </w:p>
        </w:tc>
      </w:tr>
      <w:tr w:rsidR="00276EE8" w:rsidRPr="00276EE8" w14:paraId="733972F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198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52F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23E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2593674.88</w:t>
            </w:r>
          </w:p>
        </w:tc>
      </w:tr>
      <w:tr w:rsidR="00276EE8" w:rsidRPr="00276EE8" w14:paraId="414C21B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C1C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EE7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1EC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2593674.15</w:t>
            </w:r>
          </w:p>
        </w:tc>
      </w:tr>
      <w:tr w:rsidR="00276EE8" w:rsidRPr="00276EE8" w14:paraId="1D70845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6D4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B8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EA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2593670.66</w:t>
            </w:r>
          </w:p>
        </w:tc>
      </w:tr>
      <w:tr w:rsidR="00276EE8" w:rsidRPr="00276EE8" w14:paraId="424EEC2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24E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200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22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2593671.39</w:t>
            </w:r>
          </w:p>
        </w:tc>
      </w:tr>
      <w:tr w:rsidR="00276EE8" w:rsidRPr="00276EE8" w14:paraId="0248448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5AB4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Контур83</w:t>
            </w:r>
          </w:p>
        </w:tc>
      </w:tr>
      <w:tr w:rsidR="00276EE8" w:rsidRPr="00276EE8" w14:paraId="5A767B5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95C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2B2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C83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C12905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591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96C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1025955.31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ED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2592986.10</w:t>
            </w:r>
          </w:p>
        </w:tc>
      </w:tr>
      <w:tr w:rsidR="00276EE8" w:rsidRPr="00276EE8" w14:paraId="7684789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820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CF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1025956.18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763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2592989.75</w:t>
            </w:r>
          </w:p>
        </w:tc>
      </w:tr>
      <w:tr w:rsidR="00276EE8" w:rsidRPr="00276EE8" w14:paraId="29CDF8C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2FF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E49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1025954.74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16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2592990.09</w:t>
            </w:r>
          </w:p>
        </w:tc>
      </w:tr>
      <w:tr w:rsidR="00276EE8" w:rsidRPr="00276EE8" w14:paraId="03B28B1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9A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7F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1025953.82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219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2592986.48</w:t>
            </w:r>
          </w:p>
        </w:tc>
      </w:tr>
      <w:tr w:rsidR="00276EE8" w:rsidRPr="00276EE8" w14:paraId="3A334C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E5E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AB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1025955.31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02A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2592986.10</w:t>
            </w:r>
          </w:p>
        </w:tc>
      </w:tr>
      <w:tr w:rsidR="00276EE8" w:rsidRPr="00276EE8" w14:paraId="09D8D5A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A88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Контур84</w:t>
            </w:r>
          </w:p>
        </w:tc>
      </w:tr>
      <w:tr w:rsidR="00276EE8" w:rsidRPr="00276EE8" w14:paraId="22F3C1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36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9B6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36B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772B4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B1E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2A7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1026367.16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DE8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2592957.85</w:t>
            </w:r>
          </w:p>
        </w:tc>
      </w:tr>
      <w:tr w:rsidR="00276EE8" w:rsidRPr="00276EE8" w14:paraId="4BB225E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5DA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964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1026366.26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E53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2592959.03</w:t>
            </w:r>
          </w:p>
        </w:tc>
      </w:tr>
      <w:tr w:rsidR="00276EE8" w:rsidRPr="00276EE8" w14:paraId="445ECEC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428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C78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1026363.36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E4F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2592956.92</w:t>
            </w:r>
          </w:p>
        </w:tc>
      </w:tr>
      <w:tr w:rsidR="00276EE8" w:rsidRPr="00276EE8" w14:paraId="066D582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ED7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92A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1026364.24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A26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2592955.74</w:t>
            </w:r>
          </w:p>
        </w:tc>
      </w:tr>
      <w:tr w:rsidR="00276EE8" w:rsidRPr="00276EE8" w14:paraId="2571EC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BF0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6C6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1026367.16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1BD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2592957.85</w:t>
            </w:r>
          </w:p>
        </w:tc>
      </w:tr>
      <w:tr w:rsidR="00276EE8" w:rsidRPr="00276EE8" w14:paraId="77D1BFD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88E8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Контур85</w:t>
            </w:r>
          </w:p>
        </w:tc>
      </w:tr>
      <w:tr w:rsidR="00276EE8" w:rsidRPr="00276EE8" w14:paraId="7262F6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93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A5E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2CF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C34A4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76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A15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1026305.42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69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2592851.61</w:t>
            </w:r>
          </w:p>
        </w:tc>
      </w:tr>
      <w:tr w:rsidR="00276EE8" w:rsidRPr="00276EE8" w14:paraId="3AAF180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A92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AC8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413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2592852.85</w:t>
            </w:r>
          </w:p>
        </w:tc>
      </w:tr>
      <w:tr w:rsidR="00276EE8" w:rsidRPr="00276EE8" w14:paraId="72382D4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AB1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4B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39B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2592850.84</w:t>
            </w:r>
          </w:p>
        </w:tc>
      </w:tr>
      <w:tr w:rsidR="00276EE8" w:rsidRPr="00276EE8" w14:paraId="150A1E6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E49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4CF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1026302.45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B7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2592849.62</w:t>
            </w:r>
          </w:p>
        </w:tc>
      </w:tr>
      <w:tr w:rsidR="00276EE8" w:rsidRPr="00276EE8" w14:paraId="2D96AD7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C56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1BE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1026305.42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C25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2592851.61</w:t>
            </w:r>
          </w:p>
        </w:tc>
      </w:tr>
      <w:tr w:rsidR="00276EE8" w:rsidRPr="00276EE8" w14:paraId="425557A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A727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Контур86</w:t>
            </w:r>
          </w:p>
        </w:tc>
      </w:tr>
      <w:tr w:rsidR="00276EE8" w:rsidRPr="00276EE8" w14:paraId="7459A90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187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4EE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32D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E474E7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5D5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ECC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1026161.81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53F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2592522.91</w:t>
            </w:r>
          </w:p>
        </w:tc>
      </w:tr>
      <w:tr w:rsidR="00276EE8" w:rsidRPr="00276EE8" w14:paraId="4C53D8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90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3A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1026161.88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D2C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2592526.61</w:t>
            </w:r>
          </w:p>
        </w:tc>
      </w:tr>
      <w:tr w:rsidR="00276EE8" w:rsidRPr="00276EE8" w14:paraId="2742A8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C8B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EF0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1026160.40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7E3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2592526.73</w:t>
            </w:r>
          </w:p>
        </w:tc>
      </w:tr>
      <w:tr w:rsidR="00276EE8" w:rsidRPr="00276EE8" w14:paraId="762579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4EC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4DD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1026160.37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F74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2592523.59</w:t>
            </w:r>
          </w:p>
        </w:tc>
      </w:tr>
      <w:tr w:rsidR="00276EE8" w:rsidRPr="00276EE8" w14:paraId="399BF6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0CF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7EA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1026161.81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C6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2592522.91</w:t>
            </w:r>
          </w:p>
        </w:tc>
      </w:tr>
      <w:tr w:rsidR="00276EE8" w:rsidRPr="00276EE8" w14:paraId="2B401C3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F522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Контур87</w:t>
            </w:r>
          </w:p>
        </w:tc>
      </w:tr>
      <w:tr w:rsidR="00276EE8" w:rsidRPr="00276EE8" w14:paraId="069405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D5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BE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09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4257D5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00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E8E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1026052.07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425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2592564.52</w:t>
            </w:r>
          </w:p>
        </w:tc>
      </w:tr>
      <w:tr w:rsidR="00276EE8" w:rsidRPr="00276EE8" w14:paraId="648D9D2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52B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4B4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1026050.24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03D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2592568.02</w:t>
            </w:r>
          </w:p>
        </w:tc>
      </w:tr>
      <w:tr w:rsidR="00276EE8" w:rsidRPr="00276EE8" w14:paraId="638D06E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A3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63C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1026048.93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4C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2592567.33</w:t>
            </w:r>
          </w:p>
        </w:tc>
      </w:tr>
      <w:tr w:rsidR="00276EE8" w:rsidRPr="00276EE8" w14:paraId="5B429D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DF6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A3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1026050.13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9A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2592565.07</w:t>
            </w:r>
          </w:p>
        </w:tc>
      </w:tr>
      <w:tr w:rsidR="00276EE8" w:rsidRPr="00276EE8" w14:paraId="7632575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93D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00D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1026052.07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7AE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2592564.52</w:t>
            </w:r>
          </w:p>
        </w:tc>
      </w:tr>
      <w:tr w:rsidR="00276EE8" w:rsidRPr="00276EE8" w14:paraId="24D19F9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4EB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Контур88</w:t>
            </w:r>
          </w:p>
        </w:tc>
      </w:tr>
      <w:tr w:rsidR="00276EE8" w:rsidRPr="00276EE8" w14:paraId="0C3EEFE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41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906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22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83CC31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564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8F3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1025990.50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106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2593617.30</w:t>
            </w:r>
          </w:p>
        </w:tc>
      </w:tr>
      <w:tr w:rsidR="00276EE8" w:rsidRPr="00276EE8" w14:paraId="371D003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57D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18A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1025990.25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45B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2593618.79</w:t>
            </w:r>
          </w:p>
        </w:tc>
      </w:tr>
      <w:tr w:rsidR="00276EE8" w:rsidRPr="00276EE8" w14:paraId="01DCCF5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D00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406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1025988.74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CEA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2593618.54</w:t>
            </w:r>
          </w:p>
        </w:tc>
      </w:tr>
      <w:tr w:rsidR="00276EE8" w:rsidRPr="00276EE8" w14:paraId="6D79701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B20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93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1025988.99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82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2593617.05</w:t>
            </w:r>
          </w:p>
        </w:tc>
      </w:tr>
      <w:tr w:rsidR="00276EE8" w:rsidRPr="00276EE8" w14:paraId="45DBA6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E95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B3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1025990.50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0B4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2593617.30</w:t>
            </w:r>
          </w:p>
        </w:tc>
      </w:tr>
      <w:tr w:rsidR="00276EE8" w:rsidRPr="00276EE8" w14:paraId="228D733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C61B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Контур89</w:t>
            </w:r>
          </w:p>
        </w:tc>
      </w:tr>
      <w:tr w:rsidR="00276EE8" w:rsidRPr="00276EE8" w14:paraId="77DDA2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AE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F43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780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C1E5A6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5AF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E1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520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2593106.65</w:t>
            </w:r>
          </w:p>
        </w:tc>
      </w:tr>
      <w:tr w:rsidR="00276EE8" w:rsidRPr="00276EE8" w14:paraId="005400D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FF8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EF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1026468.18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6D0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2593107.96</w:t>
            </w:r>
          </w:p>
        </w:tc>
      </w:tr>
      <w:tr w:rsidR="00276EE8" w:rsidRPr="00276EE8" w14:paraId="2CE3D53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0DA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9E3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1026466.90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8C9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2593108.73</w:t>
            </w:r>
          </w:p>
        </w:tc>
      </w:tr>
      <w:tr w:rsidR="00276EE8" w:rsidRPr="00276EE8" w14:paraId="5E0499A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825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078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1026466.11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5FC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2593107.42</w:t>
            </w:r>
          </w:p>
        </w:tc>
      </w:tr>
      <w:tr w:rsidR="00276EE8" w:rsidRPr="00276EE8" w14:paraId="6EBC25F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B6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19E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757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2593106.65</w:t>
            </w:r>
          </w:p>
        </w:tc>
      </w:tr>
      <w:tr w:rsidR="00276EE8" w:rsidRPr="00276EE8" w14:paraId="090700A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A9BC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Контур90</w:t>
            </w:r>
          </w:p>
        </w:tc>
      </w:tr>
      <w:tr w:rsidR="00276EE8" w:rsidRPr="00276EE8" w14:paraId="5DD324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1CF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70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7E2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E1C356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40C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1222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97F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F35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2593629.52</w:t>
            </w:r>
          </w:p>
        </w:tc>
      </w:tr>
      <w:tr w:rsidR="00276EE8" w:rsidRPr="00276EE8" w14:paraId="0292F9D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931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7F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0FD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2593631.00</w:t>
            </w:r>
          </w:p>
        </w:tc>
      </w:tr>
      <w:tr w:rsidR="00276EE8" w:rsidRPr="00276EE8" w14:paraId="64D5B3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6CE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181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1026056.10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B6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2593630.76</w:t>
            </w:r>
          </w:p>
        </w:tc>
      </w:tr>
      <w:tr w:rsidR="00276EE8" w:rsidRPr="00276EE8" w14:paraId="75058AA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045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5BB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1026056.35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00A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2593629.26</w:t>
            </w:r>
          </w:p>
        </w:tc>
      </w:tr>
      <w:tr w:rsidR="00276EE8" w:rsidRPr="00276EE8" w14:paraId="7A85745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4B6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B4A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6F1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2593629.52</w:t>
            </w:r>
          </w:p>
        </w:tc>
      </w:tr>
      <w:tr w:rsidR="00276EE8" w:rsidRPr="00276EE8" w14:paraId="3D794DB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E32A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Контур91</w:t>
            </w:r>
          </w:p>
        </w:tc>
      </w:tr>
      <w:tr w:rsidR="00276EE8" w:rsidRPr="00276EE8" w14:paraId="707B36E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634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74A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BEB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D879A4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636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D0D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40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2593624.48</w:t>
            </w:r>
          </w:p>
        </w:tc>
      </w:tr>
      <w:tr w:rsidR="00276EE8" w:rsidRPr="00276EE8" w14:paraId="3F0B910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68E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2D6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C8D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2593625.96</w:t>
            </w:r>
          </w:p>
        </w:tc>
      </w:tr>
      <w:tr w:rsidR="00276EE8" w:rsidRPr="00276EE8" w14:paraId="7170222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7C4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433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1026027.59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34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2593625.72</w:t>
            </w:r>
          </w:p>
        </w:tc>
      </w:tr>
      <w:tr w:rsidR="00276EE8" w:rsidRPr="00276EE8" w14:paraId="26B45A6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A77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59A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1026027.84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A72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2593624.22</w:t>
            </w:r>
          </w:p>
        </w:tc>
      </w:tr>
      <w:tr w:rsidR="00276EE8" w:rsidRPr="00276EE8" w14:paraId="09BC7E0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DBC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C97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D14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2593624.48</w:t>
            </w:r>
          </w:p>
        </w:tc>
      </w:tr>
      <w:tr w:rsidR="00276EE8" w:rsidRPr="00276EE8" w14:paraId="55D4324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BD7D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Контур92</w:t>
            </w:r>
          </w:p>
        </w:tc>
      </w:tr>
      <w:tr w:rsidR="00276EE8" w:rsidRPr="00276EE8" w14:paraId="2E7E197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928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DF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F6A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E4CF44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3D7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B56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1026395.59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80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2592984.62</w:t>
            </w:r>
          </w:p>
        </w:tc>
      </w:tr>
      <w:tr w:rsidR="00276EE8" w:rsidRPr="00276EE8" w14:paraId="6FAD170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3AC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11F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1026396.34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75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2592985.93</w:t>
            </w:r>
          </w:p>
        </w:tc>
      </w:tr>
      <w:tr w:rsidR="00276EE8" w:rsidRPr="00276EE8" w14:paraId="56893DB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9DB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D4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1026395.06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E5F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2592986.69</w:t>
            </w:r>
          </w:p>
        </w:tc>
      </w:tr>
      <w:tr w:rsidR="00276EE8" w:rsidRPr="00276EE8" w14:paraId="6C88AC5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0CB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429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1026394.27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B0B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2592985.39</w:t>
            </w:r>
          </w:p>
        </w:tc>
      </w:tr>
      <w:tr w:rsidR="00276EE8" w:rsidRPr="00276EE8" w14:paraId="413BD0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89B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221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1026395.59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A34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2592984.62</w:t>
            </w:r>
          </w:p>
        </w:tc>
      </w:tr>
      <w:tr w:rsidR="00276EE8" w:rsidRPr="00276EE8" w14:paraId="499181A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0A40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Контур93</w:t>
            </w:r>
          </w:p>
        </w:tc>
      </w:tr>
      <w:tr w:rsidR="00276EE8" w:rsidRPr="00276EE8" w14:paraId="688E013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7A6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41D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193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C61328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27E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983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1026417.20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6A6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2593020.96</w:t>
            </w:r>
          </w:p>
        </w:tc>
      </w:tr>
      <w:tr w:rsidR="00276EE8" w:rsidRPr="00276EE8" w14:paraId="773D250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B87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FD2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1026417.95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4F4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2593022.26</w:t>
            </w:r>
          </w:p>
        </w:tc>
      </w:tr>
      <w:tr w:rsidR="00276EE8" w:rsidRPr="00276EE8" w14:paraId="73EA136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295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C70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1026416.67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45B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2593023.03</w:t>
            </w:r>
          </w:p>
        </w:tc>
      </w:tr>
      <w:tr w:rsidR="00276EE8" w:rsidRPr="00276EE8" w14:paraId="6BAE3D2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66F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1F2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1026415.88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2B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2593021.73</w:t>
            </w:r>
          </w:p>
        </w:tc>
      </w:tr>
      <w:tr w:rsidR="00276EE8" w:rsidRPr="00276EE8" w14:paraId="125F978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C33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50E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1026417.20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5CB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2593020.96</w:t>
            </w:r>
          </w:p>
        </w:tc>
      </w:tr>
      <w:tr w:rsidR="00276EE8" w:rsidRPr="00276EE8" w14:paraId="2894081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CB4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Контур94</w:t>
            </w:r>
          </w:p>
        </w:tc>
      </w:tr>
      <w:tr w:rsidR="00276EE8" w:rsidRPr="00276EE8" w14:paraId="5B29DFB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7DF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F8C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C30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8836F9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788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4ED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22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2592851.69</w:t>
            </w:r>
          </w:p>
        </w:tc>
      </w:tr>
      <w:tr w:rsidR="00276EE8" w:rsidRPr="00276EE8" w14:paraId="407EFB1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DD5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6F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1025631.78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2F2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2592853.03</w:t>
            </w:r>
          </w:p>
        </w:tc>
      </w:tr>
      <w:tr w:rsidR="00276EE8" w:rsidRPr="00276EE8" w14:paraId="298F91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419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50C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1025630.41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8AF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2592852.48</w:t>
            </w:r>
          </w:p>
        </w:tc>
      </w:tr>
      <w:tr w:rsidR="00276EE8" w:rsidRPr="00276EE8" w14:paraId="7A2E0E8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3AF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89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1025631.06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37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2592851.03</w:t>
            </w:r>
          </w:p>
        </w:tc>
      </w:tr>
      <w:tr w:rsidR="00276EE8" w:rsidRPr="00276EE8" w14:paraId="33EBE2C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8C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6AF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CC4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2592851.69</w:t>
            </w:r>
          </w:p>
        </w:tc>
      </w:tr>
      <w:tr w:rsidR="00276EE8" w:rsidRPr="00276EE8" w14:paraId="78A7763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A5A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Контур95</w:t>
            </w:r>
          </w:p>
        </w:tc>
      </w:tr>
      <w:tr w:rsidR="00276EE8" w:rsidRPr="00276EE8" w14:paraId="3033B27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017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217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B95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8B44E8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335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6FC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1026104.58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C1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2593651.96</w:t>
            </w:r>
          </w:p>
        </w:tc>
      </w:tr>
      <w:tr w:rsidR="00276EE8" w:rsidRPr="00276EE8" w14:paraId="5CA1AE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488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1D7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662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2593653.10</w:t>
            </w:r>
          </w:p>
        </w:tc>
      </w:tr>
      <w:tr w:rsidR="00276EE8" w:rsidRPr="00276EE8" w14:paraId="5990C2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756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F5F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F86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2593652.12</w:t>
            </w:r>
          </w:p>
        </w:tc>
      </w:tr>
      <w:tr w:rsidR="00276EE8" w:rsidRPr="00276EE8" w14:paraId="0D6255D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378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EE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CB4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2593650.97</w:t>
            </w:r>
          </w:p>
        </w:tc>
      </w:tr>
      <w:tr w:rsidR="00276EE8" w:rsidRPr="00276EE8" w14:paraId="2BD782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309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C32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1026104.58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1A9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2593651.96</w:t>
            </w:r>
          </w:p>
        </w:tc>
      </w:tr>
      <w:tr w:rsidR="00276EE8" w:rsidRPr="00276EE8" w14:paraId="1B4CF3A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EBB1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Контур96</w:t>
            </w:r>
          </w:p>
        </w:tc>
      </w:tr>
      <w:tr w:rsidR="00276EE8" w:rsidRPr="00276EE8" w14:paraId="037BDED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CC0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F4F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AC6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320740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157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3BC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1026443.37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756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2593064.99</w:t>
            </w:r>
          </w:p>
        </w:tc>
      </w:tr>
      <w:tr w:rsidR="00276EE8" w:rsidRPr="00276EE8" w14:paraId="4F0E6C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26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9B2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1026444.12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D68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2593066.29</w:t>
            </w:r>
          </w:p>
        </w:tc>
      </w:tr>
      <w:tr w:rsidR="00276EE8" w:rsidRPr="00276EE8" w14:paraId="619A9A6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838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054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1026442.84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66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2593067.06</w:t>
            </w:r>
          </w:p>
        </w:tc>
      </w:tr>
      <w:tr w:rsidR="00276EE8" w:rsidRPr="00276EE8" w14:paraId="603822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14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82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1026442.05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3FF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2593065.75</w:t>
            </w:r>
          </w:p>
        </w:tc>
      </w:tr>
      <w:tr w:rsidR="00276EE8" w:rsidRPr="00276EE8" w14:paraId="2764CE3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E47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956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1026443.37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9B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2593064.99</w:t>
            </w:r>
          </w:p>
        </w:tc>
      </w:tr>
      <w:tr w:rsidR="00276EE8" w:rsidRPr="00276EE8" w14:paraId="26DED95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81F1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Контур97</w:t>
            </w:r>
          </w:p>
        </w:tc>
      </w:tr>
      <w:tr w:rsidR="00276EE8" w:rsidRPr="00276EE8" w14:paraId="04F84BE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5B8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424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568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C17A88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479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30B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1026088.53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4FC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2593682.89</w:t>
            </w:r>
          </w:p>
        </w:tc>
      </w:tr>
      <w:tr w:rsidR="00276EE8" w:rsidRPr="00276EE8" w14:paraId="7F70DED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99A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1251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923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1026089.14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A43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2593684.29</w:t>
            </w:r>
          </w:p>
        </w:tc>
      </w:tr>
      <w:tr w:rsidR="00276EE8" w:rsidRPr="00276EE8" w14:paraId="4497D83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19A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C63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1026087.77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07C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2593684.89</w:t>
            </w:r>
          </w:p>
        </w:tc>
      </w:tr>
      <w:tr w:rsidR="00276EE8" w:rsidRPr="00276EE8" w14:paraId="2ECFAF7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F37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FC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1026087.16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28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2593683.51</w:t>
            </w:r>
          </w:p>
        </w:tc>
      </w:tr>
      <w:tr w:rsidR="00276EE8" w:rsidRPr="00276EE8" w14:paraId="38CB712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BCE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1CC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1026088.53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A36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2593682.89</w:t>
            </w:r>
          </w:p>
        </w:tc>
      </w:tr>
      <w:tr w:rsidR="00276EE8" w:rsidRPr="00276EE8" w14:paraId="280612B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FB16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Контур98</w:t>
            </w:r>
          </w:p>
        </w:tc>
      </w:tr>
      <w:tr w:rsidR="00276EE8" w:rsidRPr="00276EE8" w14:paraId="272DE8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8BC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14D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71B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E06F2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A3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15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1025921.88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8D8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2593750.26</w:t>
            </w:r>
          </w:p>
        </w:tc>
      </w:tr>
      <w:tr w:rsidR="00276EE8" w:rsidRPr="00276EE8" w14:paraId="0B2E4EB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94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711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1025922.49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2C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2593751.66</w:t>
            </w:r>
          </w:p>
        </w:tc>
      </w:tr>
      <w:tr w:rsidR="00276EE8" w:rsidRPr="00276EE8" w14:paraId="1FAA99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84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EEF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1025921.12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2C5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2593752.26</w:t>
            </w:r>
          </w:p>
        </w:tc>
      </w:tr>
      <w:tr w:rsidR="00276EE8" w:rsidRPr="00276EE8" w14:paraId="09CB4DD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70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95A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1025920.51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2BC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2593750.88</w:t>
            </w:r>
          </w:p>
        </w:tc>
      </w:tr>
      <w:tr w:rsidR="00276EE8" w:rsidRPr="00276EE8" w14:paraId="71B3CC0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06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EC4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1025921.88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073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2593750.26</w:t>
            </w:r>
          </w:p>
        </w:tc>
      </w:tr>
      <w:tr w:rsidR="00276EE8" w:rsidRPr="00276EE8" w14:paraId="37247A9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702D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Контур99</w:t>
            </w:r>
          </w:p>
        </w:tc>
      </w:tr>
      <w:tr w:rsidR="00276EE8" w:rsidRPr="00276EE8" w14:paraId="7C5B8A8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F21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322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40B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34E5F2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EA7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26B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03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2593719.49</w:t>
            </w:r>
          </w:p>
        </w:tc>
      </w:tr>
      <w:tr w:rsidR="00276EE8" w:rsidRPr="00276EE8" w14:paraId="22B47D8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62D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12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5C3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2593720.65</w:t>
            </w:r>
          </w:p>
        </w:tc>
      </w:tr>
      <w:tr w:rsidR="00276EE8" w:rsidRPr="00276EE8" w14:paraId="4A96FE4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FEA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C96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0DC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2593719.69</w:t>
            </w:r>
          </w:p>
        </w:tc>
      </w:tr>
      <w:tr w:rsidR="00276EE8" w:rsidRPr="00276EE8" w14:paraId="599B950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5F5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C39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DA6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2593718.52</w:t>
            </w:r>
          </w:p>
        </w:tc>
      </w:tr>
      <w:tr w:rsidR="00276EE8" w:rsidRPr="00276EE8" w14:paraId="3943F1A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06E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D4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266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2593719.49</w:t>
            </w:r>
          </w:p>
        </w:tc>
      </w:tr>
      <w:tr w:rsidR="00276EE8" w:rsidRPr="00276EE8" w14:paraId="07FD082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A7EB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Контур100</w:t>
            </w:r>
          </w:p>
        </w:tc>
      </w:tr>
      <w:tr w:rsidR="00276EE8" w:rsidRPr="00276EE8" w14:paraId="76FAEAD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EA4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4FD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82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E611C6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FFD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BA3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A8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2593688.05</w:t>
            </w:r>
          </w:p>
        </w:tc>
      </w:tr>
      <w:tr w:rsidR="00276EE8" w:rsidRPr="00276EE8" w14:paraId="201F99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AE2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A93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1026144.37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AF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2593689.21</w:t>
            </w:r>
          </w:p>
        </w:tc>
      </w:tr>
      <w:tr w:rsidR="00276EE8" w:rsidRPr="00276EE8" w14:paraId="077688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FEC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D5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1026143.20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F6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2593688.25</w:t>
            </w:r>
          </w:p>
        </w:tc>
      </w:tr>
      <w:tr w:rsidR="00276EE8" w:rsidRPr="00276EE8" w14:paraId="3C3825D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03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F3D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1026144.14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A29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2593687.08</w:t>
            </w:r>
          </w:p>
        </w:tc>
      </w:tr>
      <w:tr w:rsidR="00276EE8" w:rsidRPr="00276EE8" w14:paraId="5F9F13C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178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667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F94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2593688.05</w:t>
            </w:r>
          </w:p>
        </w:tc>
      </w:tr>
      <w:tr w:rsidR="00276EE8" w:rsidRPr="00276EE8" w14:paraId="2B50A9F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7AD4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Контур101</w:t>
            </w:r>
          </w:p>
        </w:tc>
      </w:tr>
      <w:tr w:rsidR="00276EE8" w:rsidRPr="00276EE8" w14:paraId="00B7652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5EC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A86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563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1ABEA5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FCC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BB0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2C6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2593705.74</w:t>
            </w:r>
          </w:p>
        </w:tc>
      </w:tr>
      <w:tr w:rsidR="00276EE8" w:rsidRPr="00276EE8" w14:paraId="27D178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A50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FBF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1026127.07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9F3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2593706.91</w:t>
            </w:r>
          </w:p>
        </w:tc>
      </w:tr>
      <w:tr w:rsidR="00276EE8" w:rsidRPr="00276EE8" w14:paraId="0E4E70E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1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490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AD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2593705.95</w:t>
            </w:r>
          </w:p>
        </w:tc>
      </w:tr>
      <w:tr w:rsidR="00276EE8" w:rsidRPr="00276EE8" w14:paraId="54EC5D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FE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170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1026126.84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D72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2593704.78</w:t>
            </w:r>
          </w:p>
        </w:tc>
      </w:tr>
      <w:tr w:rsidR="00276EE8" w:rsidRPr="00276EE8" w14:paraId="3FDD3B9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B7D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1B6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BC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2593705.74</w:t>
            </w:r>
          </w:p>
        </w:tc>
      </w:tr>
      <w:tr w:rsidR="00276EE8" w:rsidRPr="00276EE8" w14:paraId="2F53D77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A66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Контур102</w:t>
            </w:r>
          </w:p>
        </w:tc>
      </w:tr>
      <w:tr w:rsidR="00276EE8" w:rsidRPr="00276EE8" w14:paraId="4F1F54D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01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885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93D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0B019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586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2A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1025975.35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3D3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2593729.27</w:t>
            </w:r>
          </w:p>
        </w:tc>
      </w:tr>
      <w:tr w:rsidR="00276EE8" w:rsidRPr="00276EE8" w14:paraId="66226C0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CD1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01D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1025975.96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9A3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2593730.66</w:t>
            </w:r>
          </w:p>
        </w:tc>
      </w:tr>
      <w:tr w:rsidR="00276EE8" w:rsidRPr="00276EE8" w14:paraId="5F711F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13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2D5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1025974.59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295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2593731.27</w:t>
            </w:r>
          </w:p>
        </w:tc>
      </w:tr>
      <w:tr w:rsidR="00276EE8" w:rsidRPr="00276EE8" w14:paraId="38C2D1C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564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4BF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1025973.98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DA5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2593729.89</w:t>
            </w:r>
          </w:p>
        </w:tc>
      </w:tr>
      <w:tr w:rsidR="00276EE8" w:rsidRPr="00276EE8" w14:paraId="53A1FB8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572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E5B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1025975.35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93A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2593729.27</w:t>
            </w:r>
          </w:p>
        </w:tc>
      </w:tr>
      <w:tr w:rsidR="00276EE8" w:rsidRPr="00276EE8" w14:paraId="65E7186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B4C3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Контур103</w:t>
            </w:r>
          </w:p>
        </w:tc>
      </w:tr>
      <w:tr w:rsidR="00276EE8" w:rsidRPr="00276EE8" w14:paraId="6C09A7B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09D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AE5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40A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C8CFF9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04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C7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1025672.57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480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2592862.67</w:t>
            </w:r>
          </w:p>
        </w:tc>
      </w:tr>
      <w:tr w:rsidR="00276EE8" w:rsidRPr="00276EE8" w14:paraId="5C11C80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667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47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1025673.10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01F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2592864.07</w:t>
            </w:r>
          </w:p>
        </w:tc>
      </w:tr>
      <w:tr w:rsidR="00276EE8" w:rsidRPr="00276EE8" w14:paraId="3EEA913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2AC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DC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2A6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2592864.63</w:t>
            </w:r>
          </w:p>
        </w:tc>
      </w:tr>
      <w:tr w:rsidR="00276EE8" w:rsidRPr="00276EE8" w14:paraId="14C6944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0C4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B40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8C7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2592863.29</w:t>
            </w:r>
          </w:p>
        </w:tc>
      </w:tr>
      <w:tr w:rsidR="00276EE8" w:rsidRPr="00276EE8" w14:paraId="5559E6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279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1AE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1025672.57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7B0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2592862.67</w:t>
            </w:r>
          </w:p>
        </w:tc>
      </w:tr>
      <w:tr w:rsidR="00276EE8" w:rsidRPr="00276EE8" w14:paraId="29F722B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FAE1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Контур104</w:t>
            </w:r>
          </w:p>
        </w:tc>
      </w:tr>
      <w:tr w:rsidR="00276EE8" w:rsidRPr="00276EE8" w14:paraId="194D101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B4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A91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852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C41E62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FDE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2C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0BE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2592801.07</w:t>
            </w:r>
          </w:p>
        </w:tc>
      </w:tr>
      <w:tr w:rsidR="00276EE8" w:rsidRPr="00276EE8" w14:paraId="3277C4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70D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34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8F9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2592802.55</w:t>
            </w:r>
          </w:p>
        </w:tc>
      </w:tr>
      <w:tr w:rsidR="00276EE8" w:rsidRPr="00276EE8" w14:paraId="5301D2F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E63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1280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919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E81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2592802.38</w:t>
            </w:r>
          </w:p>
        </w:tc>
      </w:tr>
      <w:tr w:rsidR="00276EE8" w:rsidRPr="00276EE8" w14:paraId="313933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614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643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9FD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2592800.89</w:t>
            </w:r>
          </w:p>
        </w:tc>
      </w:tr>
      <w:tr w:rsidR="00276EE8" w:rsidRPr="00276EE8" w14:paraId="02CE36C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B34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B5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BEC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2592801.07</w:t>
            </w:r>
          </w:p>
        </w:tc>
      </w:tr>
      <w:tr w:rsidR="00276EE8" w:rsidRPr="00276EE8" w14:paraId="69D8088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76DB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Контур105</w:t>
            </w:r>
          </w:p>
        </w:tc>
      </w:tr>
      <w:tr w:rsidR="00276EE8" w:rsidRPr="00276EE8" w14:paraId="48B4D5F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B08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02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26F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8C9380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1E5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BB8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1025752.66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9A2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2592823.85</w:t>
            </w:r>
          </w:p>
        </w:tc>
      </w:tr>
      <w:tr w:rsidR="00276EE8" w:rsidRPr="00276EE8" w14:paraId="7736A9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AC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A22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65C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2592825.16</w:t>
            </w:r>
          </w:p>
        </w:tc>
      </w:tr>
      <w:tr w:rsidR="00276EE8" w:rsidRPr="00276EE8" w14:paraId="476C8DC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35E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58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1025752.13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F93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2592825.91</w:t>
            </w:r>
          </w:p>
        </w:tc>
      </w:tr>
      <w:tr w:rsidR="00276EE8" w:rsidRPr="00276EE8" w14:paraId="0B5A6BB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863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520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1025751.31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02F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2592824.67</w:t>
            </w:r>
          </w:p>
        </w:tc>
      </w:tr>
      <w:tr w:rsidR="00276EE8" w:rsidRPr="00276EE8" w14:paraId="04375A5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3FB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B7A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1025752.66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5CD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2592823.85</w:t>
            </w:r>
          </w:p>
        </w:tc>
      </w:tr>
      <w:tr w:rsidR="00276EE8" w:rsidRPr="00276EE8" w14:paraId="7BA6551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0AF6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Контур106</w:t>
            </w:r>
          </w:p>
        </w:tc>
      </w:tr>
      <w:tr w:rsidR="00276EE8" w:rsidRPr="00276EE8" w14:paraId="594F16A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31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268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4F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08CA1F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536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4BB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1026171.79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E6C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2593677.56</w:t>
            </w:r>
          </w:p>
        </w:tc>
      </w:tr>
      <w:tr w:rsidR="00276EE8" w:rsidRPr="00276EE8" w14:paraId="5173E2D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F18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1FC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D8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2593678.83</w:t>
            </w:r>
          </w:p>
        </w:tc>
      </w:tr>
      <w:tr w:rsidR="00276EE8" w:rsidRPr="00276EE8" w14:paraId="2B095B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55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213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1026169.71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C8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2593678.02</w:t>
            </w:r>
          </w:p>
        </w:tc>
      </w:tr>
      <w:tr w:rsidR="00276EE8" w:rsidRPr="00276EE8" w14:paraId="6D14BD6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5FF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53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B21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2593676.75</w:t>
            </w:r>
          </w:p>
        </w:tc>
      </w:tr>
      <w:tr w:rsidR="00276EE8" w:rsidRPr="00276EE8" w14:paraId="7DC10A5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201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F9F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1026171.79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7FE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2593677.56</w:t>
            </w:r>
          </w:p>
        </w:tc>
      </w:tr>
      <w:tr w:rsidR="00276EE8" w:rsidRPr="00276EE8" w14:paraId="797F1BF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64B9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Контур107</w:t>
            </w:r>
          </w:p>
        </w:tc>
      </w:tr>
      <w:tr w:rsidR="00276EE8" w:rsidRPr="00276EE8" w14:paraId="76A3056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09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C54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43F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1604A0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263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D63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67F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2593705.28</w:t>
            </w:r>
          </w:p>
        </w:tc>
      </w:tr>
      <w:tr w:rsidR="00276EE8" w:rsidRPr="00276EE8" w14:paraId="760012D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4E0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DF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1025872.68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F0E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2593706.81</w:t>
            </w:r>
          </w:p>
        </w:tc>
      </w:tr>
      <w:tr w:rsidR="00276EE8" w:rsidRPr="00276EE8" w14:paraId="6739F63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EAB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43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1025871.19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CC2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2593706.86</w:t>
            </w:r>
          </w:p>
        </w:tc>
      </w:tr>
      <w:tr w:rsidR="00276EE8" w:rsidRPr="00276EE8" w14:paraId="0EC55A9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730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B58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1025871.12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05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2593705.36</w:t>
            </w:r>
          </w:p>
        </w:tc>
      </w:tr>
      <w:tr w:rsidR="00276EE8" w:rsidRPr="00276EE8" w14:paraId="5295A3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12F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814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1D7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2593705.28</w:t>
            </w:r>
          </w:p>
        </w:tc>
      </w:tr>
      <w:tr w:rsidR="00276EE8" w:rsidRPr="00276EE8" w14:paraId="57DE4AC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996E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Контур108</w:t>
            </w:r>
          </w:p>
        </w:tc>
      </w:tr>
      <w:tr w:rsidR="00276EE8" w:rsidRPr="00276EE8" w14:paraId="45BC300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74C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5D1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AA9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644E4F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89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AA7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1025724.93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C2B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2592838.23</w:t>
            </w:r>
          </w:p>
        </w:tc>
      </w:tr>
      <w:tr w:rsidR="00276EE8" w:rsidRPr="00276EE8" w14:paraId="5E8A7B6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1A6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C18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1025725.66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D00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2592839.54</w:t>
            </w:r>
          </w:p>
        </w:tc>
      </w:tr>
      <w:tr w:rsidR="00276EE8" w:rsidRPr="00276EE8" w14:paraId="063541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42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DA6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1025724.40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2C9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2592840.29</w:t>
            </w:r>
          </w:p>
        </w:tc>
      </w:tr>
      <w:tr w:rsidR="00276EE8" w:rsidRPr="00276EE8" w14:paraId="2EF978C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42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A41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1025723.58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AB2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2592839.05</w:t>
            </w:r>
          </w:p>
        </w:tc>
      </w:tr>
      <w:tr w:rsidR="00276EE8" w:rsidRPr="00276EE8" w14:paraId="470FFAE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A2C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161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1025724.93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37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2592838.23</w:t>
            </w:r>
          </w:p>
        </w:tc>
      </w:tr>
      <w:tr w:rsidR="00276EE8" w:rsidRPr="00276EE8" w14:paraId="4F44D8E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A694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Контур109</w:t>
            </w:r>
          </w:p>
        </w:tc>
      </w:tr>
      <w:tr w:rsidR="00276EE8" w:rsidRPr="00276EE8" w14:paraId="7E84859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2CE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56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96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E0D185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6EC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8EA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1026053.11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DD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2592963.39</w:t>
            </w:r>
          </w:p>
        </w:tc>
      </w:tr>
      <w:tr w:rsidR="00276EE8" w:rsidRPr="00276EE8" w14:paraId="73BAFF9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B5E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7F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1026053.30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7A6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2592964.89</w:t>
            </w:r>
          </w:p>
        </w:tc>
      </w:tr>
      <w:tr w:rsidR="00276EE8" w:rsidRPr="00276EE8" w14:paraId="1067518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B6F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274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1026051.83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562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2592965.06</w:t>
            </w:r>
          </w:p>
        </w:tc>
      </w:tr>
      <w:tr w:rsidR="00276EE8" w:rsidRPr="00276EE8" w14:paraId="66E16C5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49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0E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1026051.58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5E9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2592963.60</w:t>
            </w:r>
          </w:p>
        </w:tc>
      </w:tr>
      <w:tr w:rsidR="00276EE8" w:rsidRPr="00276EE8" w14:paraId="4CA0FF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5C9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3E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1026053.11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8D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2592963.39</w:t>
            </w:r>
          </w:p>
        </w:tc>
      </w:tr>
      <w:tr w:rsidR="00276EE8" w:rsidRPr="00276EE8" w14:paraId="2C9F615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E0F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Контур110</w:t>
            </w:r>
          </w:p>
        </w:tc>
      </w:tr>
      <w:tr w:rsidR="00276EE8" w:rsidRPr="00276EE8" w14:paraId="1AA9873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6B7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601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BB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D74BA8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C2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EAF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1026064.30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D0A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2593694.40</w:t>
            </w:r>
          </w:p>
        </w:tc>
      </w:tr>
      <w:tr w:rsidR="00276EE8" w:rsidRPr="00276EE8" w14:paraId="2F9967F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5A8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900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1026064.91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A29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2593695.79</w:t>
            </w:r>
          </w:p>
        </w:tc>
      </w:tr>
      <w:tr w:rsidR="00276EE8" w:rsidRPr="00276EE8" w14:paraId="62349D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52F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400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87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2593696.40</w:t>
            </w:r>
          </w:p>
        </w:tc>
      </w:tr>
      <w:tr w:rsidR="00276EE8" w:rsidRPr="00276EE8" w14:paraId="7043511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980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13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6D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2593695.02</w:t>
            </w:r>
          </w:p>
        </w:tc>
      </w:tr>
      <w:tr w:rsidR="00276EE8" w:rsidRPr="00276EE8" w14:paraId="02BA413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30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EB1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1026064.30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B72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2593694.40</w:t>
            </w:r>
          </w:p>
        </w:tc>
      </w:tr>
      <w:tr w:rsidR="00276EE8" w:rsidRPr="00276EE8" w14:paraId="39FDBC8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4BEE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Контур111</w:t>
            </w:r>
          </w:p>
        </w:tc>
      </w:tr>
      <w:tr w:rsidR="00276EE8" w:rsidRPr="00276EE8" w14:paraId="708F0A0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57E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97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FB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028ECD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0EB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63D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1026079.84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62A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2592960.15</w:t>
            </w:r>
          </w:p>
        </w:tc>
      </w:tr>
      <w:tr w:rsidR="00276EE8" w:rsidRPr="00276EE8" w14:paraId="79C8C7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25E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EE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6A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2592961.65</w:t>
            </w:r>
          </w:p>
        </w:tc>
      </w:tr>
      <w:tr w:rsidR="00276EE8" w:rsidRPr="00276EE8" w14:paraId="0CD817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B6A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0A2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88C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2592961.82</w:t>
            </w:r>
          </w:p>
        </w:tc>
      </w:tr>
      <w:tr w:rsidR="00276EE8" w:rsidRPr="00276EE8" w14:paraId="69655DC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675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1309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95D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1026078.31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DC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2592960.36</w:t>
            </w:r>
          </w:p>
        </w:tc>
      </w:tr>
      <w:tr w:rsidR="00276EE8" w:rsidRPr="00276EE8" w14:paraId="7AFEDA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B7C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3D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1026079.84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D0D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2592960.15</w:t>
            </w:r>
          </w:p>
        </w:tc>
      </w:tr>
      <w:tr w:rsidR="00276EE8" w:rsidRPr="00276EE8" w14:paraId="28161EF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5D1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Контур112</w:t>
            </w:r>
          </w:p>
        </w:tc>
      </w:tr>
      <w:tr w:rsidR="00276EE8" w:rsidRPr="00276EE8" w14:paraId="09D2F8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A0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E0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170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9C53D7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EB0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39E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1025742.17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0FF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2593194.62</w:t>
            </w:r>
          </w:p>
        </w:tc>
      </w:tr>
      <w:tr w:rsidR="00276EE8" w:rsidRPr="00276EE8" w14:paraId="13BFE4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F4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352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1025743.15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02A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2593195.78</w:t>
            </w:r>
          </w:p>
        </w:tc>
      </w:tr>
      <w:tr w:rsidR="00276EE8" w:rsidRPr="00276EE8" w14:paraId="54A927D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B6C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7C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1025742.03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5F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2593196.73</w:t>
            </w:r>
          </w:p>
        </w:tc>
      </w:tr>
      <w:tr w:rsidR="00276EE8" w:rsidRPr="00276EE8" w14:paraId="2687BDF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A9C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93D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1025741.01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935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2593195.64</w:t>
            </w:r>
          </w:p>
        </w:tc>
      </w:tr>
      <w:tr w:rsidR="00276EE8" w:rsidRPr="00276EE8" w14:paraId="4BBE37B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05F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EEA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1025742.17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AE2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2593194.62</w:t>
            </w:r>
          </w:p>
        </w:tc>
      </w:tr>
      <w:tr w:rsidR="00276EE8" w:rsidRPr="00276EE8" w14:paraId="05660D1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D266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Контур113</w:t>
            </w:r>
          </w:p>
        </w:tc>
      </w:tr>
      <w:tr w:rsidR="00276EE8" w:rsidRPr="00276EE8" w14:paraId="456D9AE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1DC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24E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96F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DC9F3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CA1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CA8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98E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2593760.27</w:t>
            </w:r>
          </w:p>
        </w:tc>
      </w:tr>
      <w:tr w:rsidR="00276EE8" w:rsidRPr="00276EE8" w14:paraId="0136471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59E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2C7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F6F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2593761.66</w:t>
            </w:r>
          </w:p>
        </w:tc>
      </w:tr>
      <w:tr w:rsidR="00276EE8" w:rsidRPr="00276EE8" w14:paraId="671EF2B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2D1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96A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1025894.61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889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2593762.27</w:t>
            </w:r>
          </w:p>
        </w:tc>
      </w:tr>
      <w:tr w:rsidR="00276EE8" w:rsidRPr="00276EE8" w14:paraId="0DF215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18D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404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306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2593760.89</w:t>
            </w:r>
          </w:p>
        </w:tc>
      </w:tr>
      <w:tr w:rsidR="00276EE8" w:rsidRPr="00276EE8" w14:paraId="5AF44A4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C51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62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33A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2593760.27</w:t>
            </w:r>
          </w:p>
        </w:tc>
      </w:tr>
      <w:tr w:rsidR="00276EE8" w:rsidRPr="00276EE8" w14:paraId="6A5DD38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2644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Контур114</w:t>
            </w:r>
          </w:p>
        </w:tc>
      </w:tr>
      <w:tr w:rsidR="00276EE8" w:rsidRPr="00276EE8" w14:paraId="1139AA4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7E2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16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2B8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2F4737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568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74E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1026407.85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91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2593049.74</w:t>
            </w:r>
          </w:p>
        </w:tc>
      </w:tr>
      <w:tr w:rsidR="00276EE8" w:rsidRPr="00276EE8" w14:paraId="27F0586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F85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FCD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1026408.03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6BA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2593051.23</w:t>
            </w:r>
          </w:p>
        </w:tc>
      </w:tr>
      <w:tr w:rsidR="00276EE8" w:rsidRPr="00276EE8" w14:paraId="6E0802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13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71A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1026406.55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BDF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2593051.43</w:t>
            </w:r>
          </w:p>
        </w:tc>
      </w:tr>
      <w:tr w:rsidR="00276EE8" w:rsidRPr="00276EE8" w14:paraId="15FAA7A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25D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422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1026406.35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916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2593049.93</w:t>
            </w:r>
          </w:p>
        </w:tc>
      </w:tr>
      <w:tr w:rsidR="00276EE8" w:rsidRPr="00276EE8" w14:paraId="05E7736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DAA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30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1026407.85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742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2593049.74</w:t>
            </w:r>
          </w:p>
        </w:tc>
      </w:tr>
      <w:tr w:rsidR="00276EE8" w:rsidRPr="00276EE8" w14:paraId="11A6B0B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3C34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Контур115</w:t>
            </w:r>
          </w:p>
        </w:tc>
      </w:tr>
      <w:tr w:rsidR="00276EE8" w:rsidRPr="00276EE8" w14:paraId="4B8CD99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37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E91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8F7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80880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6F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D9A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E29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2593718.21</w:t>
            </w:r>
          </w:p>
        </w:tc>
      </w:tr>
      <w:tr w:rsidR="00276EE8" w:rsidRPr="00276EE8" w14:paraId="2F8F2D7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81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0C7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31A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2593719.60</w:t>
            </w:r>
          </w:p>
        </w:tc>
      </w:tr>
      <w:tr w:rsidR="00276EE8" w:rsidRPr="00276EE8" w14:paraId="001782D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F62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36A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FF9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2593720.20</w:t>
            </w:r>
          </w:p>
        </w:tc>
      </w:tr>
      <w:tr w:rsidR="00276EE8" w:rsidRPr="00276EE8" w14:paraId="6334ACF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2B1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9F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1026002.39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53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2593718.83</w:t>
            </w:r>
          </w:p>
        </w:tc>
      </w:tr>
      <w:tr w:rsidR="00276EE8" w:rsidRPr="00276EE8" w14:paraId="097AD35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BC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A76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2C1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2593718.21</w:t>
            </w:r>
          </w:p>
        </w:tc>
      </w:tr>
      <w:tr w:rsidR="00276EE8" w:rsidRPr="00276EE8" w14:paraId="5465EC0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A763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Контур116</w:t>
            </w:r>
          </w:p>
        </w:tc>
      </w:tr>
      <w:tr w:rsidR="00276EE8" w:rsidRPr="00276EE8" w14:paraId="7C6B47E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BBB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469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00E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CACCD5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163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BF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FF8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2593647.78</w:t>
            </w:r>
          </w:p>
        </w:tc>
      </w:tr>
      <w:tr w:rsidR="00276EE8" w:rsidRPr="00276EE8" w14:paraId="28C0436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EAC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9A8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B21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2593649.10</w:t>
            </w:r>
          </w:p>
        </w:tc>
      </w:tr>
      <w:tr w:rsidR="00276EE8" w:rsidRPr="00276EE8" w14:paraId="229B9B1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658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5B1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1025888.19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A15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2593649.82</w:t>
            </w:r>
          </w:p>
        </w:tc>
      </w:tr>
      <w:tr w:rsidR="00276EE8" w:rsidRPr="00276EE8" w14:paraId="6A3BDE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AAF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B82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1025887.50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052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2593648.50</w:t>
            </w:r>
          </w:p>
        </w:tc>
      </w:tr>
      <w:tr w:rsidR="00276EE8" w:rsidRPr="00276EE8" w14:paraId="25F8BEA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6BD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3B3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155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2593647.78</w:t>
            </w:r>
          </w:p>
        </w:tc>
      </w:tr>
      <w:tr w:rsidR="00276EE8" w:rsidRPr="00276EE8" w14:paraId="435E720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6A17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Контур117</w:t>
            </w:r>
          </w:p>
        </w:tc>
      </w:tr>
      <w:tr w:rsidR="00276EE8" w:rsidRPr="00276EE8" w14:paraId="786C1E8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D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C1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DF9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39D704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DC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15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AB0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2593706.10</w:t>
            </w:r>
          </w:p>
        </w:tc>
      </w:tr>
      <w:tr w:rsidR="00276EE8" w:rsidRPr="00276EE8" w14:paraId="0DCF913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A05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1E8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D76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2593707.49</w:t>
            </w:r>
          </w:p>
        </w:tc>
      </w:tr>
      <w:tr w:rsidR="00276EE8" w:rsidRPr="00276EE8" w14:paraId="4CF5D0C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26B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1D8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A96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2593708.09</w:t>
            </w:r>
          </w:p>
        </w:tc>
      </w:tr>
      <w:tr w:rsidR="00276EE8" w:rsidRPr="00276EE8" w14:paraId="1E24873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7A0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09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1026032.76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E7B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2593706.72</w:t>
            </w:r>
          </w:p>
        </w:tc>
      </w:tr>
      <w:tr w:rsidR="00276EE8" w:rsidRPr="00276EE8" w14:paraId="2118C2B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4E9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72D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1026034.13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4A6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2593706.10</w:t>
            </w:r>
          </w:p>
        </w:tc>
      </w:tr>
      <w:tr w:rsidR="00276EE8" w:rsidRPr="00276EE8" w14:paraId="5FD50CC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348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Контур118</w:t>
            </w:r>
          </w:p>
        </w:tc>
      </w:tr>
      <w:tr w:rsidR="00276EE8" w:rsidRPr="00276EE8" w14:paraId="1CAC898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3F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72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279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12D7A0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D0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0E6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C5D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2592956.84</w:t>
            </w:r>
          </w:p>
        </w:tc>
      </w:tr>
      <w:tr w:rsidR="00276EE8" w:rsidRPr="00276EE8" w14:paraId="7AD8BB9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F6B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581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F7C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2592958.34</w:t>
            </w:r>
          </w:p>
        </w:tc>
      </w:tr>
      <w:tr w:rsidR="00276EE8" w:rsidRPr="00276EE8" w14:paraId="6C775BD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220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4C7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84A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2592958.51</w:t>
            </w:r>
          </w:p>
        </w:tc>
      </w:tr>
      <w:tr w:rsidR="00276EE8" w:rsidRPr="00276EE8" w14:paraId="5B150E1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28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68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97E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2592957.05</w:t>
            </w:r>
          </w:p>
        </w:tc>
      </w:tr>
      <w:tr w:rsidR="00276EE8" w:rsidRPr="00276EE8" w14:paraId="7E1981D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A54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1334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DA1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1026108.09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FB1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2592956.84</w:t>
            </w:r>
          </w:p>
        </w:tc>
      </w:tr>
      <w:tr w:rsidR="00276EE8" w:rsidRPr="00276EE8" w14:paraId="7584476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51B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Контур119</w:t>
            </w:r>
          </w:p>
        </w:tc>
      </w:tr>
      <w:tr w:rsidR="00276EE8" w:rsidRPr="00276EE8" w14:paraId="574DC76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322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F3A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9C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64B3EB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8A9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55B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1026686.41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04E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2593551.90</w:t>
            </w:r>
          </w:p>
        </w:tc>
      </w:tr>
      <w:tr w:rsidR="00276EE8" w:rsidRPr="00276EE8" w14:paraId="001FA27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1F9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2A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1026686.36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FDD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2593553.40</w:t>
            </w:r>
          </w:p>
        </w:tc>
      </w:tr>
      <w:tr w:rsidR="00276EE8" w:rsidRPr="00276EE8" w14:paraId="2559155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832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E9E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1026684.85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587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2593553.35</w:t>
            </w:r>
          </w:p>
        </w:tc>
      </w:tr>
      <w:tr w:rsidR="00276EE8" w:rsidRPr="00276EE8" w14:paraId="50D9F30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AA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193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1026684.89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5E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2593551.86</w:t>
            </w:r>
          </w:p>
        </w:tc>
      </w:tr>
      <w:tr w:rsidR="00276EE8" w:rsidRPr="00276EE8" w14:paraId="1D30B63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AC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B1F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1026686.41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3A5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2593551.90</w:t>
            </w:r>
          </w:p>
        </w:tc>
      </w:tr>
      <w:tr w:rsidR="00276EE8" w:rsidRPr="00276EE8" w14:paraId="2DD6CF0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AC43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Контур120</w:t>
            </w:r>
          </w:p>
        </w:tc>
      </w:tr>
      <w:tr w:rsidR="00276EE8" w:rsidRPr="00276EE8" w14:paraId="34C36AB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0C6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25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42D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BF39C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28E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64D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1026270.26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7C8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2593113.95</w:t>
            </w:r>
          </w:p>
        </w:tc>
      </w:tr>
      <w:tr w:rsidR="00276EE8" w:rsidRPr="00276EE8" w14:paraId="1400BBE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FAD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2DC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1026270.45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90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2593115.43</w:t>
            </w:r>
          </w:p>
        </w:tc>
      </w:tr>
      <w:tr w:rsidR="00276EE8" w:rsidRPr="00276EE8" w14:paraId="4FA8270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09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898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E5B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2593115.63</w:t>
            </w:r>
          </w:p>
        </w:tc>
      </w:tr>
      <w:tr w:rsidR="00276EE8" w:rsidRPr="00276EE8" w14:paraId="7E64B75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92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C8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C81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2593114.14</w:t>
            </w:r>
          </w:p>
        </w:tc>
      </w:tr>
      <w:tr w:rsidR="00276EE8" w:rsidRPr="00276EE8" w14:paraId="7A27236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A64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363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1026270.26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EB8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2593113.95</w:t>
            </w:r>
          </w:p>
        </w:tc>
      </w:tr>
      <w:tr w:rsidR="00276EE8" w:rsidRPr="00276EE8" w14:paraId="78B1F69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558F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Контур121</w:t>
            </w:r>
          </w:p>
        </w:tc>
      </w:tr>
      <w:tr w:rsidR="00276EE8" w:rsidRPr="00276EE8" w14:paraId="1847928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D94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0C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CDB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9FEAF6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DBC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546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C7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2593741.20</w:t>
            </w:r>
          </w:p>
        </w:tc>
      </w:tr>
      <w:tr w:rsidR="00276EE8" w:rsidRPr="00276EE8" w14:paraId="7CC29C9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77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D5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1025945.38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70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2593742.59</w:t>
            </w:r>
          </w:p>
        </w:tc>
      </w:tr>
      <w:tr w:rsidR="00276EE8" w:rsidRPr="00276EE8" w14:paraId="43B8458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F24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56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1025944.01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7CA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2593743.19</w:t>
            </w:r>
          </w:p>
        </w:tc>
      </w:tr>
      <w:tr w:rsidR="00276EE8" w:rsidRPr="00276EE8" w14:paraId="137085F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06B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128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1025943.40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1A7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2593741.82</w:t>
            </w:r>
          </w:p>
        </w:tc>
      </w:tr>
      <w:tr w:rsidR="00276EE8" w:rsidRPr="00276EE8" w14:paraId="3F45934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13E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894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3EB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2593741.20</w:t>
            </w:r>
          </w:p>
        </w:tc>
      </w:tr>
      <w:tr w:rsidR="00276EE8" w:rsidRPr="00276EE8" w14:paraId="27296F1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FE32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Контур122</w:t>
            </w:r>
          </w:p>
        </w:tc>
      </w:tr>
      <w:tr w:rsidR="00276EE8" w:rsidRPr="00276EE8" w14:paraId="2B56BD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864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BE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25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C770DE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D7B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790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D79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2592873.50</w:t>
            </w:r>
          </w:p>
        </w:tc>
      </w:tr>
      <w:tr w:rsidR="00276EE8" w:rsidRPr="00276EE8" w14:paraId="545A6FB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E2F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61C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1C4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2592874.89</w:t>
            </w:r>
          </w:p>
        </w:tc>
      </w:tr>
      <w:tr w:rsidR="00276EE8" w:rsidRPr="00276EE8" w14:paraId="695F7FF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CFF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4BF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1025644.43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B26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2592875.45</w:t>
            </w:r>
          </w:p>
        </w:tc>
      </w:tr>
      <w:tr w:rsidR="00276EE8" w:rsidRPr="00276EE8" w14:paraId="705C77C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E08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2B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6F4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2592874.12</w:t>
            </w:r>
          </w:p>
        </w:tc>
      </w:tr>
      <w:tr w:rsidR="00276EE8" w:rsidRPr="00276EE8" w14:paraId="18E7A9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C28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DE4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109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2592873.50</w:t>
            </w:r>
          </w:p>
        </w:tc>
      </w:tr>
      <w:tr w:rsidR="00276EE8" w:rsidRPr="00276EE8" w14:paraId="697599A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13BF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Контур123</w:t>
            </w:r>
          </w:p>
        </w:tc>
      </w:tr>
      <w:tr w:rsidR="00276EE8" w:rsidRPr="00276EE8" w14:paraId="099E92B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403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8B2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A6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CE7123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FF3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C8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E93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2592971.34</w:t>
            </w:r>
          </w:p>
        </w:tc>
      </w:tr>
      <w:tr w:rsidR="00276EE8" w:rsidRPr="00276EE8" w14:paraId="482258D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7A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4D2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1025992.54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A8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2592972.64</w:t>
            </w:r>
          </w:p>
        </w:tc>
      </w:tr>
      <w:tr w:rsidR="00276EE8" w:rsidRPr="00276EE8" w14:paraId="11F3263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679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C74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1025991.28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1E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2592971.85</w:t>
            </w:r>
          </w:p>
        </w:tc>
      </w:tr>
      <w:tr w:rsidR="00276EE8" w:rsidRPr="00276EE8" w14:paraId="0EE7AB9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CF4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BBB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1025992.00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B6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2592970.56</w:t>
            </w:r>
          </w:p>
        </w:tc>
      </w:tr>
      <w:tr w:rsidR="00276EE8" w:rsidRPr="00276EE8" w14:paraId="5BC51C5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EA5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41E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68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2592971.34</w:t>
            </w:r>
          </w:p>
        </w:tc>
      </w:tr>
      <w:tr w:rsidR="00276EE8" w:rsidRPr="00276EE8" w14:paraId="205E84E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C2AB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Контур124</w:t>
            </w:r>
          </w:p>
        </w:tc>
      </w:tr>
      <w:tr w:rsidR="00276EE8" w:rsidRPr="00276EE8" w14:paraId="3E4B10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03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D1D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C57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F5B07E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892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561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1025701.60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B26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2592851.41</w:t>
            </w:r>
          </w:p>
        </w:tc>
      </w:tr>
      <w:tr w:rsidR="00276EE8" w:rsidRPr="00276EE8" w14:paraId="4F0EE29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B5E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25F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1025702.16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B4C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2592852.79</w:t>
            </w:r>
          </w:p>
        </w:tc>
      </w:tr>
      <w:tr w:rsidR="00276EE8" w:rsidRPr="00276EE8" w14:paraId="1D326FD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78D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F2E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1025700.82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C6B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2592853.38</w:t>
            </w:r>
          </w:p>
        </w:tc>
      </w:tr>
      <w:tr w:rsidR="00276EE8" w:rsidRPr="00276EE8" w14:paraId="5FF1227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865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C81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1025700.16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7DE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2592852.05</w:t>
            </w:r>
          </w:p>
        </w:tc>
      </w:tr>
      <w:tr w:rsidR="00276EE8" w:rsidRPr="00276EE8" w14:paraId="7D6E28A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3F1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92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1025701.60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ED6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2592851.41</w:t>
            </w:r>
          </w:p>
        </w:tc>
      </w:tr>
      <w:tr w:rsidR="00276EE8" w:rsidRPr="00276EE8" w14:paraId="5F1F994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B448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Контур125</w:t>
            </w:r>
          </w:p>
        </w:tc>
      </w:tr>
      <w:tr w:rsidR="00276EE8" w:rsidRPr="00276EE8" w14:paraId="4E5A5A0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7E3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B13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42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15765A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E5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6D4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159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2593204.47</w:t>
            </w:r>
          </w:p>
        </w:tc>
      </w:tr>
      <w:tr w:rsidR="00276EE8" w:rsidRPr="00276EE8" w14:paraId="75F122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28E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3B8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1026524.57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74B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2593205.73</w:t>
            </w:r>
          </w:p>
        </w:tc>
      </w:tr>
      <w:tr w:rsidR="00276EE8" w:rsidRPr="00276EE8" w14:paraId="10CBB88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7DA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F31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F3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2593206.55</w:t>
            </w:r>
          </w:p>
        </w:tc>
      </w:tr>
      <w:tr w:rsidR="00276EE8" w:rsidRPr="00276EE8" w14:paraId="2BDEC6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35B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08D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1026522.49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8AD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2593205.32</w:t>
            </w:r>
          </w:p>
        </w:tc>
      </w:tr>
      <w:tr w:rsidR="00276EE8" w:rsidRPr="00276EE8" w14:paraId="050F989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441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83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445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2593204.47</w:t>
            </w:r>
          </w:p>
        </w:tc>
      </w:tr>
      <w:tr w:rsidR="00276EE8" w:rsidRPr="00276EE8" w14:paraId="14DB643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D6AE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lastRenderedPageBreak/>
              <w:t>Контур126</w:t>
            </w:r>
          </w:p>
        </w:tc>
      </w:tr>
      <w:tr w:rsidR="00276EE8" w:rsidRPr="00276EE8" w14:paraId="55A2BB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101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EA6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DC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C97162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07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BA7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1025969.81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C64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2592980.14</w:t>
            </w:r>
          </w:p>
        </w:tc>
      </w:tr>
      <w:tr w:rsidR="00276EE8" w:rsidRPr="00276EE8" w14:paraId="467AE3F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77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BEF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1025970.17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D2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2592981.61</w:t>
            </w:r>
          </w:p>
        </w:tc>
      </w:tr>
      <w:tr w:rsidR="00276EE8" w:rsidRPr="00276EE8" w14:paraId="72A2D56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86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5F7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1025968.73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1DD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2592981.95</w:t>
            </w:r>
          </w:p>
        </w:tc>
      </w:tr>
      <w:tr w:rsidR="00276EE8" w:rsidRPr="00276EE8" w14:paraId="1272AC6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14D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98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1025968.32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C44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2592980.52</w:t>
            </w:r>
          </w:p>
        </w:tc>
      </w:tr>
      <w:tr w:rsidR="00276EE8" w:rsidRPr="00276EE8" w14:paraId="0D4C398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07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B14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1025969.81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DA2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2592980.14</w:t>
            </w:r>
          </w:p>
        </w:tc>
      </w:tr>
      <w:tr w:rsidR="00276EE8" w:rsidRPr="00276EE8" w14:paraId="30129A3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8488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Контур127</w:t>
            </w:r>
          </w:p>
        </w:tc>
      </w:tr>
      <w:tr w:rsidR="00276EE8" w:rsidRPr="00276EE8" w14:paraId="24C583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2F4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C33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7D3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8E4CAD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6C4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274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1026264.84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C2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2593070.75</w:t>
            </w:r>
          </w:p>
        </w:tc>
      </w:tr>
      <w:tr w:rsidR="00276EE8" w:rsidRPr="00276EE8" w14:paraId="690C646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675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2B9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1026265.02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D97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2593072.24</w:t>
            </w:r>
          </w:p>
        </w:tc>
      </w:tr>
      <w:tr w:rsidR="00276EE8" w:rsidRPr="00276EE8" w14:paraId="3907415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45D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38C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1026263.54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9BE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2593072.44</w:t>
            </w:r>
          </w:p>
        </w:tc>
      </w:tr>
      <w:tr w:rsidR="00276EE8" w:rsidRPr="00276EE8" w14:paraId="44EC9C4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50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999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1026263.34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B40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2593070.94</w:t>
            </w:r>
          </w:p>
        </w:tc>
      </w:tr>
      <w:tr w:rsidR="00276EE8" w:rsidRPr="00276EE8" w14:paraId="448742E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74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B95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1026264.84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C90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2593070.75</w:t>
            </w:r>
          </w:p>
        </w:tc>
      </w:tr>
      <w:tr w:rsidR="00276EE8" w:rsidRPr="00276EE8" w14:paraId="633D588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E234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Контур128</w:t>
            </w:r>
          </w:p>
        </w:tc>
      </w:tr>
      <w:tr w:rsidR="00276EE8" w:rsidRPr="00276EE8" w14:paraId="52B61A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B04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F00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368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6B81AD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E2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105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1025714.02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493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2593017.94</w:t>
            </w:r>
          </w:p>
        </w:tc>
      </w:tr>
      <w:tr w:rsidR="00276EE8" w:rsidRPr="00276EE8" w14:paraId="1CB2F6E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AEB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37A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1025715.01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0A1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2593019.09</w:t>
            </w:r>
          </w:p>
        </w:tc>
      </w:tr>
      <w:tr w:rsidR="00276EE8" w:rsidRPr="00276EE8" w14:paraId="59C9FE5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632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8DF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2E2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2593020.05</w:t>
            </w:r>
          </w:p>
        </w:tc>
      </w:tr>
      <w:tr w:rsidR="00276EE8" w:rsidRPr="00276EE8" w14:paraId="0E6A07F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FDF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91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1025712.88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37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2593018.97</w:t>
            </w:r>
          </w:p>
        </w:tc>
      </w:tr>
      <w:tr w:rsidR="00276EE8" w:rsidRPr="00276EE8" w14:paraId="548386B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004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CA8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1025714.02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62C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2593017.94</w:t>
            </w:r>
          </w:p>
        </w:tc>
      </w:tr>
      <w:tr w:rsidR="00276EE8" w:rsidRPr="00276EE8" w14:paraId="0E3DC58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5197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Контур129</w:t>
            </w:r>
          </w:p>
        </w:tc>
      </w:tr>
      <w:tr w:rsidR="00276EE8" w:rsidRPr="00276EE8" w14:paraId="496BC6E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00F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0AA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6DF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87FF48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AE0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301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635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2593124.64</w:t>
            </w:r>
          </w:p>
        </w:tc>
      </w:tr>
      <w:tr w:rsidR="00276EE8" w:rsidRPr="00276EE8" w14:paraId="65EDD45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476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2BA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1025837.19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415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2593125.76</w:t>
            </w:r>
          </w:p>
        </w:tc>
      </w:tr>
      <w:tr w:rsidR="00276EE8" w:rsidRPr="00276EE8" w14:paraId="64A4786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8CC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1380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9E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C25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2593124.84</w:t>
            </w:r>
          </w:p>
        </w:tc>
      </w:tr>
      <w:tr w:rsidR="00276EE8" w:rsidRPr="00276EE8" w14:paraId="5BFBF55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B01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1381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1B4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EAD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2593123.66</w:t>
            </w:r>
          </w:p>
        </w:tc>
      </w:tr>
      <w:tr w:rsidR="00276EE8" w:rsidRPr="00276EE8" w14:paraId="779874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EED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B05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1025838.15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1AB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2593124.64</w:t>
            </w:r>
          </w:p>
        </w:tc>
      </w:tr>
      <w:tr w:rsidR="00276EE8" w:rsidRPr="00276EE8" w14:paraId="7131C0A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5029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Контур130</w:t>
            </w:r>
          </w:p>
        </w:tc>
      </w:tr>
      <w:tr w:rsidR="00276EE8" w:rsidRPr="00276EE8" w14:paraId="2F244B3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8F0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02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4D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B9D15C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0B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470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1026481.92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360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2593171.39</w:t>
            </w:r>
          </w:p>
        </w:tc>
      </w:tr>
      <w:tr w:rsidR="00276EE8" w:rsidRPr="00276EE8" w14:paraId="3BCF4CB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8A7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1383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81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1026482.73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740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2593172.65</w:t>
            </w:r>
          </w:p>
        </w:tc>
      </w:tr>
      <w:tr w:rsidR="00276EE8" w:rsidRPr="00276EE8" w14:paraId="139ED54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009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1384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38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1026481.48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4DA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4F72BD7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95E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1385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862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E22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2593172.24</w:t>
            </w:r>
          </w:p>
        </w:tc>
      </w:tr>
      <w:tr w:rsidR="00276EE8" w:rsidRPr="00276EE8" w14:paraId="715C7F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B6E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1382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155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1026481.92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A6C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2593171.39</w:t>
            </w:r>
          </w:p>
        </w:tc>
      </w:tr>
      <w:tr w:rsidR="00276EE8" w:rsidRPr="00276EE8" w14:paraId="7B2BB27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C4C6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Контур131</w:t>
            </w:r>
          </w:p>
        </w:tc>
      </w:tr>
      <w:tr w:rsidR="00276EE8" w:rsidRPr="00276EE8" w14:paraId="43ADA36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9FE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ED5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DDC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A01E7E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278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722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560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2592898.98</w:t>
            </w:r>
          </w:p>
        </w:tc>
      </w:tr>
      <w:tr w:rsidR="00276EE8" w:rsidRPr="00276EE8" w14:paraId="52B0C0A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955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1387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08E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B6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2592900.42</w:t>
            </w:r>
          </w:p>
        </w:tc>
      </w:tr>
      <w:tr w:rsidR="00276EE8" w:rsidRPr="00276EE8" w14:paraId="28D277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B68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1388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48C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1025640.81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CA2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2592900.10</w:t>
            </w:r>
          </w:p>
        </w:tc>
      </w:tr>
      <w:tr w:rsidR="00276EE8" w:rsidRPr="00276EE8" w14:paraId="31A5E18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66B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1389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AD8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1025641.07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136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2592898.65</w:t>
            </w:r>
          </w:p>
        </w:tc>
      </w:tr>
      <w:tr w:rsidR="00276EE8" w:rsidRPr="00276EE8" w14:paraId="0206A39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153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A12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1386</w:t>
            </w:r>
          </w:p>
        </w:tc>
        <w:tc>
          <w:tcPr>
            <w:tcW w:w="2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8D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1025642.62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E55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2592898.98</w:t>
            </w:r>
          </w:p>
        </w:tc>
      </w:tr>
      <w:tr w:rsidR="00276EE8" w:rsidRPr="00276EE8" w14:paraId="5EE3218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EEF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Контур132</w:t>
            </w:r>
          </w:p>
        </w:tc>
      </w:tr>
      <w:tr w:rsidR="00276EE8" w:rsidRPr="00276EE8" w14:paraId="2F077AF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CF3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065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925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54AAD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456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EBC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C25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2593095.78</w:t>
            </w:r>
          </w:p>
        </w:tc>
      </w:tr>
      <w:tr w:rsidR="00276EE8" w:rsidRPr="00276EE8" w14:paraId="227DFD2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C28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4A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48D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2593097.26</w:t>
            </w:r>
          </w:p>
        </w:tc>
      </w:tr>
      <w:tr w:rsidR="00276EE8" w:rsidRPr="00276EE8" w14:paraId="0327C3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485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B8C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1026151.69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CC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2593097.51</w:t>
            </w:r>
          </w:p>
        </w:tc>
      </w:tr>
      <w:tr w:rsidR="00276EE8" w:rsidRPr="00276EE8" w14:paraId="0739464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DB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F1A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1F9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2593096.02</w:t>
            </w:r>
          </w:p>
        </w:tc>
      </w:tr>
      <w:tr w:rsidR="00276EE8" w:rsidRPr="00276EE8" w14:paraId="499724F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8ED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CCE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80A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2593095.78</w:t>
            </w:r>
          </w:p>
        </w:tc>
      </w:tr>
      <w:tr w:rsidR="00276EE8" w:rsidRPr="00276EE8" w14:paraId="1EFC40C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2037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Контур133</w:t>
            </w:r>
          </w:p>
        </w:tc>
      </w:tr>
      <w:tr w:rsidR="00276EE8" w:rsidRPr="00276EE8" w14:paraId="1CF447C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EDE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5E3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556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629DE9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3A4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77D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36A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2593060.45</w:t>
            </w:r>
          </w:p>
        </w:tc>
      </w:tr>
      <w:tr w:rsidR="00276EE8" w:rsidRPr="00276EE8" w14:paraId="404E8CF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D0E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61E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1026319.90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477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2593061.94</w:t>
            </w:r>
          </w:p>
        </w:tc>
      </w:tr>
      <w:tr w:rsidR="00276EE8" w:rsidRPr="00276EE8" w14:paraId="173AF22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D1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763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1026318.42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073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2593062.13</w:t>
            </w:r>
          </w:p>
        </w:tc>
      </w:tr>
      <w:tr w:rsidR="00276EE8" w:rsidRPr="00276EE8" w14:paraId="78411C7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88C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185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C69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2593060.64</w:t>
            </w:r>
          </w:p>
        </w:tc>
      </w:tr>
      <w:tr w:rsidR="00276EE8" w:rsidRPr="00276EE8" w14:paraId="223450E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48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0F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B4D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2593060.45</w:t>
            </w:r>
          </w:p>
        </w:tc>
      </w:tr>
      <w:tr w:rsidR="00276EE8" w:rsidRPr="00276EE8" w14:paraId="40DBFAD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0F03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Контур134</w:t>
            </w:r>
          </w:p>
        </w:tc>
      </w:tr>
      <w:tr w:rsidR="00276EE8" w:rsidRPr="00276EE8" w14:paraId="31106F3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3F9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22D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6F2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DB84B6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641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D8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263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2593055.02</w:t>
            </w:r>
          </w:p>
        </w:tc>
      </w:tr>
      <w:tr w:rsidR="00276EE8" w:rsidRPr="00276EE8" w14:paraId="25C89D0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1AC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5FF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1025759.26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F64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2593056.17</w:t>
            </w:r>
          </w:p>
        </w:tc>
      </w:tr>
      <w:tr w:rsidR="00276EE8" w:rsidRPr="00276EE8" w14:paraId="69438D4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8C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BE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1025758.05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0AE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2593055.30</w:t>
            </w:r>
          </w:p>
        </w:tc>
      </w:tr>
      <w:tr w:rsidR="00276EE8" w:rsidRPr="00276EE8" w14:paraId="691AC5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F5B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14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1025758.98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ABD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2593054.08</w:t>
            </w:r>
          </w:p>
        </w:tc>
      </w:tr>
      <w:tr w:rsidR="00276EE8" w:rsidRPr="00276EE8" w14:paraId="2C816A5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2E7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8AC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1025760.17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F41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2593055.02</w:t>
            </w:r>
          </w:p>
        </w:tc>
      </w:tr>
      <w:tr w:rsidR="00276EE8" w:rsidRPr="00276EE8" w14:paraId="746DD6B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9FA8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Контур135</w:t>
            </w:r>
          </w:p>
        </w:tc>
      </w:tr>
      <w:tr w:rsidR="00276EE8" w:rsidRPr="00276EE8" w14:paraId="4ACD194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37F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ABA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E06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892C7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E93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EBA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655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2593089.52</w:t>
            </w:r>
          </w:p>
        </w:tc>
      </w:tr>
      <w:tr w:rsidR="00276EE8" w:rsidRPr="00276EE8" w14:paraId="44E28D4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AB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235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916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2593091.01</w:t>
            </w:r>
          </w:p>
        </w:tc>
      </w:tr>
      <w:tr w:rsidR="00276EE8" w:rsidRPr="00276EE8" w14:paraId="072ACAC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69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33C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1026266.02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505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2593091.20</w:t>
            </w:r>
          </w:p>
        </w:tc>
      </w:tr>
      <w:tr w:rsidR="00276EE8" w:rsidRPr="00276EE8" w14:paraId="574631B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1E4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9A7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1026265.82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72E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2593089.71</w:t>
            </w:r>
          </w:p>
        </w:tc>
      </w:tr>
      <w:tr w:rsidR="00276EE8" w:rsidRPr="00276EE8" w14:paraId="5DEBF00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9C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CF5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1026267.32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F73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2593089.52</w:t>
            </w:r>
          </w:p>
        </w:tc>
      </w:tr>
      <w:tr w:rsidR="00276EE8" w:rsidRPr="00276EE8" w14:paraId="7674D31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3E5D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Контур136</w:t>
            </w:r>
          </w:p>
        </w:tc>
      </w:tr>
      <w:tr w:rsidR="00276EE8" w:rsidRPr="00276EE8" w14:paraId="5180943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70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938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DBB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6BBB8E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20D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41C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F45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2593550.50</w:t>
            </w:r>
          </w:p>
        </w:tc>
      </w:tr>
      <w:tr w:rsidR="00276EE8" w:rsidRPr="00276EE8" w14:paraId="354EC42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0E3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2B2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1025836.38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236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2593551.93</w:t>
            </w:r>
          </w:p>
        </w:tc>
      </w:tr>
      <w:tr w:rsidR="00276EE8" w:rsidRPr="00276EE8" w14:paraId="733F76E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8C5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40A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E52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2593552.45</w:t>
            </w:r>
          </w:p>
        </w:tc>
      </w:tr>
      <w:tr w:rsidR="00276EE8" w:rsidRPr="00276EE8" w14:paraId="0417F90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120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380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1025834.45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8AB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2593551.05</w:t>
            </w:r>
          </w:p>
        </w:tc>
      </w:tr>
      <w:tr w:rsidR="00276EE8" w:rsidRPr="00276EE8" w14:paraId="6DF883A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996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40A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D5A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2593550.50</w:t>
            </w:r>
          </w:p>
        </w:tc>
      </w:tr>
      <w:tr w:rsidR="00276EE8" w:rsidRPr="00276EE8" w14:paraId="5640B04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0C05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Контур137</w:t>
            </w:r>
          </w:p>
        </w:tc>
      </w:tr>
      <w:tr w:rsidR="00276EE8" w:rsidRPr="00276EE8" w14:paraId="65E274E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7CE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0A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CFE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FAF2EA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C91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0B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24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2593028.81</w:t>
            </w:r>
          </w:p>
        </w:tc>
      </w:tr>
      <w:tr w:rsidR="00276EE8" w:rsidRPr="00276EE8" w14:paraId="33ADB26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92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9D1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1025782.87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7D8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2593029.96</w:t>
            </w:r>
          </w:p>
        </w:tc>
      </w:tr>
      <w:tr w:rsidR="00276EE8" w:rsidRPr="00276EE8" w14:paraId="1E5F37C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21B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737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653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2593029.09</w:t>
            </w:r>
          </w:p>
        </w:tc>
      </w:tr>
      <w:tr w:rsidR="00276EE8" w:rsidRPr="00276EE8" w14:paraId="6DDDDAE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B05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DAB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2BB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2593027.87</w:t>
            </w:r>
          </w:p>
        </w:tc>
      </w:tr>
      <w:tr w:rsidR="00276EE8" w:rsidRPr="00276EE8" w14:paraId="445C087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3FD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C38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8E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2593028.81</w:t>
            </w:r>
          </w:p>
        </w:tc>
      </w:tr>
      <w:tr w:rsidR="00276EE8" w:rsidRPr="00276EE8" w14:paraId="719F68C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C8DFA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Контур138</w:t>
            </w:r>
          </w:p>
        </w:tc>
      </w:tr>
      <w:tr w:rsidR="00276EE8" w:rsidRPr="00276EE8" w14:paraId="060BC79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02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0D1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74A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95AEED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416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BFD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CC2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2592897.66</w:t>
            </w:r>
          </w:p>
        </w:tc>
      </w:tr>
      <w:tr w:rsidR="00276EE8" w:rsidRPr="00276EE8" w14:paraId="751BCBF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8C3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BB3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1025886.11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50E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2592898.95</w:t>
            </w:r>
          </w:p>
        </w:tc>
      </w:tr>
      <w:tr w:rsidR="00276EE8" w:rsidRPr="00276EE8" w14:paraId="2AA894C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D69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F5D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1025884.75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9BC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2592898.34</w:t>
            </w:r>
          </w:p>
        </w:tc>
      </w:tr>
      <w:tr w:rsidR="00276EE8" w:rsidRPr="00276EE8" w14:paraId="33C4D8F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FDB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53B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1025885.44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EF9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2592896.95</w:t>
            </w:r>
          </w:p>
        </w:tc>
      </w:tr>
      <w:tr w:rsidR="00276EE8" w:rsidRPr="00276EE8" w14:paraId="19F5A6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437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5C7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112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2592897.66</w:t>
            </w:r>
          </w:p>
        </w:tc>
      </w:tr>
      <w:tr w:rsidR="00276EE8" w:rsidRPr="00276EE8" w14:paraId="58B0447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E452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Контур139</w:t>
            </w:r>
          </w:p>
        </w:tc>
      </w:tr>
      <w:tr w:rsidR="00276EE8" w:rsidRPr="00276EE8" w14:paraId="11881EE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015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C6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F63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9BB6E1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3F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8A1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1025684.96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74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2593151.75</w:t>
            </w:r>
          </w:p>
        </w:tc>
      </w:tr>
      <w:tr w:rsidR="00276EE8" w:rsidRPr="00276EE8" w14:paraId="70D87D8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A58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91D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1025684.05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111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2593152.89</w:t>
            </w:r>
          </w:p>
        </w:tc>
      </w:tr>
      <w:tr w:rsidR="00276EE8" w:rsidRPr="00276EE8" w14:paraId="162E39E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4F9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C3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1025682.84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F70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2593152.03</w:t>
            </w:r>
          </w:p>
        </w:tc>
      </w:tr>
      <w:tr w:rsidR="00276EE8" w:rsidRPr="00276EE8" w14:paraId="5EF3E43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F1F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B10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1025683.77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35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2593150.80</w:t>
            </w:r>
          </w:p>
        </w:tc>
      </w:tr>
      <w:tr w:rsidR="00276EE8" w:rsidRPr="00276EE8" w14:paraId="429172E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6F6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36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1025684.96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73D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2593151.75</w:t>
            </w:r>
          </w:p>
        </w:tc>
      </w:tr>
      <w:tr w:rsidR="00276EE8" w:rsidRPr="00276EE8" w14:paraId="22B4D26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436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Контур140</w:t>
            </w:r>
          </w:p>
        </w:tc>
      </w:tr>
      <w:tr w:rsidR="00276EE8" w:rsidRPr="00276EE8" w14:paraId="5EE2304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05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A37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0965" w14:textId="77777777" w:rsidR="00437FFE" w:rsidRPr="00276EE8" w:rsidRDefault="00437FFE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trike/>
                <w:sz w:val="20"/>
                <w:szCs w:val="20"/>
              </w:rPr>
              <w:t>Y</w:t>
            </w:r>
          </w:p>
        </w:tc>
      </w:tr>
      <w:tr w:rsidR="00276EE8" w:rsidRPr="00276EE8" w14:paraId="5FE807D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3AD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1422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45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2B4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2593106.54</w:t>
            </w:r>
          </w:p>
        </w:tc>
      </w:tr>
      <w:tr w:rsidR="00276EE8" w:rsidRPr="00276EE8" w14:paraId="5E72457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63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D4B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1025713.00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329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2593107.69</w:t>
            </w:r>
          </w:p>
        </w:tc>
      </w:tr>
      <w:tr w:rsidR="00276EE8" w:rsidRPr="00276EE8" w14:paraId="733514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F5E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24C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1025711.79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255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2593106.82</w:t>
            </w:r>
          </w:p>
        </w:tc>
      </w:tr>
      <w:tr w:rsidR="00276EE8" w:rsidRPr="00276EE8" w14:paraId="4CD48C7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846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152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1025712.72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C1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2593105.60</w:t>
            </w:r>
          </w:p>
        </w:tc>
      </w:tr>
      <w:tr w:rsidR="00276EE8" w:rsidRPr="00276EE8" w14:paraId="5372677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C9A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42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1025713.91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205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2593106.54</w:t>
            </w:r>
          </w:p>
        </w:tc>
      </w:tr>
      <w:tr w:rsidR="00276EE8" w:rsidRPr="00276EE8" w14:paraId="549D324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809C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Контур141</w:t>
            </w:r>
          </w:p>
        </w:tc>
      </w:tr>
      <w:tr w:rsidR="00276EE8" w:rsidRPr="00276EE8" w14:paraId="4FBE98F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E8C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9D1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846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DB36C4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F52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C4A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8F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2593353.24</w:t>
            </w:r>
          </w:p>
        </w:tc>
      </w:tr>
      <w:tr w:rsidR="00276EE8" w:rsidRPr="00276EE8" w14:paraId="534D2AD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E9F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8A0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1026614.57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301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2593354.50</w:t>
            </w:r>
          </w:p>
        </w:tc>
      </w:tr>
      <w:tr w:rsidR="00276EE8" w:rsidRPr="00276EE8" w14:paraId="29C4266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24E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EB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1026613.33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E63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2593355.33</w:t>
            </w:r>
          </w:p>
        </w:tc>
      </w:tr>
      <w:tr w:rsidR="00276EE8" w:rsidRPr="00276EE8" w14:paraId="4534EDB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1AC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1A9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1026612.49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8A0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2593354.12</w:t>
            </w:r>
          </w:p>
        </w:tc>
      </w:tr>
      <w:tr w:rsidR="00276EE8" w:rsidRPr="00276EE8" w14:paraId="66A9D6D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F8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BF5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1026613.74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8D0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2593353.24</w:t>
            </w:r>
          </w:p>
        </w:tc>
      </w:tr>
      <w:tr w:rsidR="00276EE8" w:rsidRPr="00276EE8" w14:paraId="6FA4E39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48C3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Контур142</w:t>
            </w:r>
          </w:p>
        </w:tc>
      </w:tr>
      <w:tr w:rsidR="00276EE8" w:rsidRPr="00276EE8" w14:paraId="0698CBD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BF3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AA9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357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885F39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19B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AE8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1026333.94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AB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2593885.87</w:t>
            </w:r>
          </w:p>
        </w:tc>
      </w:tr>
      <w:tr w:rsidR="00276EE8" w:rsidRPr="00276EE8" w14:paraId="22E567F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EE3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E8C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1026332.94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BC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2593887.00</w:t>
            </w:r>
          </w:p>
        </w:tc>
      </w:tr>
      <w:tr w:rsidR="00276EE8" w:rsidRPr="00276EE8" w14:paraId="0DC1C74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30B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F89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1026331.82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814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2593886.01</w:t>
            </w:r>
          </w:p>
        </w:tc>
      </w:tr>
      <w:tr w:rsidR="00276EE8" w:rsidRPr="00276EE8" w14:paraId="2346D6D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65E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9F8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1026332.80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251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2593884.88</w:t>
            </w:r>
          </w:p>
        </w:tc>
      </w:tr>
      <w:tr w:rsidR="00276EE8" w:rsidRPr="00276EE8" w14:paraId="107B31A2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CA8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B8B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1026333.94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064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2593885.87</w:t>
            </w:r>
          </w:p>
        </w:tc>
      </w:tr>
      <w:tr w:rsidR="00276EE8" w:rsidRPr="00276EE8" w14:paraId="6870A8D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BCD5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Контур143</w:t>
            </w:r>
          </w:p>
        </w:tc>
      </w:tr>
      <w:tr w:rsidR="00276EE8" w:rsidRPr="00276EE8" w14:paraId="6852164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A29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6D0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23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7246EB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DCB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07D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1026244.28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DD0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2593697.74</w:t>
            </w:r>
          </w:p>
        </w:tc>
      </w:tr>
      <w:tr w:rsidR="00276EE8" w:rsidRPr="00276EE8" w14:paraId="5557136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898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07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1026243.22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CE0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2593698.82</w:t>
            </w:r>
          </w:p>
        </w:tc>
      </w:tr>
      <w:tr w:rsidR="00276EE8" w:rsidRPr="00276EE8" w14:paraId="2739F93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0B0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287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1026242.16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CA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2593697.76</w:t>
            </w:r>
          </w:p>
        </w:tc>
      </w:tr>
      <w:tr w:rsidR="00276EE8" w:rsidRPr="00276EE8" w14:paraId="7ADAFAB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B96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1B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1026243.21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8E8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2593696.69</w:t>
            </w:r>
          </w:p>
        </w:tc>
      </w:tr>
      <w:tr w:rsidR="00276EE8" w:rsidRPr="00276EE8" w14:paraId="6BFA33D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0F6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4D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1026244.28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FEC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2593697.74</w:t>
            </w:r>
          </w:p>
        </w:tc>
      </w:tr>
      <w:tr w:rsidR="00276EE8" w:rsidRPr="00276EE8" w14:paraId="4266EC8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3E3C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Контур144</w:t>
            </w:r>
          </w:p>
        </w:tc>
      </w:tr>
      <w:tr w:rsidR="00276EE8" w:rsidRPr="00276EE8" w14:paraId="2F3B670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D45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EF6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506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6AB3D7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C0B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276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715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2593123.53</w:t>
            </w:r>
          </w:p>
        </w:tc>
      </w:tr>
      <w:tr w:rsidR="00276EE8" w:rsidRPr="00276EE8" w14:paraId="3A27216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21E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7C3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1026156.23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0D2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2593125.01</w:t>
            </w:r>
          </w:p>
        </w:tc>
      </w:tr>
      <w:tr w:rsidR="00276EE8" w:rsidRPr="00276EE8" w14:paraId="7A76326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995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8BA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1026154.75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B22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2593125.26</w:t>
            </w:r>
          </w:p>
        </w:tc>
      </w:tr>
      <w:tr w:rsidR="00276EE8" w:rsidRPr="00276EE8" w14:paraId="1AF52BD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981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649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1026154.51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A28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2593123.77</w:t>
            </w:r>
          </w:p>
        </w:tc>
      </w:tr>
      <w:tr w:rsidR="00276EE8" w:rsidRPr="00276EE8" w14:paraId="5DA8A97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77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28F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4DD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2593123.53</w:t>
            </w:r>
          </w:p>
        </w:tc>
      </w:tr>
      <w:tr w:rsidR="00276EE8" w:rsidRPr="00276EE8" w14:paraId="19CAD03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9B2B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Контур145</w:t>
            </w:r>
          </w:p>
        </w:tc>
      </w:tr>
      <w:tr w:rsidR="00276EE8" w:rsidRPr="00276EE8" w14:paraId="2E74423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249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B8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1B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F9C43E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95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AED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1026379.08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088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2593053.24</w:t>
            </w:r>
          </w:p>
        </w:tc>
      </w:tr>
      <w:tr w:rsidR="00276EE8" w:rsidRPr="00276EE8" w14:paraId="5C1D785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5F9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790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1026379.26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BA5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2593054.73</w:t>
            </w:r>
          </w:p>
        </w:tc>
      </w:tr>
      <w:tr w:rsidR="00276EE8" w:rsidRPr="00276EE8" w14:paraId="3252E09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2B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D06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1026377.78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170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2593054.92</w:t>
            </w:r>
          </w:p>
        </w:tc>
      </w:tr>
      <w:tr w:rsidR="00276EE8" w:rsidRPr="00276EE8" w14:paraId="74A9476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EF4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E23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1026377.58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334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2593053.43</w:t>
            </w:r>
          </w:p>
        </w:tc>
      </w:tr>
      <w:tr w:rsidR="00276EE8" w:rsidRPr="00276EE8" w14:paraId="6FA1441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665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FD4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1026379.08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38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2593053.24</w:t>
            </w:r>
          </w:p>
        </w:tc>
      </w:tr>
      <w:tr w:rsidR="00276EE8" w:rsidRPr="00276EE8" w14:paraId="633EA54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9AA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Контур146</w:t>
            </w:r>
          </w:p>
        </w:tc>
      </w:tr>
      <w:tr w:rsidR="00276EE8" w:rsidRPr="00276EE8" w14:paraId="00AE615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81E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1FE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C79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7535C2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915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51A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C04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2593617.14</w:t>
            </w:r>
          </w:p>
        </w:tc>
      </w:tr>
      <w:tr w:rsidR="00276EE8" w:rsidRPr="00276EE8" w14:paraId="4112B79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430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8CB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1025859.98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814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2593618.56</w:t>
            </w:r>
          </w:p>
        </w:tc>
      </w:tr>
      <w:tr w:rsidR="00276EE8" w:rsidRPr="00276EE8" w14:paraId="4080D73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DF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27F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1025858.59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30B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2593619.09</w:t>
            </w:r>
          </w:p>
        </w:tc>
      </w:tr>
      <w:tr w:rsidR="00276EE8" w:rsidRPr="00276EE8" w14:paraId="7E0C61C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CE8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33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1025858.05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0A5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2593617.69</w:t>
            </w:r>
          </w:p>
        </w:tc>
      </w:tr>
      <w:tr w:rsidR="00276EE8" w:rsidRPr="00276EE8" w14:paraId="7FF32AB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FC8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A47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1025859.44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53A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2593617.14</w:t>
            </w:r>
          </w:p>
        </w:tc>
      </w:tr>
      <w:tr w:rsidR="00276EE8" w:rsidRPr="00276EE8" w14:paraId="76DEA5A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BD4C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Контур147</w:t>
            </w:r>
          </w:p>
        </w:tc>
      </w:tr>
      <w:tr w:rsidR="00276EE8" w:rsidRPr="00276EE8" w14:paraId="46D6D49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56C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209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11F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1E20E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605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74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1026005.47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12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2592969.33</w:t>
            </w:r>
          </w:p>
        </w:tc>
      </w:tr>
      <w:tr w:rsidR="00276EE8" w:rsidRPr="00276EE8" w14:paraId="0A0C4CE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00C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1451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EED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1026005.50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ACE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2592970.84</w:t>
            </w:r>
          </w:p>
        </w:tc>
      </w:tr>
      <w:tr w:rsidR="00276EE8" w:rsidRPr="00276EE8" w14:paraId="0A79BEF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E86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A1F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1026004.02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F1A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2592970.85</w:t>
            </w:r>
          </w:p>
        </w:tc>
      </w:tr>
      <w:tr w:rsidR="00276EE8" w:rsidRPr="00276EE8" w14:paraId="56DE349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F9F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F7F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1026003.93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32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2592969.38</w:t>
            </w:r>
          </w:p>
        </w:tc>
      </w:tr>
      <w:tr w:rsidR="00276EE8" w:rsidRPr="00276EE8" w14:paraId="2BE5CC5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4D7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113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1026005.47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9EC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2592969.33</w:t>
            </w:r>
          </w:p>
        </w:tc>
      </w:tr>
      <w:tr w:rsidR="00276EE8" w:rsidRPr="00276EE8" w14:paraId="20F82AC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D119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Контур148</w:t>
            </w:r>
          </w:p>
        </w:tc>
      </w:tr>
      <w:tr w:rsidR="00276EE8" w:rsidRPr="00276EE8" w14:paraId="6CB928A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E60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919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350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CF2FA1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913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F67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764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2593172.32</w:t>
            </w:r>
          </w:p>
        </w:tc>
      </w:tr>
      <w:tr w:rsidR="00276EE8" w:rsidRPr="00276EE8" w14:paraId="5876FB2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13A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484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1025717.46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35A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0998BF5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CFF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000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1025716.25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DB8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2593172.60</w:t>
            </w:r>
          </w:p>
        </w:tc>
      </w:tr>
      <w:tr w:rsidR="00276EE8" w:rsidRPr="00276EE8" w14:paraId="5D026EA5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0BF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F5E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611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2593171.38</w:t>
            </w:r>
          </w:p>
        </w:tc>
      </w:tr>
      <w:tr w:rsidR="00276EE8" w:rsidRPr="00276EE8" w14:paraId="4B30983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B88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32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1025718.37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B3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2593172.32</w:t>
            </w:r>
          </w:p>
        </w:tc>
      </w:tr>
      <w:tr w:rsidR="00276EE8" w:rsidRPr="00276EE8" w14:paraId="15D5E62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D983B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Контур149</w:t>
            </w:r>
          </w:p>
        </w:tc>
      </w:tr>
      <w:tr w:rsidR="00276EE8" w:rsidRPr="00276EE8" w14:paraId="4A2F955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A39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E03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51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A7DD5F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158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629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68B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2593080.60</w:t>
            </w:r>
          </w:p>
        </w:tc>
      </w:tr>
      <w:tr w:rsidR="00276EE8" w:rsidRPr="00276EE8" w14:paraId="01C7A36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53F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0D0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1025736.27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385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2593081.75</w:t>
            </w:r>
          </w:p>
        </w:tc>
      </w:tr>
      <w:tr w:rsidR="00276EE8" w:rsidRPr="00276EE8" w14:paraId="18D58EC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45A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D96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2E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2593080.88</w:t>
            </w:r>
          </w:p>
        </w:tc>
      </w:tr>
      <w:tr w:rsidR="00276EE8" w:rsidRPr="00276EE8" w14:paraId="7CA92F0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3B5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D5C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666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2593079.66</w:t>
            </w:r>
          </w:p>
        </w:tc>
      </w:tr>
      <w:tr w:rsidR="00276EE8" w:rsidRPr="00276EE8" w14:paraId="7246663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1D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92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1025737.18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99B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2593080.60</w:t>
            </w:r>
          </w:p>
        </w:tc>
      </w:tr>
      <w:tr w:rsidR="00276EE8" w:rsidRPr="00276EE8" w14:paraId="7CDD2C9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E79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Контур150</w:t>
            </w:r>
          </w:p>
        </w:tc>
      </w:tr>
      <w:tr w:rsidR="00276EE8" w:rsidRPr="00276EE8" w14:paraId="297DE3F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D1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49E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28D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4B5962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6B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574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B5C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2593155.94</w:t>
            </w:r>
          </w:p>
        </w:tc>
      </w:tr>
      <w:tr w:rsidR="00276EE8" w:rsidRPr="00276EE8" w14:paraId="2751AFC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E90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C88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1026496.47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C6A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2593157.21</w:t>
            </w:r>
          </w:p>
        </w:tc>
      </w:tr>
      <w:tr w:rsidR="00276EE8" w:rsidRPr="00276EE8" w14:paraId="6006B01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1AC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0F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6C8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2593158.01</w:t>
            </w:r>
          </w:p>
        </w:tc>
      </w:tr>
      <w:tr w:rsidR="00276EE8" w:rsidRPr="00276EE8" w14:paraId="0140805D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F2B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AFE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1026494.39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2B4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2593156.76</w:t>
            </w:r>
          </w:p>
        </w:tc>
      </w:tr>
      <w:tr w:rsidR="00276EE8" w:rsidRPr="00276EE8" w14:paraId="17B723B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924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E50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1026495.66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31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2593155.94</w:t>
            </w:r>
          </w:p>
        </w:tc>
      </w:tr>
      <w:tr w:rsidR="00276EE8" w:rsidRPr="00276EE8" w14:paraId="5BA611C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1C74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Контур151</w:t>
            </w:r>
          </w:p>
        </w:tc>
      </w:tr>
      <w:tr w:rsidR="00276EE8" w:rsidRPr="00276EE8" w14:paraId="34C84907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48C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2A3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54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1F9086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658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E00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FA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2593000.64</w:t>
            </w:r>
          </w:p>
        </w:tc>
      </w:tr>
      <w:tr w:rsidR="00276EE8" w:rsidRPr="00276EE8" w14:paraId="5F2E481A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DF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76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1025808.34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2C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2593001.79</w:t>
            </w:r>
          </w:p>
        </w:tc>
      </w:tr>
      <w:tr w:rsidR="00276EE8" w:rsidRPr="00276EE8" w14:paraId="583B067F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104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E1B2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1D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2593002.75</w:t>
            </w:r>
          </w:p>
        </w:tc>
      </w:tr>
      <w:tr w:rsidR="00276EE8" w:rsidRPr="00276EE8" w14:paraId="7C67F681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14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0D4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1025806.21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6A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2593001.67</w:t>
            </w:r>
          </w:p>
        </w:tc>
      </w:tr>
      <w:tr w:rsidR="00276EE8" w:rsidRPr="00276EE8" w14:paraId="2883767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89E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807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1025807.35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7B7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2593000.64</w:t>
            </w:r>
          </w:p>
        </w:tc>
      </w:tr>
      <w:tr w:rsidR="00276EE8" w:rsidRPr="00276EE8" w14:paraId="02EB043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52FE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Контур152</w:t>
            </w:r>
          </w:p>
        </w:tc>
      </w:tr>
      <w:tr w:rsidR="00276EE8" w:rsidRPr="00276EE8" w14:paraId="33BFCEB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6E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4D5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EC3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D06427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09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C01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62D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2593082.15</w:t>
            </w:r>
          </w:p>
        </w:tc>
      </w:tr>
      <w:tr w:rsidR="00276EE8" w:rsidRPr="00276EE8" w14:paraId="471684C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0CB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90E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1025871.99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2F6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2593083.28</w:t>
            </w:r>
          </w:p>
        </w:tc>
      </w:tr>
      <w:tr w:rsidR="00276EE8" w:rsidRPr="00276EE8" w14:paraId="43D7980C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1AE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217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1025870.82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430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2593082.36</w:t>
            </w:r>
          </w:p>
        </w:tc>
      </w:tr>
      <w:tr w:rsidR="00276EE8" w:rsidRPr="00276EE8" w14:paraId="0B149DD4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0EB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A65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1025871.80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139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2593081.18</w:t>
            </w:r>
          </w:p>
        </w:tc>
      </w:tr>
      <w:tr w:rsidR="00276EE8" w:rsidRPr="00276EE8" w14:paraId="10E9FF3B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785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C08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1025872.95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610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2593082.15</w:t>
            </w:r>
          </w:p>
        </w:tc>
      </w:tr>
      <w:tr w:rsidR="00276EE8" w:rsidRPr="00276EE8" w14:paraId="6F330D0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132B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Контур153</w:t>
            </w:r>
          </w:p>
        </w:tc>
      </w:tr>
      <w:tr w:rsidR="00276EE8" w:rsidRPr="00276EE8" w14:paraId="25285606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816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F5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914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70E4FE0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8DC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C70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F72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2593057.00</w:t>
            </w:r>
          </w:p>
        </w:tc>
      </w:tr>
      <w:tr w:rsidR="00276EE8" w:rsidRPr="00276EE8" w14:paraId="08A051E3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B03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B04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1026348.24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862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2593058.49</w:t>
            </w:r>
          </w:p>
        </w:tc>
      </w:tr>
      <w:tr w:rsidR="00276EE8" w:rsidRPr="00276EE8" w14:paraId="6D1FDD29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FC0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A16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1026346.76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D30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2593058.68</w:t>
            </w:r>
          </w:p>
        </w:tc>
      </w:tr>
      <w:tr w:rsidR="00276EE8" w:rsidRPr="00276EE8" w14:paraId="6C77D298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461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1C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1026346.56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7D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2593057.19</w:t>
            </w:r>
          </w:p>
        </w:tc>
      </w:tr>
      <w:tr w:rsidR="00276EE8" w:rsidRPr="00276EE8" w14:paraId="0346326E" w14:textId="77777777" w:rsidTr="00A6272F">
        <w:trPr>
          <w:gridAfter w:val="1"/>
          <w:wAfter w:w="5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01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48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1026348.06</w:t>
            </w:r>
          </w:p>
        </w:tc>
        <w:tc>
          <w:tcPr>
            <w:tcW w:w="52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ECD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2593057.00</w:t>
            </w:r>
          </w:p>
        </w:tc>
      </w:tr>
      <w:tr w:rsidR="00276EE8" w:rsidRPr="00276EE8" w14:paraId="7B34E0D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4F5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Контур154</w:t>
            </w:r>
          </w:p>
        </w:tc>
      </w:tr>
      <w:tr w:rsidR="00276EE8" w:rsidRPr="00276EE8" w14:paraId="1DAF517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1B5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A7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4AC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FDE1BF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05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FD6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1025937.79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71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2592914.57</w:t>
            </w:r>
          </w:p>
        </w:tc>
      </w:tr>
      <w:tr w:rsidR="00276EE8" w:rsidRPr="00276EE8" w14:paraId="6CF517A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72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CD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1025938.19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D38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2592916.05</w:t>
            </w:r>
          </w:p>
        </w:tc>
      </w:tr>
      <w:tr w:rsidR="00276EE8" w:rsidRPr="00276EE8" w14:paraId="09367BE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8E7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1480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94C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1025936.73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4DA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2592916.43</w:t>
            </w:r>
          </w:p>
        </w:tc>
      </w:tr>
      <w:tr w:rsidR="00276EE8" w:rsidRPr="00276EE8" w14:paraId="3E5F638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44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A4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1025936.38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B0D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2592914.98</w:t>
            </w:r>
          </w:p>
        </w:tc>
      </w:tr>
      <w:tr w:rsidR="00276EE8" w:rsidRPr="00276EE8" w14:paraId="6DD3177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8F0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6B8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1025937.79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81F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2592914.57</w:t>
            </w:r>
          </w:p>
        </w:tc>
      </w:tr>
      <w:tr w:rsidR="00276EE8" w:rsidRPr="00276EE8" w14:paraId="62514E6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8F66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Контур155</w:t>
            </w:r>
          </w:p>
        </w:tc>
      </w:tr>
      <w:tr w:rsidR="00276EE8" w:rsidRPr="00276EE8" w14:paraId="4363A5F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93A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407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B7F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29A36F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265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C3E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1025827.43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221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2592978.20</w:t>
            </w:r>
          </w:p>
        </w:tc>
      </w:tr>
      <w:tr w:rsidR="00276EE8" w:rsidRPr="00276EE8" w14:paraId="1F1319A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B2A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46D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1025828.42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8FB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2592979.35</w:t>
            </w:r>
          </w:p>
        </w:tc>
      </w:tr>
      <w:tr w:rsidR="00276EE8" w:rsidRPr="00276EE8" w14:paraId="339325B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FA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44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1025827.32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512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2592980.31</w:t>
            </w:r>
          </w:p>
        </w:tc>
      </w:tr>
      <w:tr w:rsidR="00276EE8" w:rsidRPr="00276EE8" w14:paraId="4CD7118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B9E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887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7AD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2592979.24</w:t>
            </w:r>
          </w:p>
        </w:tc>
      </w:tr>
      <w:tr w:rsidR="00276EE8" w:rsidRPr="00276EE8" w14:paraId="019073B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87C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1E7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1025827.43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66B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2592978.20</w:t>
            </w:r>
          </w:p>
        </w:tc>
      </w:tr>
      <w:tr w:rsidR="00276EE8" w:rsidRPr="00276EE8" w14:paraId="2D84724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46B4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Контур156</w:t>
            </w:r>
          </w:p>
        </w:tc>
      </w:tr>
      <w:tr w:rsidR="00276EE8" w:rsidRPr="00276EE8" w14:paraId="55BCE5C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14A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9A8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A3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0A2806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825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876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1026184.41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B31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2592827.89</w:t>
            </w:r>
          </w:p>
        </w:tc>
      </w:tr>
      <w:tr w:rsidR="00276EE8" w:rsidRPr="00276EE8" w14:paraId="441B769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4B6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27B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1026184.59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3A5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2592829.38</w:t>
            </w:r>
          </w:p>
        </w:tc>
      </w:tr>
      <w:tr w:rsidR="00276EE8" w:rsidRPr="00276EE8" w14:paraId="0495082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153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29F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1026183.10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868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2592829.54</w:t>
            </w:r>
          </w:p>
        </w:tc>
      </w:tr>
      <w:tr w:rsidR="00276EE8" w:rsidRPr="00276EE8" w14:paraId="4979558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55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05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1026182.89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55D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2592828.09</w:t>
            </w:r>
          </w:p>
        </w:tc>
      </w:tr>
      <w:tr w:rsidR="00276EE8" w:rsidRPr="00276EE8" w14:paraId="5748176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F5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B1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1026184.41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26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2592827.89</w:t>
            </w:r>
          </w:p>
        </w:tc>
      </w:tr>
      <w:tr w:rsidR="00276EE8" w:rsidRPr="00276EE8" w14:paraId="01A577F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63F4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Контур157</w:t>
            </w:r>
          </w:p>
        </w:tc>
      </w:tr>
      <w:tr w:rsidR="00276EE8" w:rsidRPr="00276EE8" w14:paraId="1C2DFC7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8AA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1AF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F4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5E704B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2B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D67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1025853.87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71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2593105.32</w:t>
            </w:r>
          </w:p>
        </w:tc>
      </w:tr>
      <w:tr w:rsidR="00276EE8" w:rsidRPr="00276EE8" w14:paraId="634DA95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D7B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80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1025852.91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27D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2593106.44</w:t>
            </w:r>
          </w:p>
        </w:tc>
      </w:tr>
      <w:tr w:rsidR="00276EE8" w:rsidRPr="00276EE8" w14:paraId="2547212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5B8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FA7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1025851.74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6A7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2593105.52</w:t>
            </w:r>
          </w:p>
        </w:tc>
      </w:tr>
      <w:tr w:rsidR="00276EE8" w:rsidRPr="00276EE8" w14:paraId="324D672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E93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9BA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1025852.72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3D3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2593104.34</w:t>
            </w:r>
          </w:p>
        </w:tc>
      </w:tr>
      <w:tr w:rsidR="00276EE8" w:rsidRPr="00276EE8" w14:paraId="4E3774A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BB9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38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1025853.87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9B6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2593105.32</w:t>
            </w:r>
          </w:p>
        </w:tc>
      </w:tr>
      <w:tr w:rsidR="00276EE8" w:rsidRPr="00276EE8" w14:paraId="5343C53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1EBE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Контур158</w:t>
            </w:r>
          </w:p>
        </w:tc>
      </w:tr>
      <w:tr w:rsidR="00276EE8" w:rsidRPr="00276EE8" w14:paraId="4059D4B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200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69A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CAD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B7077B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316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FD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1026498.98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99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2593312.78</w:t>
            </w:r>
          </w:p>
        </w:tc>
      </w:tr>
      <w:tr w:rsidR="00276EE8" w:rsidRPr="00276EE8" w14:paraId="33BDFDA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E7A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40A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1026499.81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398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2593314.03</w:t>
            </w:r>
          </w:p>
        </w:tc>
      </w:tr>
      <w:tr w:rsidR="00276EE8" w:rsidRPr="00276EE8" w14:paraId="29DF1A0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9F0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D4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1026498.57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377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2593314.87</w:t>
            </w:r>
          </w:p>
        </w:tc>
      </w:tr>
      <w:tr w:rsidR="00276EE8" w:rsidRPr="00276EE8" w14:paraId="618EF7D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6C9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3B5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1026497.73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FB6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2593313.65</w:t>
            </w:r>
          </w:p>
        </w:tc>
      </w:tr>
      <w:tr w:rsidR="00276EE8" w:rsidRPr="00276EE8" w14:paraId="4866256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6BE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94A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1026498.98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8B5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2593312.78</w:t>
            </w:r>
          </w:p>
        </w:tc>
      </w:tr>
      <w:tr w:rsidR="00276EE8" w:rsidRPr="00276EE8" w14:paraId="79B33B0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776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Контур159</w:t>
            </w:r>
          </w:p>
        </w:tc>
      </w:tr>
      <w:tr w:rsidR="00276EE8" w:rsidRPr="00276EE8" w14:paraId="3C36055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B8E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FA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65F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06BC1A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709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72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1026588.28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4FE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2593312.40</w:t>
            </w:r>
          </w:p>
        </w:tc>
      </w:tr>
      <w:tr w:rsidR="00276EE8" w:rsidRPr="00276EE8" w14:paraId="5D6D784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75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061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1026589.11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974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2593313.65</w:t>
            </w:r>
          </w:p>
        </w:tc>
      </w:tr>
      <w:tr w:rsidR="00276EE8" w:rsidRPr="00276EE8" w14:paraId="451913E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D9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422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1026587.87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9EB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2593314.49</w:t>
            </w:r>
          </w:p>
        </w:tc>
      </w:tr>
      <w:tr w:rsidR="00276EE8" w:rsidRPr="00276EE8" w14:paraId="0346E79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E63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7C7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1026587.03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048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2593313.27</w:t>
            </w:r>
          </w:p>
        </w:tc>
      </w:tr>
      <w:tr w:rsidR="00276EE8" w:rsidRPr="00276EE8" w14:paraId="032B2F8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E96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E55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1026588.28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1C9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2593312.40</w:t>
            </w:r>
          </w:p>
        </w:tc>
      </w:tr>
      <w:tr w:rsidR="00276EE8" w:rsidRPr="00276EE8" w14:paraId="468519D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AF0D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Контур160</w:t>
            </w:r>
          </w:p>
        </w:tc>
      </w:tr>
      <w:tr w:rsidR="00276EE8" w:rsidRPr="00276EE8" w14:paraId="413FEF3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C8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BC6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270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4F14BF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A22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9F2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1026609.53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233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2593371.79</w:t>
            </w:r>
          </w:p>
        </w:tc>
      </w:tr>
      <w:tr w:rsidR="00276EE8" w:rsidRPr="00276EE8" w14:paraId="6880485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D40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E76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1026609.09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16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2593373.22</w:t>
            </w:r>
          </w:p>
        </w:tc>
      </w:tr>
      <w:tr w:rsidR="00276EE8" w:rsidRPr="00276EE8" w14:paraId="0DC7D51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509C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3EF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1026607.68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A94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2593372.83</w:t>
            </w:r>
          </w:p>
        </w:tc>
      </w:tr>
      <w:tr w:rsidR="00276EE8" w:rsidRPr="00276EE8" w14:paraId="3520B82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6B7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7B7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1026608.09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A2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2593371.35</w:t>
            </w:r>
          </w:p>
        </w:tc>
      </w:tr>
      <w:tr w:rsidR="00276EE8" w:rsidRPr="00276EE8" w14:paraId="71344D6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07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B41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1026609.53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AE6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2593371.79</w:t>
            </w:r>
          </w:p>
        </w:tc>
      </w:tr>
      <w:tr w:rsidR="00276EE8" w:rsidRPr="00276EE8" w14:paraId="4796388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B786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Контур161</w:t>
            </w:r>
          </w:p>
        </w:tc>
      </w:tr>
      <w:tr w:rsidR="00276EE8" w:rsidRPr="00276EE8" w14:paraId="74C980C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315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E81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613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81394F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F3D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A8E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1025785.48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77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2593191.28</w:t>
            </w:r>
          </w:p>
        </w:tc>
      </w:tr>
      <w:tr w:rsidR="00276EE8" w:rsidRPr="00276EE8" w14:paraId="53126C3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743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3B9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1025784.51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354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2593192.39</w:t>
            </w:r>
          </w:p>
        </w:tc>
      </w:tr>
      <w:tr w:rsidR="00276EE8" w:rsidRPr="00276EE8" w14:paraId="73B5A5F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D8D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9A7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1025783.35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382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2593191.46</w:t>
            </w:r>
          </w:p>
        </w:tc>
      </w:tr>
      <w:tr w:rsidR="00276EE8" w:rsidRPr="00276EE8" w14:paraId="56A5DC2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D59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1509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BF9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1025784.35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EFE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2593190.29</w:t>
            </w:r>
          </w:p>
        </w:tc>
      </w:tr>
      <w:tr w:rsidR="00276EE8" w:rsidRPr="00276EE8" w14:paraId="5952D80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C98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8B3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1025785.48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6B2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2593191.28</w:t>
            </w:r>
          </w:p>
        </w:tc>
      </w:tr>
      <w:tr w:rsidR="00276EE8" w:rsidRPr="00276EE8" w14:paraId="096FC2A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6F55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Контур162</w:t>
            </w:r>
          </w:p>
        </w:tc>
      </w:tr>
      <w:tr w:rsidR="00276EE8" w:rsidRPr="00276EE8" w14:paraId="3485EE5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C7B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EC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FFB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C070B6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16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7F5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1026330.72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9C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2592897.07</w:t>
            </w:r>
          </w:p>
        </w:tc>
      </w:tr>
      <w:tr w:rsidR="00276EE8" w:rsidRPr="00276EE8" w14:paraId="7B5CB94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DF7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2F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1026331.60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BCA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2592898.34</w:t>
            </w:r>
          </w:p>
        </w:tc>
      </w:tr>
      <w:tr w:rsidR="00276EE8" w:rsidRPr="00276EE8" w14:paraId="4D83932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BC6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39A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1026330.36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AAC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2592899.17</w:t>
            </w:r>
          </w:p>
        </w:tc>
      </w:tr>
      <w:tr w:rsidR="00276EE8" w:rsidRPr="00276EE8" w14:paraId="6BFF1B6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039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4D5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1026329.53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CF5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2592897.91</w:t>
            </w:r>
          </w:p>
        </w:tc>
      </w:tr>
      <w:tr w:rsidR="00276EE8" w:rsidRPr="00276EE8" w14:paraId="2BF45CE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A4A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770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1026330.72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B4C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2592897.07</w:t>
            </w:r>
          </w:p>
        </w:tc>
      </w:tr>
      <w:tr w:rsidR="00276EE8" w:rsidRPr="00276EE8" w14:paraId="0065324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C549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Контур163</w:t>
            </w:r>
          </w:p>
        </w:tc>
      </w:tr>
      <w:tr w:rsidR="00276EE8" w:rsidRPr="00276EE8" w14:paraId="3C83BC9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725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88A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5AA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5B987E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5EA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009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1026170.24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DD0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2593152.81</w:t>
            </w:r>
          </w:p>
        </w:tc>
      </w:tr>
      <w:tr w:rsidR="00276EE8" w:rsidRPr="00276EE8" w14:paraId="73DB1D7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8E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F0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1026170.48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088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2593154.29</w:t>
            </w:r>
          </w:p>
        </w:tc>
      </w:tr>
      <w:tr w:rsidR="00276EE8" w:rsidRPr="00276EE8" w14:paraId="3D9BA3D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657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4A5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1026169.00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C1E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2593154.53</w:t>
            </w:r>
          </w:p>
        </w:tc>
      </w:tr>
      <w:tr w:rsidR="00276EE8" w:rsidRPr="00276EE8" w14:paraId="15CB7C7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858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6BD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1026168.76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BA6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2593153.05</w:t>
            </w:r>
          </w:p>
        </w:tc>
      </w:tr>
      <w:tr w:rsidR="00276EE8" w:rsidRPr="00276EE8" w14:paraId="49B92B7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17E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FF4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1026170.24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097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2593152.81</w:t>
            </w:r>
          </w:p>
        </w:tc>
      </w:tr>
      <w:tr w:rsidR="00276EE8" w:rsidRPr="00276EE8" w14:paraId="45E2964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E4A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Контур164</w:t>
            </w:r>
          </w:p>
        </w:tc>
      </w:tr>
      <w:tr w:rsidR="00276EE8" w:rsidRPr="00276EE8" w14:paraId="017FC5B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B8B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989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D45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633AA8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DE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144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1026342.61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2AF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2593807.19</w:t>
            </w:r>
          </w:p>
        </w:tc>
      </w:tr>
      <w:tr w:rsidR="00276EE8" w:rsidRPr="00276EE8" w14:paraId="1B0B381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18D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7EB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1026341.61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569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2593808.33</w:t>
            </w:r>
          </w:p>
        </w:tc>
      </w:tr>
      <w:tr w:rsidR="00276EE8" w:rsidRPr="00276EE8" w14:paraId="684346F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493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AC7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1026340.49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0D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2593807.33</w:t>
            </w:r>
          </w:p>
        </w:tc>
      </w:tr>
      <w:tr w:rsidR="00276EE8" w:rsidRPr="00276EE8" w14:paraId="6553421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77D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4E1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1026341.47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9D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2593806.21</w:t>
            </w:r>
          </w:p>
        </w:tc>
      </w:tr>
      <w:tr w:rsidR="00276EE8" w:rsidRPr="00276EE8" w14:paraId="01E451D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BBF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02D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1026342.61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2F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2593807.19</w:t>
            </w:r>
          </w:p>
        </w:tc>
      </w:tr>
      <w:tr w:rsidR="00276EE8" w:rsidRPr="00276EE8" w14:paraId="28DE7C4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911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Контур165</w:t>
            </w:r>
          </w:p>
        </w:tc>
      </w:tr>
      <w:tr w:rsidR="00276EE8" w:rsidRPr="00276EE8" w14:paraId="6F0D808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313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0F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FE4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A7937F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863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B49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1026273.22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42C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2593143.24</w:t>
            </w:r>
          </w:p>
        </w:tc>
      </w:tr>
      <w:tr w:rsidR="00276EE8" w:rsidRPr="00276EE8" w14:paraId="628F92F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4F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317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1026273.40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E99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2593144.72</w:t>
            </w:r>
          </w:p>
        </w:tc>
      </w:tr>
      <w:tr w:rsidR="00276EE8" w:rsidRPr="00276EE8" w14:paraId="76DD844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9F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0DF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1026271.92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DB3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2593144.92</w:t>
            </w:r>
          </w:p>
        </w:tc>
      </w:tr>
      <w:tr w:rsidR="00276EE8" w:rsidRPr="00276EE8" w14:paraId="3DCA531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7AA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97D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1026271.72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0A1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2593143.43</w:t>
            </w:r>
          </w:p>
        </w:tc>
      </w:tr>
      <w:tr w:rsidR="00276EE8" w:rsidRPr="00276EE8" w14:paraId="5E117A4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1E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9AF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1026273.22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6D3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2593143.24</w:t>
            </w:r>
          </w:p>
        </w:tc>
      </w:tr>
      <w:tr w:rsidR="00276EE8" w:rsidRPr="00276EE8" w14:paraId="4A25BAC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D489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Контур166</w:t>
            </w:r>
          </w:p>
        </w:tc>
      </w:tr>
      <w:tr w:rsidR="00276EE8" w:rsidRPr="00276EE8" w14:paraId="7208F8F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BC8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B81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1D5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AA777F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468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46D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1026410.21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FB6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2593387.46</w:t>
            </w:r>
          </w:p>
        </w:tc>
      </w:tr>
      <w:tr w:rsidR="00276EE8" w:rsidRPr="00276EE8" w14:paraId="5131D69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2B2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2C1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1026411.16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AD3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2593388.66</w:t>
            </w:r>
          </w:p>
        </w:tc>
      </w:tr>
      <w:tr w:rsidR="00276EE8" w:rsidRPr="00276EE8" w14:paraId="5F3D534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2AE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6CB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1026409.95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1E2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2593389.56</w:t>
            </w:r>
          </w:p>
        </w:tc>
      </w:tr>
      <w:tr w:rsidR="00276EE8" w:rsidRPr="00276EE8" w14:paraId="069A3A0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FD2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9B7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1026409.06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92A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2593388.36</w:t>
            </w:r>
          </w:p>
        </w:tc>
      </w:tr>
      <w:tr w:rsidR="00276EE8" w:rsidRPr="00276EE8" w14:paraId="2179F36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16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C3E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1026410.21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34A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2593387.46</w:t>
            </w:r>
          </w:p>
        </w:tc>
      </w:tr>
      <w:tr w:rsidR="00276EE8" w:rsidRPr="00276EE8" w14:paraId="333D764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B176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Контур167</w:t>
            </w:r>
          </w:p>
        </w:tc>
      </w:tr>
      <w:tr w:rsidR="00276EE8" w:rsidRPr="00276EE8" w14:paraId="36396A2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E59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B45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2A4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1CB48C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C54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A7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1025858.22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EE6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2592945.90</w:t>
            </w:r>
          </w:p>
        </w:tc>
      </w:tr>
      <w:tr w:rsidR="00276EE8" w:rsidRPr="00276EE8" w14:paraId="17ADD17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4D2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856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1025857.22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27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2592946.97</w:t>
            </w:r>
          </w:p>
        </w:tc>
      </w:tr>
      <w:tr w:rsidR="00276EE8" w:rsidRPr="00276EE8" w14:paraId="70946F0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9B3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87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1025856.08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216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2592946.02</w:t>
            </w:r>
          </w:p>
        </w:tc>
      </w:tr>
      <w:tr w:rsidR="00276EE8" w:rsidRPr="00276EE8" w14:paraId="22EC16A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448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3C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1025857.10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04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2592944.87</w:t>
            </w:r>
          </w:p>
        </w:tc>
      </w:tr>
      <w:tr w:rsidR="00276EE8" w:rsidRPr="00276EE8" w14:paraId="6EF808E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DA0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4D4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1025858.22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69F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2592945.90</w:t>
            </w:r>
          </w:p>
        </w:tc>
      </w:tr>
      <w:tr w:rsidR="00276EE8" w:rsidRPr="00276EE8" w14:paraId="241E8E1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B4E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Контур168</w:t>
            </w:r>
          </w:p>
        </w:tc>
      </w:tr>
      <w:tr w:rsidR="00276EE8" w:rsidRPr="00276EE8" w14:paraId="48B2084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BF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2C5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B8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A5AF03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4E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F8D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1026287.18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FB7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2593064.57</w:t>
            </w:r>
          </w:p>
        </w:tc>
      </w:tr>
      <w:tr w:rsidR="00276EE8" w:rsidRPr="00276EE8" w14:paraId="4469405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E17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C8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1026287.36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03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2593066.05</w:t>
            </w:r>
          </w:p>
        </w:tc>
      </w:tr>
      <w:tr w:rsidR="00276EE8" w:rsidRPr="00276EE8" w14:paraId="75568A1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57C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49D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1026285.88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E08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2593066.25</w:t>
            </w:r>
          </w:p>
        </w:tc>
      </w:tr>
      <w:tr w:rsidR="00276EE8" w:rsidRPr="00276EE8" w14:paraId="5252ABB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EF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F80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1026285.68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87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2593064.76</w:t>
            </w:r>
          </w:p>
        </w:tc>
      </w:tr>
      <w:tr w:rsidR="00276EE8" w:rsidRPr="00276EE8" w14:paraId="2E1B688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1C6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1534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BE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1026287.18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B25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2593064.57</w:t>
            </w:r>
          </w:p>
        </w:tc>
      </w:tr>
      <w:tr w:rsidR="00276EE8" w:rsidRPr="00276EE8" w14:paraId="78942B2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655B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Контур169</w:t>
            </w:r>
          </w:p>
        </w:tc>
      </w:tr>
      <w:tr w:rsidR="00276EE8" w:rsidRPr="00276EE8" w14:paraId="4501B49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906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953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2D9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327B58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8DA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D84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1025695.59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2EA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2592992.41</w:t>
            </w:r>
          </w:p>
        </w:tc>
      </w:tr>
      <w:tr w:rsidR="00276EE8" w:rsidRPr="00276EE8" w14:paraId="70A464A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CBA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985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1025696.58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567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2592993.56</w:t>
            </w:r>
          </w:p>
        </w:tc>
      </w:tr>
      <w:tr w:rsidR="00276EE8" w:rsidRPr="00276EE8" w14:paraId="2F3305B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6D1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DA1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1025695.48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43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2592994.51</w:t>
            </w:r>
          </w:p>
        </w:tc>
      </w:tr>
      <w:tr w:rsidR="00276EE8" w:rsidRPr="00276EE8" w14:paraId="27281FA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EE7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008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1025694.45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127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2592993.44</w:t>
            </w:r>
          </w:p>
        </w:tc>
      </w:tr>
      <w:tr w:rsidR="00276EE8" w:rsidRPr="00276EE8" w14:paraId="606D23E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2F6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F11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1025695.59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0D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2592992.41</w:t>
            </w:r>
          </w:p>
        </w:tc>
      </w:tr>
      <w:tr w:rsidR="00276EE8" w:rsidRPr="00276EE8" w14:paraId="52E3024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832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Контур170</w:t>
            </w:r>
          </w:p>
        </w:tc>
      </w:tr>
      <w:tr w:rsidR="00276EE8" w:rsidRPr="00276EE8" w14:paraId="2F7236D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C43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945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AFE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50E40B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F57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C07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1026309.70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3F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2593770.57</w:t>
            </w:r>
          </w:p>
        </w:tc>
      </w:tr>
      <w:tr w:rsidR="00276EE8" w:rsidRPr="00276EE8" w14:paraId="3DC11435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56E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6F2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210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2593771.65</w:t>
            </w:r>
          </w:p>
        </w:tc>
      </w:tr>
      <w:tr w:rsidR="00276EE8" w:rsidRPr="00276EE8" w14:paraId="5864190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10F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6BC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1026307.58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D7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456D956C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19B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BC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C63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2593769.53</w:t>
            </w:r>
          </w:p>
        </w:tc>
      </w:tr>
      <w:tr w:rsidR="00276EE8" w:rsidRPr="00276EE8" w14:paraId="7BF3314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A1C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4A3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1026309.70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3BE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2593770.57</w:t>
            </w:r>
          </w:p>
        </w:tc>
      </w:tr>
      <w:tr w:rsidR="00276EE8" w:rsidRPr="00276EE8" w14:paraId="5147A59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6076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Контур171</w:t>
            </w:r>
          </w:p>
        </w:tc>
      </w:tr>
      <w:tr w:rsidR="00276EE8" w:rsidRPr="00276EE8" w14:paraId="2B3CB38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910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A1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C47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D83F910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26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692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1026291.54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53F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2592642.02</w:t>
            </w:r>
          </w:p>
        </w:tc>
      </w:tr>
      <w:tr w:rsidR="00276EE8" w:rsidRPr="00276EE8" w14:paraId="2C599844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6D1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46B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1026291.17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47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2592643.47</w:t>
            </w:r>
          </w:p>
        </w:tc>
      </w:tr>
      <w:tr w:rsidR="00276EE8" w:rsidRPr="00276EE8" w14:paraId="7B4EE2B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43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F1E9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1026289.72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661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2592643.08</w:t>
            </w:r>
          </w:p>
        </w:tc>
      </w:tr>
      <w:tr w:rsidR="00276EE8" w:rsidRPr="00276EE8" w14:paraId="4F5A9F5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DA7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3DD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1026290.04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F1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2592641.66</w:t>
            </w:r>
          </w:p>
        </w:tc>
      </w:tr>
      <w:tr w:rsidR="00276EE8" w:rsidRPr="00276EE8" w14:paraId="4F9651A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D9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136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1026291.54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5EF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2592642.02</w:t>
            </w:r>
          </w:p>
        </w:tc>
      </w:tr>
      <w:tr w:rsidR="00276EE8" w:rsidRPr="00276EE8" w14:paraId="149AF58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EB4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Контур172</w:t>
            </w:r>
          </w:p>
        </w:tc>
      </w:tr>
      <w:tr w:rsidR="00276EE8" w:rsidRPr="00276EE8" w14:paraId="0068975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A7F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1A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5A2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1E2658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1FF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937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4B3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2592959.64</w:t>
            </w:r>
          </w:p>
        </w:tc>
      </w:tr>
      <w:tr w:rsidR="00276EE8" w:rsidRPr="00276EE8" w14:paraId="13E314C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E1D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F2A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1025845.37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43E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2592960.78</w:t>
            </w:r>
          </w:p>
        </w:tc>
      </w:tr>
      <w:tr w:rsidR="00276EE8" w:rsidRPr="00276EE8" w14:paraId="69C4EF5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DF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1552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AF6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1025844.27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85D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2592961.74</w:t>
            </w:r>
          </w:p>
        </w:tc>
      </w:tr>
      <w:tr w:rsidR="00276EE8" w:rsidRPr="00276EE8" w14:paraId="404740A3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E24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1553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7A1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1025843.24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C9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2592960.67</w:t>
            </w:r>
          </w:p>
        </w:tc>
      </w:tr>
      <w:tr w:rsidR="00276EE8" w:rsidRPr="00276EE8" w14:paraId="428018E7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775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3F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658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2592959.64</w:t>
            </w:r>
          </w:p>
        </w:tc>
      </w:tr>
      <w:tr w:rsidR="00276EE8" w:rsidRPr="00276EE8" w14:paraId="3494173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81D2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Контур173</w:t>
            </w:r>
          </w:p>
        </w:tc>
      </w:tr>
      <w:tr w:rsidR="00276EE8" w:rsidRPr="00276EE8" w14:paraId="730DD2C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BB1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E08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9B6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182AAAB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D2C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F31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1026453.28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F93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2593351.30</w:t>
            </w:r>
          </w:p>
        </w:tc>
      </w:tr>
      <w:tr w:rsidR="00276EE8" w:rsidRPr="00276EE8" w14:paraId="422CA936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A36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1555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1E7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1026454.22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4AA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2593352.51</w:t>
            </w:r>
          </w:p>
        </w:tc>
      </w:tr>
      <w:tr w:rsidR="00276EE8" w:rsidRPr="00276EE8" w14:paraId="3B0EB9F8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458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1556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BD4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1026453.02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C38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2593353.41</w:t>
            </w:r>
          </w:p>
        </w:tc>
      </w:tr>
      <w:tr w:rsidR="00276EE8" w:rsidRPr="00276EE8" w14:paraId="5A2FA3B2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34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1557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FC2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1026452.13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60E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2593352.20</w:t>
            </w:r>
          </w:p>
        </w:tc>
      </w:tr>
      <w:tr w:rsidR="00276EE8" w:rsidRPr="00276EE8" w14:paraId="764FB8D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C9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1554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AFA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1026453.28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83E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2593351.30</w:t>
            </w:r>
          </w:p>
        </w:tc>
      </w:tr>
      <w:tr w:rsidR="00276EE8" w:rsidRPr="00276EE8" w14:paraId="4714EDF1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860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3732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Контур174</w:t>
            </w:r>
          </w:p>
        </w:tc>
      </w:tr>
      <w:tr w:rsidR="00276EE8" w:rsidRPr="00276EE8" w14:paraId="12FECAAE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903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834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1A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9E532E9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238D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9D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1026028.06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9C7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2592966.52</w:t>
            </w:r>
          </w:p>
        </w:tc>
      </w:tr>
      <w:tr w:rsidR="00276EE8" w:rsidRPr="00276EE8" w14:paraId="1942E2C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EEE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1559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E9D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1026028.09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CDC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2592968.03</w:t>
            </w:r>
          </w:p>
        </w:tc>
      </w:tr>
      <w:tr w:rsidR="00276EE8" w:rsidRPr="00276EE8" w14:paraId="5773F40A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3D9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1560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43C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1026026.61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C91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2592968.04</w:t>
            </w:r>
          </w:p>
        </w:tc>
      </w:tr>
      <w:tr w:rsidR="00276EE8" w:rsidRPr="00276EE8" w14:paraId="1185575F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5FD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1561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F9C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1026026.52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EB9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2592966.57</w:t>
            </w:r>
          </w:p>
        </w:tc>
      </w:tr>
      <w:tr w:rsidR="00276EE8" w:rsidRPr="00276EE8" w14:paraId="5D25A92D" w14:textId="77777777" w:rsidTr="00A6272F">
        <w:trPr>
          <w:gridAfter w:val="2"/>
          <w:wAfter w:w="101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59C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1558</w:t>
            </w:r>
          </w:p>
        </w:tc>
        <w:tc>
          <w:tcPr>
            <w:tcW w:w="3427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6FF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1026028.06</w:t>
            </w:r>
          </w:p>
        </w:tc>
        <w:tc>
          <w:tcPr>
            <w:tcW w:w="42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199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2592966.52</w:t>
            </w:r>
          </w:p>
        </w:tc>
      </w:tr>
      <w:tr w:rsidR="00276EE8" w:rsidRPr="00276EE8" w14:paraId="696E0D7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2BB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Контур175</w:t>
            </w:r>
          </w:p>
        </w:tc>
      </w:tr>
      <w:tr w:rsidR="00276EE8" w:rsidRPr="00276EE8" w14:paraId="3D49C69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6E10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475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32E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8520D7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384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D90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1026171.78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3B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2593070.68</w:t>
            </w:r>
          </w:p>
        </w:tc>
      </w:tr>
      <w:tr w:rsidR="00276EE8" w:rsidRPr="00276EE8" w14:paraId="65A82E4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AD8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F84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1026172.02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58B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2593072.16</w:t>
            </w:r>
          </w:p>
        </w:tc>
      </w:tr>
      <w:tr w:rsidR="00276EE8" w:rsidRPr="00276EE8" w14:paraId="2CFDE3F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5700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89D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1026170.55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A79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2593072.40</w:t>
            </w:r>
          </w:p>
        </w:tc>
      </w:tr>
      <w:tr w:rsidR="00276EE8" w:rsidRPr="00276EE8" w14:paraId="71A9709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00B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95B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1026170.30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9C5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2593070.92</w:t>
            </w:r>
          </w:p>
        </w:tc>
      </w:tr>
      <w:tr w:rsidR="00276EE8" w:rsidRPr="00276EE8" w14:paraId="1DD450FD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14E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F63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1026171.78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22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2593070.68</w:t>
            </w:r>
          </w:p>
        </w:tc>
      </w:tr>
      <w:tr w:rsidR="00276EE8" w:rsidRPr="00276EE8" w14:paraId="5BC8E98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3B58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lastRenderedPageBreak/>
              <w:t>Контур176</w:t>
            </w:r>
          </w:p>
        </w:tc>
      </w:tr>
      <w:tr w:rsidR="00276EE8" w:rsidRPr="00276EE8" w14:paraId="1AD7912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455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2D8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466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1EAC39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822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89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1026353.08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50F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2592913.32</w:t>
            </w:r>
          </w:p>
        </w:tc>
      </w:tr>
      <w:tr w:rsidR="00276EE8" w:rsidRPr="00276EE8" w14:paraId="1A16806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F48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341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1026353.96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473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2592914.59</w:t>
            </w:r>
          </w:p>
        </w:tc>
      </w:tr>
      <w:tr w:rsidR="00276EE8" w:rsidRPr="00276EE8" w14:paraId="0FBAF14D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87F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5BA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1026352.72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D9F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2592915.42</w:t>
            </w:r>
          </w:p>
        </w:tc>
      </w:tr>
      <w:tr w:rsidR="00276EE8" w:rsidRPr="00276EE8" w14:paraId="4BE9D40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7CE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AE7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1026351.89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739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2592914.17</w:t>
            </w:r>
          </w:p>
        </w:tc>
      </w:tr>
      <w:tr w:rsidR="00276EE8" w:rsidRPr="00276EE8" w14:paraId="32F9CD3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755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083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1026353.08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F46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2592913.32</w:t>
            </w:r>
          </w:p>
        </w:tc>
      </w:tr>
      <w:tr w:rsidR="00276EE8" w:rsidRPr="00276EE8" w14:paraId="0895635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FA9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Контур177</w:t>
            </w:r>
          </w:p>
        </w:tc>
      </w:tr>
      <w:tr w:rsidR="00276EE8" w:rsidRPr="00276EE8" w14:paraId="361B475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159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E7E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ED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9758A7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A6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CA4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1026322.16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E83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2592861.68</w:t>
            </w:r>
          </w:p>
        </w:tc>
      </w:tr>
      <w:tr w:rsidR="00276EE8" w:rsidRPr="00276EE8" w14:paraId="43E5534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EF3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5BB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1026323.04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E11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2592862.95</w:t>
            </w:r>
          </w:p>
        </w:tc>
      </w:tr>
      <w:tr w:rsidR="00276EE8" w:rsidRPr="00276EE8" w14:paraId="2F4C65C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8BD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541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1026321.80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BE9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2592863.78</w:t>
            </w:r>
          </w:p>
        </w:tc>
      </w:tr>
      <w:tr w:rsidR="00276EE8" w:rsidRPr="00276EE8" w14:paraId="6AB96CB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864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00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1026320.97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BF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2592862.53</w:t>
            </w:r>
          </w:p>
        </w:tc>
      </w:tr>
      <w:tr w:rsidR="00276EE8" w:rsidRPr="00276EE8" w14:paraId="01B6BD44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B7A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73C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1026322.16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500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2592861.68</w:t>
            </w:r>
          </w:p>
        </w:tc>
      </w:tr>
      <w:tr w:rsidR="00276EE8" w:rsidRPr="00276EE8" w14:paraId="1C62995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7876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Контур178</w:t>
            </w:r>
          </w:p>
        </w:tc>
      </w:tr>
      <w:tr w:rsidR="00276EE8" w:rsidRPr="00276EE8" w14:paraId="098D7F0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199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746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48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A4B72E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FAC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2D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1026084.18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8AF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2592837.40</w:t>
            </w:r>
          </w:p>
        </w:tc>
      </w:tr>
      <w:tr w:rsidR="00276EE8" w:rsidRPr="00276EE8" w14:paraId="2450556D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4AB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45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1026084.36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2E2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2592838.88</w:t>
            </w:r>
          </w:p>
        </w:tc>
      </w:tr>
      <w:tr w:rsidR="00276EE8" w:rsidRPr="00276EE8" w14:paraId="5604419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A0B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8F2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1026082.86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D535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2592839.04</w:t>
            </w:r>
          </w:p>
        </w:tc>
      </w:tr>
      <w:tr w:rsidR="00276EE8" w:rsidRPr="00276EE8" w14:paraId="508F4EF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64F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7BE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1026082.65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C9A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2592837.60</w:t>
            </w:r>
          </w:p>
        </w:tc>
      </w:tr>
      <w:tr w:rsidR="00276EE8" w:rsidRPr="00276EE8" w14:paraId="523EFA5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492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F8F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1026084.18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2B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2592837.40</w:t>
            </w:r>
          </w:p>
        </w:tc>
      </w:tr>
      <w:tr w:rsidR="00276EE8" w:rsidRPr="00276EE8" w14:paraId="3E9B0DF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5C10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Контур179</w:t>
            </w:r>
          </w:p>
        </w:tc>
      </w:tr>
      <w:tr w:rsidR="00276EE8" w:rsidRPr="00276EE8" w14:paraId="0F151EBD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2E6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FE1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709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E9F268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8E8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DD2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1026275.96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F0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2593733.06</w:t>
            </w:r>
          </w:p>
        </w:tc>
      </w:tr>
      <w:tr w:rsidR="00276EE8" w:rsidRPr="00276EE8" w14:paraId="1259ECF9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CA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5B9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1026274.90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80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2593734.14</w:t>
            </w:r>
          </w:p>
        </w:tc>
      </w:tr>
      <w:tr w:rsidR="00276EE8" w:rsidRPr="00276EE8" w14:paraId="35941E2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4B8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912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1026273.84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AD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2593733.08</w:t>
            </w:r>
          </w:p>
        </w:tc>
      </w:tr>
      <w:tr w:rsidR="00276EE8" w:rsidRPr="00276EE8" w14:paraId="3A106D02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6AB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BFA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1026274.89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8E6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2593732.02</w:t>
            </w:r>
          </w:p>
        </w:tc>
      </w:tr>
      <w:tr w:rsidR="00276EE8" w:rsidRPr="00276EE8" w14:paraId="18F554F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2C6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FE2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1026275.96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B8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2593733.06</w:t>
            </w:r>
          </w:p>
        </w:tc>
      </w:tr>
      <w:tr w:rsidR="00276EE8" w:rsidRPr="00276EE8" w14:paraId="52334B2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9AE6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Контур180</w:t>
            </w:r>
          </w:p>
        </w:tc>
      </w:tr>
      <w:tr w:rsidR="00276EE8" w:rsidRPr="00276EE8" w14:paraId="1E20644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6EC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53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D06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781AC7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38D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77A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1025806.51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0D1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2593170.48</w:t>
            </w:r>
          </w:p>
        </w:tc>
      </w:tr>
      <w:tr w:rsidR="00276EE8" w:rsidRPr="00276EE8" w14:paraId="1106BB3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1C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7BC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1025805.68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995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2593171.69</w:t>
            </w:r>
          </w:p>
        </w:tc>
      </w:tr>
      <w:tr w:rsidR="00276EE8" w:rsidRPr="00276EE8" w14:paraId="3C27DEF4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8D2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D3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1025804.42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EBE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2593170.91</w:t>
            </w:r>
          </w:p>
        </w:tc>
      </w:tr>
      <w:tr w:rsidR="00276EE8" w:rsidRPr="00276EE8" w14:paraId="595DFD3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11A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D96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1025805.27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B5E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2593169.63</w:t>
            </w:r>
          </w:p>
        </w:tc>
      </w:tr>
      <w:tr w:rsidR="00276EE8" w:rsidRPr="00276EE8" w14:paraId="39B415C4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77B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950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1025806.51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DE4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2593170.48</w:t>
            </w:r>
          </w:p>
        </w:tc>
      </w:tr>
      <w:tr w:rsidR="00276EE8" w:rsidRPr="00276EE8" w14:paraId="27D26B6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3C67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Контур181</w:t>
            </w:r>
          </w:p>
        </w:tc>
      </w:tr>
      <w:tr w:rsidR="00276EE8" w:rsidRPr="00276EE8" w14:paraId="2234AE9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FE9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50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82B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607DBF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B5B0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F28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1025818.72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CE4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2593147.53</w:t>
            </w:r>
          </w:p>
        </w:tc>
      </w:tr>
      <w:tr w:rsidR="00276EE8" w:rsidRPr="00276EE8" w14:paraId="4BD5F839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E6BB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850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1025817.89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708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2593148.74</w:t>
            </w:r>
          </w:p>
        </w:tc>
      </w:tr>
      <w:tr w:rsidR="00276EE8" w:rsidRPr="00276EE8" w14:paraId="2B929769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07A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20C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1025816.63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F0F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2593147.96</w:t>
            </w:r>
          </w:p>
        </w:tc>
      </w:tr>
      <w:tr w:rsidR="00276EE8" w:rsidRPr="00276EE8" w14:paraId="2DB0CB9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757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F1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1025817.48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5AB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2593146.68</w:t>
            </w:r>
          </w:p>
        </w:tc>
      </w:tr>
      <w:tr w:rsidR="00276EE8" w:rsidRPr="00276EE8" w14:paraId="245E4BF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EE6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FC2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1025818.72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69C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2593147.53</w:t>
            </w:r>
          </w:p>
        </w:tc>
      </w:tr>
      <w:tr w:rsidR="00276EE8" w:rsidRPr="00276EE8" w14:paraId="02172E7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5136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Контур182</w:t>
            </w:r>
          </w:p>
        </w:tc>
      </w:tr>
      <w:tr w:rsidR="00276EE8" w:rsidRPr="00276EE8" w14:paraId="785535E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F4E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0A1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8D3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21C75E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0DC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859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1026018.50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16F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2592573.77</w:t>
            </w:r>
          </w:p>
        </w:tc>
      </w:tr>
      <w:tr w:rsidR="00276EE8" w:rsidRPr="00276EE8" w14:paraId="6C53ABF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3A7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4C8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1026019.02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C89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2592575.23</w:t>
            </w:r>
          </w:p>
        </w:tc>
      </w:tr>
      <w:tr w:rsidR="00276EE8" w:rsidRPr="00276EE8" w14:paraId="2F6CFE6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2D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CEF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1026017.62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CAB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2592575.71</w:t>
            </w:r>
          </w:p>
        </w:tc>
      </w:tr>
      <w:tr w:rsidR="00276EE8" w:rsidRPr="00276EE8" w14:paraId="104998C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8F5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AAF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1026017.14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702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2592574.29</w:t>
            </w:r>
          </w:p>
        </w:tc>
      </w:tr>
      <w:tr w:rsidR="00276EE8" w:rsidRPr="00276EE8" w14:paraId="5DB520AB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68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7F6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1026018.50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244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2592573.77</w:t>
            </w:r>
          </w:p>
        </w:tc>
      </w:tr>
      <w:tr w:rsidR="00276EE8" w:rsidRPr="00276EE8" w14:paraId="599BC82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3179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Контур183</w:t>
            </w:r>
          </w:p>
        </w:tc>
      </w:tr>
      <w:tr w:rsidR="00276EE8" w:rsidRPr="00276EE8" w14:paraId="00A748D2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50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CE6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8E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DEE961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14C3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504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1026659.97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B4A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2593432.33</w:t>
            </w:r>
          </w:p>
        </w:tc>
      </w:tr>
      <w:tr w:rsidR="00276EE8" w:rsidRPr="00276EE8" w14:paraId="5AD701B4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FA3B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8EE1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1026660.65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A1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2593433.67</w:t>
            </w:r>
          </w:p>
        </w:tc>
      </w:tr>
      <w:tr w:rsidR="00276EE8" w:rsidRPr="00276EE8" w14:paraId="445A2E1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3F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67E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1026659.31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5B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2593434.34</w:t>
            </w:r>
          </w:p>
        </w:tc>
      </w:tr>
      <w:tr w:rsidR="00276EE8" w:rsidRPr="00276EE8" w14:paraId="2271239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80B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040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1026658.62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8CD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2593433.05</w:t>
            </w:r>
          </w:p>
        </w:tc>
      </w:tr>
      <w:tr w:rsidR="00276EE8" w:rsidRPr="00276EE8" w14:paraId="0ED5499B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E00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DDA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1026659.97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301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2593432.33</w:t>
            </w:r>
          </w:p>
        </w:tc>
      </w:tr>
      <w:tr w:rsidR="00276EE8" w:rsidRPr="00276EE8" w14:paraId="5E96682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56AF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Контур184</w:t>
            </w:r>
          </w:p>
        </w:tc>
      </w:tr>
      <w:tr w:rsidR="00276EE8" w:rsidRPr="00276EE8" w14:paraId="4975A6D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60D1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FEC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E65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A4F47DB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D7D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61E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1026159.21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05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2593150.18</w:t>
            </w:r>
          </w:p>
        </w:tc>
      </w:tr>
      <w:tr w:rsidR="00276EE8" w:rsidRPr="00276EE8" w14:paraId="1B30316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490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AC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1026159.45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85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2593151.65</w:t>
            </w:r>
          </w:p>
        </w:tc>
      </w:tr>
      <w:tr w:rsidR="00276EE8" w:rsidRPr="00276EE8" w14:paraId="14DDAB2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4AA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0F4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1026157.97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B44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2593151.90</w:t>
            </w:r>
          </w:p>
        </w:tc>
      </w:tr>
      <w:tr w:rsidR="00276EE8" w:rsidRPr="00276EE8" w14:paraId="1763C50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BBA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0F1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1026157.73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A85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2593150.42</w:t>
            </w:r>
          </w:p>
        </w:tc>
      </w:tr>
      <w:tr w:rsidR="00276EE8" w:rsidRPr="00276EE8" w14:paraId="1117594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A68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515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1026159.21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164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2593150.18</w:t>
            </w:r>
          </w:p>
        </w:tc>
      </w:tr>
      <w:tr w:rsidR="00276EE8" w:rsidRPr="00276EE8" w14:paraId="599C28C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7DDF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Контур185</w:t>
            </w:r>
          </w:p>
        </w:tc>
      </w:tr>
      <w:tr w:rsidR="00276EE8" w:rsidRPr="00276EE8" w14:paraId="38D69B74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503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302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CA7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A68819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681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D00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1026061.40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31A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2592839.63</w:t>
            </w:r>
          </w:p>
        </w:tc>
      </w:tr>
      <w:tr w:rsidR="00276EE8" w:rsidRPr="00276EE8" w14:paraId="3CA4F374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F48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2CD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1026061.58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37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2592841.11</w:t>
            </w:r>
          </w:p>
        </w:tc>
      </w:tr>
      <w:tr w:rsidR="00276EE8" w:rsidRPr="00276EE8" w14:paraId="586F089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C8B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2FA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1026060.09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AC9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2592841.27</w:t>
            </w:r>
          </w:p>
        </w:tc>
      </w:tr>
      <w:tr w:rsidR="00276EE8" w:rsidRPr="00276EE8" w14:paraId="59DF019D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9ED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608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1026059.88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493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2592839.82</w:t>
            </w:r>
          </w:p>
        </w:tc>
      </w:tr>
      <w:tr w:rsidR="00276EE8" w:rsidRPr="00276EE8" w14:paraId="72FF923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DC4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E61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1026061.40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E2A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2592839.63</w:t>
            </w:r>
          </w:p>
        </w:tc>
      </w:tr>
      <w:tr w:rsidR="00276EE8" w:rsidRPr="00276EE8" w14:paraId="73F9746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8F4F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Контур186</w:t>
            </w:r>
          </w:p>
        </w:tc>
      </w:tr>
      <w:tr w:rsidR="00276EE8" w:rsidRPr="00276EE8" w14:paraId="20F8C33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460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D4B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23A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45CAEC2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6F9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3D3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1026260.94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30E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2592757.22</w:t>
            </w:r>
          </w:p>
        </w:tc>
      </w:tr>
      <w:tr w:rsidR="00276EE8" w:rsidRPr="00276EE8" w14:paraId="1BEE3C1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90F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1EF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1026261.56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0F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2592758.58</w:t>
            </w:r>
          </w:p>
        </w:tc>
      </w:tr>
      <w:tr w:rsidR="00276EE8" w:rsidRPr="00276EE8" w14:paraId="4178C46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3E8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859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1026260.19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10B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2592759.19</w:t>
            </w:r>
          </w:p>
        </w:tc>
      </w:tr>
      <w:tr w:rsidR="00276EE8" w:rsidRPr="00276EE8" w14:paraId="558AB01B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47C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1E6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1026259.55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1A38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2592757.87</w:t>
            </w:r>
          </w:p>
        </w:tc>
      </w:tr>
      <w:tr w:rsidR="00276EE8" w:rsidRPr="00276EE8" w14:paraId="4BA0281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2DB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08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1026260.94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F1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2592757.22</w:t>
            </w:r>
          </w:p>
        </w:tc>
      </w:tr>
      <w:tr w:rsidR="00276EE8" w:rsidRPr="00276EE8" w14:paraId="2AFA903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DD2B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Контур187</w:t>
            </w:r>
          </w:p>
        </w:tc>
      </w:tr>
      <w:tr w:rsidR="00276EE8" w:rsidRPr="00276EE8" w14:paraId="6DFD1CC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D1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FF7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01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56239E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54E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3CF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1026278.66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DCA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2592752.13</w:t>
            </w:r>
          </w:p>
        </w:tc>
      </w:tr>
      <w:tr w:rsidR="00276EE8" w:rsidRPr="00276EE8" w14:paraId="6108D76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327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303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1026279.10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EEA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2592753.56</w:t>
            </w:r>
          </w:p>
        </w:tc>
      </w:tr>
      <w:tr w:rsidR="00276EE8" w:rsidRPr="00276EE8" w14:paraId="034ADFAD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63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CA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1026277.66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83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2592753.98</w:t>
            </w:r>
          </w:p>
        </w:tc>
      </w:tr>
      <w:tr w:rsidR="00276EE8" w:rsidRPr="00276EE8" w14:paraId="7CE92FB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3AA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BAC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1026277.20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C08C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2592752.60</w:t>
            </w:r>
          </w:p>
        </w:tc>
      </w:tr>
      <w:tr w:rsidR="00276EE8" w:rsidRPr="00276EE8" w14:paraId="05856DC9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8DB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B0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1026278.66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FA0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2592752.13</w:t>
            </w:r>
          </w:p>
        </w:tc>
      </w:tr>
      <w:tr w:rsidR="00276EE8" w:rsidRPr="00276EE8" w14:paraId="014BFF5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17A4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Контур188</w:t>
            </w:r>
          </w:p>
        </w:tc>
      </w:tr>
      <w:tr w:rsidR="00276EE8" w:rsidRPr="00276EE8" w14:paraId="1735569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F33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924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5B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B3D1CD2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6B6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C73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1026210.74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BD5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2593065.88</w:t>
            </w:r>
          </w:p>
        </w:tc>
      </w:tr>
      <w:tr w:rsidR="00276EE8" w:rsidRPr="00276EE8" w14:paraId="2564D6A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794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723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1026210.98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B35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2593067.35</w:t>
            </w:r>
          </w:p>
        </w:tc>
      </w:tr>
      <w:tr w:rsidR="00276EE8" w:rsidRPr="00276EE8" w14:paraId="28B9003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C42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3D7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1026209.50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5D7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2593067.60</w:t>
            </w:r>
          </w:p>
        </w:tc>
      </w:tr>
      <w:tr w:rsidR="00276EE8" w:rsidRPr="00276EE8" w14:paraId="7D003A1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96F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748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1026209.26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9C8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2593066.12</w:t>
            </w:r>
          </w:p>
        </w:tc>
      </w:tr>
      <w:tr w:rsidR="00276EE8" w:rsidRPr="00276EE8" w14:paraId="74BF2AB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AC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9A9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1026210.74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C7F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2593065.88</w:t>
            </w:r>
          </w:p>
        </w:tc>
      </w:tr>
      <w:tr w:rsidR="00276EE8" w:rsidRPr="00276EE8" w14:paraId="770CBEF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BEF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Контур189</w:t>
            </w:r>
          </w:p>
        </w:tc>
      </w:tr>
      <w:tr w:rsidR="00276EE8" w:rsidRPr="00276EE8" w14:paraId="3104F33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6AF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624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3CE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A39925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479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28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1026148.82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2DB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2593058.20</w:t>
            </w:r>
          </w:p>
        </w:tc>
      </w:tr>
      <w:tr w:rsidR="00276EE8" w:rsidRPr="00276EE8" w14:paraId="4C11FFA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FB2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485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1026149.06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671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2593059.67</w:t>
            </w:r>
          </w:p>
        </w:tc>
      </w:tr>
      <w:tr w:rsidR="00276EE8" w:rsidRPr="00276EE8" w14:paraId="6393951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99E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355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1026147.58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9F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2593059.92</w:t>
            </w:r>
          </w:p>
        </w:tc>
      </w:tr>
      <w:tr w:rsidR="00276EE8" w:rsidRPr="00276EE8" w14:paraId="1B89E0C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CA1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8F4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1026147.34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AF6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2593058.44</w:t>
            </w:r>
          </w:p>
        </w:tc>
      </w:tr>
      <w:tr w:rsidR="00276EE8" w:rsidRPr="00276EE8" w14:paraId="6089DEC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0D3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B47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1026148.82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0E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2593058.20</w:t>
            </w:r>
          </w:p>
        </w:tc>
      </w:tr>
      <w:tr w:rsidR="00276EE8" w:rsidRPr="00276EE8" w14:paraId="7B75504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40A2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Контур190</w:t>
            </w:r>
          </w:p>
        </w:tc>
      </w:tr>
      <w:tr w:rsidR="00276EE8" w:rsidRPr="00276EE8" w14:paraId="7B57CD6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6A2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53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E90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34CEA4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F59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1622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B45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1026531.34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678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2593294.01</w:t>
            </w:r>
          </w:p>
        </w:tc>
      </w:tr>
      <w:tr w:rsidR="00276EE8" w:rsidRPr="00276EE8" w14:paraId="59FD82E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48B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2E6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1026532.14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76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2593295.28</w:t>
            </w:r>
          </w:p>
        </w:tc>
      </w:tr>
      <w:tr w:rsidR="00276EE8" w:rsidRPr="00276EE8" w14:paraId="3B022D6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3F6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9B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1026530.89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4FE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2593296.08</w:t>
            </w:r>
          </w:p>
        </w:tc>
      </w:tr>
      <w:tr w:rsidR="00276EE8" w:rsidRPr="00276EE8" w14:paraId="59369A0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3FD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EEB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1026530.07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28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2593294.85</w:t>
            </w:r>
          </w:p>
        </w:tc>
      </w:tr>
      <w:tr w:rsidR="00276EE8" w:rsidRPr="00276EE8" w14:paraId="4BDBD98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8D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13B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1026531.34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FAD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2593294.01</w:t>
            </w:r>
          </w:p>
        </w:tc>
      </w:tr>
      <w:tr w:rsidR="00276EE8" w:rsidRPr="00276EE8" w14:paraId="2AA053D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0F7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Контур191</w:t>
            </w:r>
          </w:p>
        </w:tc>
      </w:tr>
      <w:tr w:rsidR="00276EE8" w:rsidRPr="00276EE8" w14:paraId="183DA65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AE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A2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781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1F8D64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32C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A7C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1026318.66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7E4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2592876.46</w:t>
            </w:r>
          </w:p>
        </w:tc>
      </w:tr>
      <w:tr w:rsidR="00276EE8" w:rsidRPr="00276EE8" w14:paraId="4492D249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061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83F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1026319.54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5D2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2592877.72</w:t>
            </w:r>
          </w:p>
        </w:tc>
      </w:tr>
      <w:tr w:rsidR="00276EE8" w:rsidRPr="00276EE8" w14:paraId="513B203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1F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0CB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1026318.30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954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2592878.55</w:t>
            </w:r>
          </w:p>
        </w:tc>
      </w:tr>
      <w:tr w:rsidR="00276EE8" w:rsidRPr="00276EE8" w14:paraId="692AE94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FD1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17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1026317.47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DC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2592877.30</w:t>
            </w:r>
          </w:p>
        </w:tc>
      </w:tr>
      <w:tr w:rsidR="00276EE8" w:rsidRPr="00276EE8" w14:paraId="428320F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3A3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4D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1026318.66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5D1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2592876.46</w:t>
            </w:r>
          </w:p>
        </w:tc>
      </w:tr>
      <w:tr w:rsidR="00276EE8" w:rsidRPr="00276EE8" w14:paraId="30C6258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D103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Контур192</w:t>
            </w:r>
          </w:p>
        </w:tc>
      </w:tr>
      <w:tr w:rsidR="00276EE8" w:rsidRPr="00276EE8" w14:paraId="2D5387A3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54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E3C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316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EA2BA0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747C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9E6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1026018.82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BA4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2592855.55</w:t>
            </w:r>
          </w:p>
        </w:tc>
      </w:tr>
      <w:tr w:rsidR="00276EE8" w:rsidRPr="00276EE8" w14:paraId="6802AA3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7F6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21F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1026019.00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DBE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2592857.04</w:t>
            </w:r>
          </w:p>
        </w:tc>
      </w:tr>
      <w:tr w:rsidR="00276EE8" w:rsidRPr="00276EE8" w14:paraId="74C80A1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9A1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405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1026017.51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A04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2592857.20</w:t>
            </w:r>
          </w:p>
        </w:tc>
      </w:tr>
      <w:tr w:rsidR="00276EE8" w:rsidRPr="00276EE8" w14:paraId="2EE5CC3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7DC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DA4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1026017.30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3EA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2592855.75</w:t>
            </w:r>
          </w:p>
        </w:tc>
      </w:tr>
      <w:tr w:rsidR="00276EE8" w:rsidRPr="00276EE8" w14:paraId="1B8A21F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7F9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D4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1026018.82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89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2592855.55</w:t>
            </w:r>
          </w:p>
        </w:tc>
      </w:tr>
      <w:tr w:rsidR="00276EE8" w:rsidRPr="00276EE8" w14:paraId="19861FB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5CAE9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Контур193</w:t>
            </w:r>
          </w:p>
        </w:tc>
      </w:tr>
      <w:tr w:rsidR="00276EE8" w:rsidRPr="00276EE8" w14:paraId="4949E6B9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C80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16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CA9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EC5CB0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520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213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1026142.70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146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2592845.56</w:t>
            </w:r>
          </w:p>
        </w:tc>
      </w:tr>
      <w:tr w:rsidR="00276EE8" w:rsidRPr="00276EE8" w14:paraId="536498A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B0A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5C3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1026142.88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FD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2592847.04</w:t>
            </w:r>
          </w:p>
        </w:tc>
      </w:tr>
      <w:tr w:rsidR="00276EE8" w:rsidRPr="00276EE8" w14:paraId="1AA23C7C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12C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862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1026141.39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D9F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2592847.20</w:t>
            </w:r>
          </w:p>
        </w:tc>
      </w:tr>
      <w:tr w:rsidR="00276EE8" w:rsidRPr="00276EE8" w14:paraId="1640557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715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928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1026141.18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B36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2592845.75</w:t>
            </w:r>
          </w:p>
        </w:tc>
      </w:tr>
      <w:tr w:rsidR="00276EE8" w:rsidRPr="00276EE8" w14:paraId="2385052B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70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48B9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1026142.70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AEB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2592845.56</w:t>
            </w:r>
          </w:p>
        </w:tc>
      </w:tr>
      <w:tr w:rsidR="00276EE8" w:rsidRPr="00276EE8" w14:paraId="20F1B1B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4197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Контур194</w:t>
            </w:r>
          </w:p>
        </w:tc>
      </w:tr>
      <w:tr w:rsidR="00276EE8" w:rsidRPr="00276EE8" w14:paraId="2EEA81F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B77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371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15E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AE0574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9A99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BE8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1026338.31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652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2592888.61</w:t>
            </w:r>
          </w:p>
        </w:tc>
      </w:tr>
      <w:tr w:rsidR="00276EE8" w:rsidRPr="00276EE8" w14:paraId="300F521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110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59DB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1026339.19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04D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2592889.87</w:t>
            </w:r>
          </w:p>
        </w:tc>
      </w:tr>
      <w:tr w:rsidR="00276EE8" w:rsidRPr="00276EE8" w14:paraId="2CE24A8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CC9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1640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412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1026337.95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780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2592890.70</w:t>
            </w:r>
          </w:p>
        </w:tc>
      </w:tr>
      <w:tr w:rsidR="00276EE8" w:rsidRPr="00276EE8" w14:paraId="0F621146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63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1641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FD3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1026337.12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F88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2592889.45</w:t>
            </w:r>
          </w:p>
        </w:tc>
      </w:tr>
      <w:tr w:rsidR="00276EE8" w:rsidRPr="00276EE8" w14:paraId="3286EF2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D63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EB6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1026338.31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A1A7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2592888.61</w:t>
            </w:r>
          </w:p>
        </w:tc>
      </w:tr>
      <w:tr w:rsidR="00276EE8" w:rsidRPr="00276EE8" w14:paraId="26624D5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5D9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Контур195</w:t>
            </w:r>
          </w:p>
        </w:tc>
      </w:tr>
      <w:tr w:rsidR="00276EE8" w:rsidRPr="00276EE8" w14:paraId="48595BF7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D7E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FF5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ED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C60BD0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9DBC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8B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1026034.91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86D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2592842.31</w:t>
            </w:r>
          </w:p>
        </w:tc>
      </w:tr>
      <w:tr w:rsidR="00276EE8" w:rsidRPr="00276EE8" w14:paraId="7DAA54AE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0BD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1643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8A5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1026035.09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9F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2592843.79</w:t>
            </w:r>
          </w:p>
        </w:tc>
      </w:tr>
      <w:tr w:rsidR="00276EE8" w:rsidRPr="00276EE8" w14:paraId="14956AC2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F89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1644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707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1026033.60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257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2592843.95</w:t>
            </w:r>
          </w:p>
        </w:tc>
      </w:tr>
      <w:tr w:rsidR="00276EE8" w:rsidRPr="00276EE8" w14:paraId="70ADFE7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D40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1645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61A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1026033.39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894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2592842.50</w:t>
            </w:r>
          </w:p>
        </w:tc>
      </w:tr>
      <w:tr w:rsidR="00276EE8" w:rsidRPr="00276EE8" w14:paraId="308CCD58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891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1642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1D6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1026034.91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FFF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2592842.31</w:t>
            </w:r>
          </w:p>
        </w:tc>
      </w:tr>
      <w:tr w:rsidR="00276EE8" w:rsidRPr="00276EE8" w14:paraId="530011D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E6FB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Контур196</w:t>
            </w:r>
          </w:p>
        </w:tc>
      </w:tr>
      <w:tr w:rsidR="00276EE8" w:rsidRPr="00276EE8" w14:paraId="54D06D7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99A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09D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7DB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E336E85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5971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18A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1026280.58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7CA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2592680.65</w:t>
            </w:r>
          </w:p>
        </w:tc>
      </w:tr>
      <w:tr w:rsidR="00276EE8" w:rsidRPr="00276EE8" w14:paraId="6A54C661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CB9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1647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A7A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1026280.21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3D9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2592682.09</w:t>
            </w:r>
          </w:p>
        </w:tc>
      </w:tr>
      <w:tr w:rsidR="00276EE8" w:rsidRPr="00276EE8" w14:paraId="259D4210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B63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1648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9DE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1026278.76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F13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2592681.70</w:t>
            </w:r>
          </w:p>
        </w:tc>
      </w:tr>
      <w:tr w:rsidR="00276EE8" w:rsidRPr="00276EE8" w14:paraId="75F4776F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C23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1649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3F3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1026279.08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D8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2592680.28</w:t>
            </w:r>
          </w:p>
        </w:tc>
      </w:tr>
      <w:tr w:rsidR="00276EE8" w:rsidRPr="00276EE8" w14:paraId="30F28FEA" w14:textId="77777777" w:rsidTr="00A6272F">
        <w:trPr>
          <w:gridAfter w:val="3"/>
          <w:wAfter w:w="522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DD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1646</w:t>
            </w:r>
          </w:p>
        </w:tc>
        <w:tc>
          <w:tcPr>
            <w:tcW w:w="341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C16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1026280.58</w:t>
            </w:r>
          </w:p>
        </w:tc>
        <w:tc>
          <w:tcPr>
            <w:tcW w:w="8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A8B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2592680.65</w:t>
            </w:r>
          </w:p>
        </w:tc>
      </w:tr>
      <w:tr w:rsidR="00276EE8" w:rsidRPr="00276EE8" w14:paraId="46B374E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7BEE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Контур197</w:t>
            </w:r>
          </w:p>
        </w:tc>
      </w:tr>
      <w:tr w:rsidR="00276EE8" w:rsidRPr="00276EE8" w14:paraId="4B96A26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91C6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3B5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748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B0EE23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16C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DAE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1026078.37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F7EC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2592555.37</w:t>
            </w:r>
          </w:p>
        </w:tc>
      </w:tr>
      <w:tr w:rsidR="00276EE8" w:rsidRPr="00276EE8" w14:paraId="3DC4AF0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6C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1651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B6B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1026078.89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204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2592556.83</w:t>
            </w:r>
          </w:p>
        </w:tc>
      </w:tr>
      <w:tr w:rsidR="00276EE8" w:rsidRPr="00276EE8" w14:paraId="0BE7340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B35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6AA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1026077.49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5EF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2592557.31</w:t>
            </w:r>
          </w:p>
        </w:tc>
      </w:tr>
      <w:tr w:rsidR="00276EE8" w:rsidRPr="00276EE8" w14:paraId="7F6A71A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3AD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814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1026077.01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7F7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2592555.89</w:t>
            </w:r>
          </w:p>
        </w:tc>
      </w:tr>
      <w:tr w:rsidR="00276EE8" w:rsidRPr="00276EE8" w14:paraId="3A370CD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6E9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5EDB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1026078.37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10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2592555.37</w:t>
            </w:r>
          </w:p>
        </w:tc>
      </w:tr>
      <w:tr w:rsidR="00276EE8" w:rsidRPr="00276EE8" w14:paraId="1B86775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559E4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Контур198</w:t>
            </w:r>
          </w:p>
        </w:tc>
      </w:tr>
      <w:tr w:rsidR="00276EE8" w:rsidRPr="00276EE8" w14:paraId="7E10C6B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13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7DF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E0E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C086D5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3C2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9A3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1026114.57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1DB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2592834.53</w:t>
            </w:r>
          </w:p>
        </w:tc>
      </w:tr>
      <w:tr w:rsidR="00276EE8" w:rsidRPr="00276EE8" w14:paraId="1A593A7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7D9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E71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1026114.75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F9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2592836.01</w:t>
            </w:r>
          </w:p>
        </w:tc>
      </w:tr>
      <w:tr w:rsidR="00276EE8" w:rsidRPr="00276EE8" w14:paraId="250C440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47B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79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1026113.26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555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2592836.17</w:t>
            </w:r>
          </w:p>
        </w:tc>
      </w:tr>
      <w:tr w:rsidR="00276EE8" w:rsidRPr="00276EE8" w14:paraId="49ECF57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B59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E8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1026113.05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C8A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2592834.73</w:t>
            </w:r>
          </w:p>
        </w:tc>
      </w:tr>
      <w:tr w:rsidR="00276EE8" w:rsidRPr="00276EE8" w14:paraId="6A471A6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4A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6C2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1026114.57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716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2592834.53</w:t>
            </w:r>
          </w:p>
        </w:tc>
      </w:tr>
      <w:tr w:rsidR="00276EE8" w:rsidRPr="00276EE8" w14:paraId="16E69CE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D669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Контур199</w:t>
            </w:r>
          </w:p>
        </w:tc>
      </w:tr>
      <w:tr w:rsidR="00276EE8" w:rsidRPr="00276EE8" w14:paraId="3AD5802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D49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F3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4C2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D32A75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192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EBA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724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2592831.20</w:t>
            </w:r>
          </w:p>
        </w:tc>
      </w:tr>
      <w:tr w:rsidR="00276EE8" w:rsidRPr="00276EE8" w14:paraId="60F2686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9A3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9B24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1026149.51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A30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2592832.69</w:t>
            </w:r>
          </w:p>
        </w:tc>
      </w:tr>
      <w:tr w:rsidR="00276EE8" w:rsidRPr="00276EE8" w14:paraId="1D9205A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22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50A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1026148.02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EC4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2592832.84</w:t>
            </w:r>
          </w:p>
        </w:tc>
      </w:tr>
      <w:tr w:rsidR="00276EE8" w:rsidRPr="00276EE8" w14:paraId="4F11F4A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FD58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03B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1026147.81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EDB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2592831.40</w:t>
            </w:r>
          </w:p>
        </w:tc>
      </w:tr>
      <w:tr w:rsidR="00276EE8" w:rsidRPr="00276EE8" w14:paraId="69D7A2F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430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78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08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2592831.20</w:t>
            </w:r>
          </w:p>
        </w:tc>
      </w:tr>
      <w:tr w:rsidR="00276EE8" w:rsidRPr="00276EE8" w14:paraId="7CEAB20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345D5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Контур200</w:t>
            </w:r>
          </w:p>
        </w:tc>
      </w:tr>
      <w:tr w:rsidR="00276EE8" w:rsidRPr="00276EE8" w14:paraId="280DCD1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C92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4D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EB8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7C1ED7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7B3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C0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1025671.90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209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2593136.15</w:t>
            </w:r>
          </w:p>
        </w:tc>
      </w:tr>
      <w:tr w:rsidR="00276EE8" w:rsidRPr="00276EE8" w14:paraId="6A00156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F11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847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1025672.25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111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2593137.62</w:t>
            </w:r>
          </w:p>
        </w:tc>
      </w:tr>
      <w:tr w:rsidR="00276EE8" w:rsidRPr="00276EE8" w14:paraId="1D5CF5A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1FE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D4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1025670.82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E3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2593137.94</w:t>
            </w:r>
          </w:p>
        </w:tc>
      </w:tr>
      <w:tr w:rsidR="00276EE8" w:rsidRPr="00276EE8" w14:paraId="342B242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8423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0DC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1025670.41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32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2593136.53</w:t>
            </w:r>
          </w:p>
        </w:tc>
      </w:tr>
      <w:tr w:rsidR="00276EE8" w:rsidRPr="00276EE8" w14:paraId="18469FD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05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5D9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1025671.90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9F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2593136.15</w:t>
            </w:r>
          </w:p>
        </w:tc>
      </w:tr>
      <w:tr w:rsidR="00276EE8" w:rsidRPr="00276EE8" w14:paraId="246729E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FCF0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Контур201</w:t>
            </w:r>
          </w:p>
        </w:tc>
      </w:tr>
      <w:tr w:rsidR="00276EE8" w:rsidRPr="00276EE8" w14:paraId="243936B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F1FE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839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5BBF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88A29C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5F7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14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1026544.64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939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2593240.52</w:t>
            </w:r>
          </w:p>
        </w:tc>
      </w:tr>
      <w:tr w:rsidR="00276EE8" w:rsidRPr="00276EE8" w14:paraId="495A538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0E69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B3D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1026545.47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2B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2593241.77</w:t>
            </w:r>
          </w:p>
        </w:tc>
      </w:tr>
      <w:tr w:rsidR="00276EE8" w:rsidRPr="00276EE8" w14:paraId="7512548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289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3D2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1026544.23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F78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2593242.60</w:t>
            </w:r>
          </w:p>
        </w:tc>
      </w:tr>
      <w:tr w:rsidR="00276EE8" w:rsidRPr="00276EE8" w14:paraId="4FD4075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0BD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0C1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1026543.39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761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2593241.39</w:t>
            </w:r>
          </w:p>
        </w:tc>
      </w:tr>
      <w:tr w:rsidR="00276EE8" w:rsidRPr="00276EE8" w14:paraId="2B8407B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9F9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A86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1026544.64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E92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2593240.52</w:t>
            </w:r>
          </w:p>
        </w:tc>
      </w:tr>
      <w:tr w:rsidR="00276EE8" w:rsidRPr="00276EE8" w14:paraId="4E7A796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8C78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Контур202</w:t>
            </w:r>
          </w:p>
        </w:tc>
      </w:tr>
      <w:tr w:rsidR="00276EE8" w:rsidRPr="00276EE8" w14:paraId="0DB6B5B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40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A6EA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373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A64DE3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D3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4DA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1026280.25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A8D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2592818.25</w:t>
            </w:r>
          </w:p>
        </w:tc>
      </w:tr>
      <w:tr w:rsidR="00276EE8" w:rsidRPr="00276EE8" w14:paraId="7D4A8E8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12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6E1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1026280.48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6DB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2592819.73</w:t>
            </w:r>
          </w:p>
        </w:tc>
      </w:tr>
      <w:tr w:rsidR="00276EE8" w:rsidRPr="00276EE8" w14:paraId="6EAC8B5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9B0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82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1026279.00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122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2592819.94</w:t>
            </w:r>
          </w:p>
        </w:tc>
      </w:tr>
      <w:tr w:rsidR="00276EE8" w:rsidRPr="00276EE8" w14:paraId="1FDCFA3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AF7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60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1026278.74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313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2592818.51</w:t>
            </w:r>
          </w:p>
        </w:tc>
      </w:tr>
      <w:tr w:rsidR="00276EE8" w:rsidRPr="00276EE8" w14:paraId="5AFD860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6E91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9EA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1026280.25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40F5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2592818.25</w:t>
            </w:r>
          </w:p>
        </w:tc>
      </w:tr>
      <w:tr w:rsidR="00276EE8" w:rsidRPr="00276EE8" w14:paraId="11463EF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B72F7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Контур203</w:t>
            </w:r>
          </w:p>
        </w:tc>
      </w:tr>
      <w:tr w:rsidR="00276EE8" w:rsidRPr="00276EE8" w14:paraId="727FBB8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9EC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5F71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4AA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DDB4DF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A40E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79D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1026276.03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506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2592787.35</w:t>
            </w:r>
          </w:p>
        </w:tc>
      </w:tr>
      <w:tr w:rsidR="00276EE8" w:rsidRPr="00276EE8" w14:paraId="5E21D48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A86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11A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1026276.26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049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2592788.83</w:t>
            </w:r>
          </w:p>
        </w:tc>
      </w:tr>
      <w:tr w:rsidR="00276EE8" w:rsidRPr="00276EE8" w14:paraId="0414724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241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7A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1026274.78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F380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2592789.04</w:t>
            </w:r>
          </w:p>
        </w:tc>
      </w:tr>
      <w:tr w:rsidR="00276EE8" w:rsidRPr="00276EE8" w14:paraId="2792019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E7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23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1026274.52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49B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2592787.61</w:t>
            </w:r>
          </w:p>
        </w:tc>
      </w:tr>
      <w:tr w:rsidR="00276EE8" w:rsidRPr="00276EE8" w14:paraId="40EACEF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2C0A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5FA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1026276.03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8F0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2592787.35</w:t>
            </w:r>
          </w:p>
        </w:tc>
      </w:tr>
      <w:tr w:rsidR="00276EE8" w:rsidRPr="00276EE8" w14:paraId="75C8153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312E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Контур204</w:t>
            </w:r>
          </w:p>
        </w:tc>
      </w:tr>
      <w:tr w:rsidR="00276EE8" w:rsidRPr="00276EE8" w14:paraId="232A460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279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94F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9A42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ED96FD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E46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703F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1026234.75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F4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2592822.84</w:t>
            </w:r>
          </w:p>
        </w:tc>
      </w:tr>
      <w:tr w:rsidR="00276EE8" w:rsidRPr="00276EE8" w14:paraId="0C6B1E4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474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46E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1026234.98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C184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2592824.31</w:t>
            </w:r>
          </w:p>
        </w:tc>
      </w:tr>
      <w:tr w:rsidR="00276EE8" w:rsidRPr="00276EE8" w14:paraId="7D3FF65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63B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1680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B3AA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1026233.50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6E3D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2592824.53</w:t>
            </w:r>
          </w:p>
        </w:tc>
      </w:tr>
      <w:tr w:rsidR="00276EE8" w:rsidRPr="00276EE8" w14:paraId="626594C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A40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A5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1026233.24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D20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2592823.09</w:t>
            </w:r>
          </w:p>
        </w:tc>
      </w:tr>
      <w:tr w:rsidR="00276EE8" w:rsidRPr="00276EE8" w14:paraId="23F275F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9A8E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278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1026234.75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23A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2592822.84</w:t>
            </w:r>
          </w:p>
        </w:tc>
      </w:tr>
      <w:tr w:rsidR="00276EE8" w:rsidRPr="00276EE8" w14:paraId="6257D79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43A2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Контур205</w:t>
            </w:r>
          </w:p>
        </w:tc>
      </w:tr>
      <w:tr w:rsidR="00276EE8" w:rsidRPr="00276EE8" w14:paraId="2D13B5A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590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AE1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964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E0702F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C19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8B4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1026112.55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B2C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2592847.84</w:t>
            </w:r>
          </w:p>
        </w:tc>
      </w:tr>
      <w:tr w:rsidR="00276EE8" w:rsidRPr="00276EE8" w14:paraId="4DDEB61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A91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0BE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1026112.72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BA5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2592849.33</w:t>
            </w:r>
          </w:p>
        </w:tc>
      </w:tr>
      <w:tr w:rsidR="00276EE8" w:rsidRPr="00276EE8" w14:paraId="00D79EA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29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6A1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1026111.24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39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2592849.48</w:t>
            </w:r>
          </w:p>
        </w:tc>
      </w:tr>
      <w:tr w:rsidR="00276EE8" w:rsidRPr="00276EE8" w14:paraId="780D3C9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E24A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075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1026111.03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2F7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2592848.04</w:t>
            </w:r>
          </w:p>
        </w:tc>
      </w:tr>
      <w:tr w:rsidR="00276EE8" w:rsidRPr="00276EE8" w14:paraId="2E5B6C5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99D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0D0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1026112.55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B3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2592847.84</w:t>
            </w:r>
          </w:p>
        </w:tc>
      </w:tr>
      <w:tr w:rsidR="00276EE8" w:rsidRPr="00276EE8" w14:paraId="1763C8C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6F78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Контур206</w:t>
            </w:r>
          </w:p>
        </w:tc>
      </w:tr>
      <w:tr w:rsidR="00276EE8" w:rsidRPr="00276EE8" w14:paraId="1A0EB40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AF5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B8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29C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BA62DF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C98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076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1026472.84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BEB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2593334.68</w:t>
            </w:r>
          </w:p>
        </w:tc>
      </w:tr>
      <w:tr w:rsidR="00276EE8" w:rsidRPr="00276EE8" w14:paraId="3F12D09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D74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9E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1026473.78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85A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2593335.89</w:t>
            </w:r>
          </w:p>
        </w:tc>
      </w:tr>
      <w:tr w:rsidR="00276EE8" w:rsidRPr="00276EE8" w14:paraId="75956BA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898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9A5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1026472.58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627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2593336.78</w:t>
            </w:r>
          </w:p>
        </w:tc>
      </w:tr>
      <w:tr w:rsidR="00276EE8" w:rsidRPr="00276EE8" w14:paraId="3AE0AB9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FDA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EC0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1026471.69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127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2593335.58</w:t>
            </w:r>
          </w:p>
        </w:tc>
      </w:tr>
      <w:tr w:rsidR="00276EE8" w:rsidRPr="00276EE8" w14:paraId="2D9CE68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45E4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2080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1026472.84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B22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2593334.68</w:t>
            </w:r>
          </w:p>
        </w:tc>
      </w:tr>
      <w:tr w:rsidR="00276EE8" w:rsidRPr="00276EE8" w14:paraId="4BE8666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5CD78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Контур207</w:t>
            </w:r>
          </w:p>
        </w:tc>
      </w:tr>
      <w:tr w:rsidR="00276EE8" w:rsidRPr="00276EE8" w14:paraId="4A4486A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A0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A51E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526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8B883D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F6F1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4BF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1026300.86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C15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2593925.81</w:t>
            </w:r>
          </w:p>
        </w:tc>
      </w:tr>
      <w:tr w:rsidR="00276EE8" w:rsidRPr="00276EE8" w14:paraId="31FF669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649B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6A1F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1026300.00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021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2593927.04</w:t>
            </w:r>
          </w:p>
        </w:tc>
      </w:tr>
      <w:tr w:rsidR="00276EE8" w:rsidRPr="00276EE8" w14:paraId="66377E3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054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0C6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88D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2593926.17</w:t>
            </w:r>
          </w:p>
        </w:tc>
      </w:tr>
      <w:tr w:rsidR="00276EE8" w:rsidRPr="00276EE8" w14:paraId="37D3470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22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695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1026299.64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225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2593924.96</w:t>
            </w:r>
          </w:p>
        </w:tc>
      </w:tr>
      <w:tr w:rsidR="00276EE8" w:rsidRPr="00276EE8" w14:paraId="4D1D27D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BB0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E77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1026300.86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B24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2593925.81</w:t>
            </w:r>
          </w:p>
        </w:tc>
      </w:tr>
      <w:tr w:rsidR="00276EE8" w:rsidRPr="00276EE8" w14:paraId="35ECD05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6872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Контур208</w:t>
            </w:r>
          </w:p>
        </w:tc>
      </w:tr>
      <w:tr w:rsidR="00276EE8" w:rsidRPr="00276EE8" w14:paraId="380386C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1FF1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4BD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45F9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ED7AC2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694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EB72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1026290.68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50E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2592792.28</w:t>
            </w:r>
          </w:p>
        </w:tc>
      </w:tr>
      <w:tr w:rsidR="00276EE8" w:rsidRPr="00276EE8" w14:paraId="5065760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9A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6D9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1026290.91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C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2592793.76</w:t>
            </w:r>
          </w:p>
        </w:tc>
      </w:tr>
      <w:tr w:rsidR="00276EE8" w:rsidRPr="00276EE8" w14:paraId="23769CB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CE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4E3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1026289.43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985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2592793.97</w:t>
            </w:r>
          </w:p>
        </w:tc>
      </w:tr>
      <w:tr w:rsidR="00276EE8" w:rsidRPr="00276EE8" w14:paraId="4158AB8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5CC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80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1026289.17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E3E4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2592792.54</w:t>
            </w:r>
          </w:p>
        </w:tc>
      </w:tr>
      <w:tr w:rsidR="00276EE8" w:rsidRPr="00276EE8" w14:paraId="5DE2DCE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9ED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0F6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1026290.68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BF42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2592792.28</w:t>
            </w:r>
          </w:p>
        </w:tc>
      </w:tr>
      <w:tr w:rsidR="00276EE8" w:rsidRPr="00276EE8" w14:paraId="3AA019A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739C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Контур209</w:t>
            </w:r>
          </w:p>
        </w:tc>
      </w:tr>
      <w:tr w:rsidR="00276EE8" w:rsidRPr="00276EE8" w14:paraId="6DC0247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6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1A48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7C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6592A9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3B7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4F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1026304.97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3B7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2592562.39</w:t>
            </w:r>
          </w:p>
        </w:tc>
      </w:tr>
      <w:tr w:rsidR="00276EE8" w:rsidRPr="00276EE8" w14:paraId="485B980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3749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86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1026304.87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733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2592563.93</w:t>
            </w:r>
          </w:p>
        </w:tc>
      </w:tr>
      <w:tr w:rsidR="00276EE8" w:rsidRPr="00276EE8" w14:paraId="7AF0262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3A9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EB1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1026303.38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DD4F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2592563.81</w:t>
            </w:r>
          </w:p>
        </w:tc>
      </w:tr>
      <w:tr w:rsidR="00276EE8" w:rsidRPr="00276EE8" w14:paraId="4C55656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399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FEC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1026303.52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23CD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2592562.33</w:t>
            </w:r>
          </w:p>
        </w:tc>
      </w:tr>
      <w:tr w:rsidR="00276EE8" w:rsidRPr="00276EE8" w14:paraId="4E1B016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74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C543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1026304.97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70F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2592562.39</w:t>
            </w:r>
          </w:p>
        </w:tc>
      </w:tr>
      <w:tr w:rsidR="00276EE8" w:rsidRPr="00276EE8" w14:paraId="3C29689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2252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Контур210</w:t>
            </w:r>
          </w:p>
        </w:tc>
      </w:tr>
      <w:tr w:rsidR="00276EE8" w:rsidRPr="00276EE8" w14:paraId="7456139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83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9C2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2BB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9832A4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B6A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B72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1026349.85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981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2592929.08</w:t>
            </w:r>
          </w:p>
        </w:tc>
      </w:tr>
      <w:tr w:rsidR="00276EE8" w:rsidRPr="00276EE8" w14:paraId="5D0F146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A2A5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6C37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1026350.76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81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2592930.30</w:t>
            </w:r>
          </w:p>
        </w:tc>
      </w:tr>
      <w:tr w:rsidR="00276EE8" w:rsidRPr="00276EE8" w14:paraId="48D6865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E3D9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E581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1026349.55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77DE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2592931.18</w:t>
            </w:r>
          </w:p>
        </w:tc>
      </w:tr>
      <w:tr w:rsidR="00276EE8" w:rsidRPr="00276EE8" w14:paraId="0622189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CE6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D61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1026348.68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48F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2592929.96</w:t>
            </w:r>
          </w:p>
        </w:tc>
      </w:tr>
      <w:tr w:rsidR="00276EE8" w:rsidRPr="00276EE8" w14:paraId="259A9BC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517D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0708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1026349.85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A4B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2592929.08</w:t>
            </w:r>
          </w:p>
        </w:tc>
      </w:tr>
      <w:tr w:rsidR="00276EE8" w:rsidRPr="00276EE8" w14:paraId="27B7D3C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35C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Контур211</w:t>
            </w:r>
          </w:p>
        </w:tc>
      </w:tr>
      <w:tr w:rsidR="00276EE8" w:rsidRPr="00276EE8" w14:paraId="3D320F3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3B4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2020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4BD6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BEF8C8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EE78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42B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1026188.36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8408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2592510.96</w:t>
            </w:r>
          </w:p>
        </w:tc>
      </w:tr>
      <w:tr w:rsidR="00276EE8" w:rsidRPr="00276EE8" w14:paraId="42E9D06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ECD9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1FCB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1026189.17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B5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2592512.28</w:t>
            </w:r>
          </w:p>
        </w:tc>
      </w:tr>
      <w:tr w:rsidR="00276EE8" w:rsidRPr="00276EE8" w14:paraId="166ECA1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C104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A25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1026187.90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7C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2592513.04</w:t>
            </w:r>
          </w:p>
        </w:tc>
      </w:tr>
      <w:tr w:rsidR="00276EE8" w:rsidRPr="00276EE8" w14:paraId="4B2FBA0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AE7E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1709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09C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1026187.14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EC17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2592511.75</w:t>
            </w:r>
          </w:p>
        </w:tc>
      </w:tr>
      <w:tr w:rsidR="00276EE8" w:rsidRPr="00276EE8" w14:paraId="30E19E7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99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66D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1026188.36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92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2592510.96</w:t>
            </w:r>
          </w:p>
        </w:tc>
      </w:tr>
      <w:tr w:rsidR="00276EE8" w:rsidRPr="00276EE8" w14:paraId="6A89AF6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990ED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Контур212</w:t>
            </w:r>
          </w:p>
        </w:tc>
      </w:tr>
      <w:tr w:rsidR="00276EE8" w:rsidRPr="00276EE8" w14:paraId="3A47B30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C1F4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894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655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9187C3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B765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707C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1026430.64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04A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2593370.13</w:t>
            </w:r>
          </w:p>
        </w:tc>
      </w:tr>
      <w:tr w:rsidR="00276EE8" w:rsidRPr="00276EE8" w14:paraId="0065D08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1264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5B6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1026431.58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AF8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2593371.33</w:t>
            </w:r>
          </w:p>
        </w:tc>
      </w:tr>
      <w:tr w:rsidR="00276EE8" w:rsidRPr="00276EE8" w14:paraId="67FCFF0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E22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EB0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1026430.38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2B7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2593372.23</w:t>
            </w:r>
          </w:p>
        </w:tc>
      </w:tr>
      <w:tr w:rsidR="00276EE8" w:rsidRPr="00276EE8" w14:paraId="1AF87AD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042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9C05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1026429.49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54C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2593371.03</w:t>
            </w:r>
          </w:p>
        </w:tc>
      </w:tr>
      <w:tr w:rsidR="00276EE8" w:rsidRPr="00276EE8" w14:paraId="0A6F8ED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D8D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D05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1026430.64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72F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2593370.13</w:t>
            </w:r>
          </w:p>
        </w:tc>
      </w:tr>
      <w:tr w:rsidR="00276EE8" w:rsidRPr="00276EE8" w14:paraId="36D6F29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7FA36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Контур213</w:t>
            </w:r>
          </w:p>
        </w:tc>
      </w:tr>
      <w:tr w:rsidR="00276EE8" w:rsidRPr="00276EE8" w14:paraId="38A4DF0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53F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91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284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044BBE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E23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B68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1026309.19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5DCC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2592507.21</w:t>
            </w:r>
          </w:p>
        </w:tc>
      </w:tr>
      <w:tr w:rsidR="00276EE8" w:rsidRPr="00276EE8" w14:paraId="4185275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96A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4CBD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1026309.09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BB9D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2592508.75</w:t>
            </w:r>
          </w:p>
        </w:tc>
      </w:tr>
      <w:tr w:rsidR="00276EE8" w:rsidRPr="00276EE8" w14:paraId="5B17E2C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27A3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83C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1026307.60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4E2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2592508.63</w:t>
            </w:r>
          </w:p>
        </w:tc>
      </w:tr>
      <w:tr w:rsidR="00276EE8" w:rsidRPr="00276EE8" w14:paraId="30C770E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E7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717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1026307.74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5F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2592507.15</w:t>
            </w:r>
          </w:p>
        </w:tc>
      </w:tr>
      <w:tr w:rsidR="00276EE8" w:rsidRPr="00276EE8" w14:paraId="244A298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5D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297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1026309.19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907B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2592507.21</w:t>
            </w:r>
          </w:p>
        </w:tc>
      </w:tr>
      <w:tr w:rsidR="00276EE8" w:rsidRPr="00276EE8" w14:paraId="1B3E499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7503E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Контур214</w:t>
            </w:r>
          </w:p>
        </w:tc>
      </w:tr>
      <w:tr w:rsidR="00276EE8" w:rsidRPr="00276EE8" w14:paraId="2B1C8F2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20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E61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092C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900221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91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98AE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1026103.32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3A5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2592546.40</w:t>
            </w:r>
          </w:p>
        </w:tc>
      </w:tr>
      <w:tr w:rsidR="00276EE8" w:rsidRPr="00276EE8" w14:paraId="5807467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7E3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C2D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1026103.84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5DB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2592547.86</w:t>
            </w:r>
          </w:p>
        </w:tc>
      </w:tr>
      <w:tr w:rsidR="00276EE8" w:rsidRPr="00276EE8" w14:paraId="22CDCB2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820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56D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1026102.44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1156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2592548.33</w:t>
            </w:r>
          </w:p>
        </w:tc>
      </w:tr>
      <w:tr w:rsidR="00276EE8" w:rsidRPr="00276EE8" w14:paraId="2D2A4E9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6A73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A27A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1026101.96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0D5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2592546.92</w:t>
            </w:r>
          </w:p>
        </w:tc>
      </w:tr>
      <w:tr w:rsidR="00276EE8" w:rsidRPr="00276EE8" w14:paraId="2B824ED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5CA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18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1026103.32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5BB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2592546.40</w:t>
            </w:r>
          </w:p>
        </w:tc>
      </w:tr>
      <w:tr w:rsidR="00276EE8" w:rsidRPr="00276EE8" w14:paraId="50D7F94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0080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Контур215</w:t>
            </w:r>
          </w:p>
        </w:tc>
      </w:tr>
      <w:tr w:rsidR="00276EE8" w:rsidRPr="00276EE8" w14:paraId="3625058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2FD4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30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3648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B3FFDC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309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AA9B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1026207.48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CEF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2592906.95</w:t>
            </w:r>
          </w:p>
        </w:tc>
      </w:tr>
      <w:tr w:rsidR="00276EE8" w:rsidRPr="00276EE8" w14:paraId="06CA65E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7839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069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1026207.53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3F4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2592908.44</w:t>
            </w:r>
          </w:p>
        </w:tc>
      </w:tr>
      <w:tr w:rsidR="00276EE8" w:rsidRPr="00276EE8" w14:paraId="0291AE9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3C0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F3F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1026206.04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AE4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2592908.47</w:t>
            </w:r>
          </w:p>
        </w:tc>
      </w:tr>
      <w:tr w:rsidR="00276EE8" w:rsidRPr="00276EE8" w14:paraId="40EF513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275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02F2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1026205.95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F244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2592907.02</w:t>
            </w:r>
          </w:p>
        </w:tc>
      </w:tr>
      <w:tr w:rsidR="00276EE8" w:rsidRPr="00276EE8" w14:paraId="786EE09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AB4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4C5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1026207.48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A356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2592906.95</w:t>
            </w:r>
          </w:p>
        </w:tc>
      </w:tr>
      <w:tr w:rsidR="00276EE8" w:rsidRPr="00276EE8" w14:paraId="71005C6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BFC7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Контур216</w:t>
            </w:r>
          </w:p>
        </w:tc>
      </w:tr>
      <w:tr w:rsidR="00276EE8" w:rsidRPr="00276EE8" w14:paraId="65A24D8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4F39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0E5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2181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097CBE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4BF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550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1026206.48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92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2592888.54</w:t>
            </w:r>
          </w:p>
        </w:tc>
      </w:tr>
      <w:tr w:rsidR="00276EE8" w:rsidRPr="00276EE8" w14:paraId="63C820C3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6616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318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1026206.53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20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2592890.03</w:t>
            </w:r>
          </w:p>
        </w:tc>
      </w:tr>
      <w:tr w:rsidR="00276EE8" w:rsidRPr="00276EE8" w14:paraId="695FE29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DC2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D45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1026205.04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19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2592890.06</w:t>
            </w:r>
          </w:p>
        </w:tc>
      </w:tr>
      <w:tr w:rsidR="00276EE8" w:rsidRPr="00276EE8" w14:paraId="1C9100E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3A7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9BBE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ABA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2592888.61</w:t>
            </w:r>
          </w:p>
        </w:tc>
      </w:tr>
      <w:tr w:rsidR="00276EE8" w:rsidRPr="00276EE8" w14:paraId="08C7258C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F86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A1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1026206.48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B047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2592888.54</w:t>
            </w:r>
          </w:p>
        </w:tc>
      </w:tr>
      <w:tr w:rsidR="00276EE8" w:rsidRPr="00276EE8" w14:paraId="7A95066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816F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Контур217</w:t>
            </w:r>
          </w:p>
        </w:tc>
      </w:tr>
      <w:tr w:rsidR="00276EE8" w:rsidRPr="00276EE8" w14:paraId="301143F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351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FF1A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624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94A4CC8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A36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E595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1026373.27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52CF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2592947.06</w:t>
            </w:r>
          </w:p>
        </w:tc>
      </w:tr>
      <w:tr w:rsidR="00276EE8" w:rsidRPr="00276EE8" w14:paraId="7D33F4A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071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76A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1026374.05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DA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2592948.38</w:t>
            </w:r>
          </w:p>
        </w:tc>
      </w:tr>
      <w:tr w:rsidR="00276EE8" w:rsidRPr="00276EE8" w14:paraId="58112750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E342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311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1026372.75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000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2592949.11</w:t>
            </w:r>
          </w:p>
        </w:tc>
      </w:tr>
      <w:tr w:rsidR="00276EE8" w:rsidRPr="00276EE8" w14:paraId="3FED3A6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E13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0A46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1026372.02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0BE3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2592947.81</w:t>
            </w:r>
          </w:p>
        </w:tc>
      </w:tr>
      <w:tr w:rsidR="00276EE8" w:rsidRPr="00276EE8" w14:paraId="389C341B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B54F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3F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1026373.27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790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2592947.06</w:t>
            </w:r>
          </w:p>
        </w:tc>
      </w:tr>
      <w:tr w:rsidR="00276EE8" w:rsidRPr="00276EE8" w14:paraId="016CCCB5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7BD0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Контур218</w:t>
            </w:r>
          </w:p>
        </w:tc>
      </w:tr>
      <w:tr w:rsidR="00276EE8" w:rsidRPr="00276EE8" w14:paraId="05976F9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5F0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B39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46EB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8A8278D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1C8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065F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48F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2592863.08</w:t>
            </w:r>
          </w:p>
        </w:tc>
      </w:tr>
      <w:tr w:rsidR="00276EE8" w:rsidRPr="00276EE8" w14:paraId="4CCB845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00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E64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1026204.95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104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2592864.57</w:t>
            </w:r>
          </w:p>
        </w:tc>
      </w:tr>
      <w:tr w:rsidR="00276EE8" w:rsidRPr="00276EE8" w14:paraId="342ED23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055E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1736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C01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1026203.46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9B26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2592864.60</w:t>
            </w:r>
          </w:p>
        </w:tc>
      </w:tr>
      <w:tr w:rsidR="00276EE8" w:rsidRPr="00276EE8" w14:paraId="7DBF36C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47BC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1737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D40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1026203.37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8E75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2592863.15</w:t>
            </w:r>
          </w:p>
        </w:tc>
      </w:tr>
      <w:tr w:rsidR="00276EE8" w:rsidRPr="00276EE8" w14:paraId="2221C8B4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5C2D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1734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9B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6F92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2592863.08</w:t>
            </w:r>
          </w:p>
        </w:tc>
      </w:tr>
      <w:tr w:rsidR="00276EE8" w:rsidRPr="00276EE8" w14:paraId="55B7477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D7251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Контур219</w:t>
            </w:r>
          </w:p>
        </w:tc>
      </w:tr>
      <w:tr w:rsidR="00276EE8" w:rsidRPr="00276EE8" w14:paraId="55BA24A1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EA43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E73A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68A0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6B1BED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18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6C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1026205.44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411F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2592886.41</w:t>
            </w:r>
          </w:p>
        </w:tc>
      </w:tr>
      <w:tr w:rsidR="00276EE8" w:rsidRPr="00276EE8" w14:paraId="77FD23D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2377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1739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740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1026205.49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EC37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2592887.90</w:t>
            </w:r>
          </w:p>
        </w:tc>
      </w:tr>
      <w:tr w:rsidR="00276EE8" w:rsidRPr="00276EE8" w14:paraId="0F177E8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4BBC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1740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3D46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1026204.00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90FF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2592887.93</w:t>
            </w:r>
          </w:p>
        </w:tc>
      </w:tr>
      <w:tr w:rsidR="00276EE8" w:rsidRPr="00276EE8" w14:paraId="4F3534F2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F98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1741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8CE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1026203.91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B6F9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2592886.48</w:t>
            </w:r>
          </w:p>
        </w:tc>
      </w:tr>
      <w:tr w:rsidR="00276EE8" w:rsidRPr="00276EE8" w14:paraId="763A257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D052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1738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A74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1026205.44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607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2592886.41</w:t>
            </w:r>
          </w:p>
        </w:tc>
      </w:tr>
      <w:tr w:rsidR="00276EE8" w:rsidRPr="00276EE8" w14:paraId="0A481379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4328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D3FDF" w14:textId="77777777" w:rsidR="00437FFE" w:rsidRPr="00276EE8" w:rsidRDefault="00437FFE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Контур220</w:t>
            </w:r>
          </w:p>
        </w:tc>
      </w:tr>
      <w:tr w:rsidR="00276EE8" w:rsidRPr="00276EE8" w14:paraId="5AA0B94F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FCB0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D46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1BB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4562B0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1E6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36E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1026242.49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21A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2592483.92</w:t>
            </w:r>
          </w:p>
        </w:tc>
      </w:tr>
      <w:tr w:rsidR="00276EE8" w:rsidRPr="00276EE8" w14:paraId="4A5897B6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D3EE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1743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1EBF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1026242.96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665B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2592484.89</w:t>
            </w:r>
          </w:p>
        </w:tc>
      </w:tr>
      <w:tr w:rsidR="00276EE8" w:rsidRPr="00276EE8" w14:paraId="5806BBCE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0FB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1744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79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1026241.64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5D7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2592485.56</w:t>
            </w:r>
          </w:p>
        </w:tc>
      </w:tr>
      <w:tr w:rsidR="00276EE8" w:rsidRPr="00276EE8" w14:paraId="3B2418F7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FA74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1745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20A2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1026241.20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CDB4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2592484.61</w:t>
            </w:r>
          </w:p>
        </w:tc>
      </w:tr>
      <w:tr w:rsidR="00276EE8" w:rsidRPr="00276EE8" w14:paraId="33BBD0DA" w14:textId="77777777" w:rsidTr="00A6272F">
        <w:trPr>
          <w:gridAfter w:val="4"/>
          <w:wAfter w:w="5294" w:type="dxa"/>
          <w:tblCellSpacing w:w="0" w:type="dxa"/>
          <w:jc w:val="center"/>
        </w:trPr>
        <w:tc>
          <w:tcPr>
            <w:tcW w:w="9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99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1742</w:t>
            </w:r>
          </w:p>
        </w:tc>
        <w:tc>
          <w:tcPr>
            <w:tcW w:w="239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EDA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1026242.49</w:t>
            </w:r>
          </w:p>
        </w:tc>
        <w:tc>
          <w:tcPr>
            <w:tcW w:w="10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377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2592483.92</w:t>
            </w:r>
          </w:p>
        </w:tc>
      </w:tr>
    </w:tbl>
    <w:p w14:paraId="47481D20" w14:textId="77777777" w:rsidR="00437FFE" w:rsidRPr="00276EE8" w:rsidRDefault="00437FFE" w:rsidP="00437FFE">
      <w:pPr>
        <w:ind w:firstLine="0"/>
        <w:jc w:val="center"/>
        <w:rPr>
          <w:sz w:val="20"/>
          <w:szCs w:val="20"/>
        </w:rPr>
      </w:pPr>
    </w:p>
    <w:p w14:paraId="02A90D59" w14:textId="1F7D9548" w:rsidR="002F29DE" w:rsidRPr="00276EE8" w:rsidRDefault="002F29DE" w:rsidP="002F29DE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4ECB76DC" w14:textId="45D25F04" w:rsidR="002F29DE" w:rsidRPr="00276EE8" w:rsidRDefault="002F29DE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 xml:space="preserve">заменить </w:t>
      </w:r>
      <w:r w:rsidR="008D3CAC" w:rsidRPr="00276EE8">
        <w:rPr>
          <w:sz w:val="28"/>
          <w:szCs w:val="28"/>
        </w:rPr>
        <w:t>строками</w:t>
      </w:r>
      <w:r w:rsidRPr="00276EE8">
        <w:rPr>
          <w:sz w:val="28"/>
          <w:szCs w:val="28"/>
        </w:rPr>
        <w:t xml:space="preserve"> </w:t>
      </w:r>
      <w:r w:rsidR="008D3CAC" w:rsidRPr="00276EE8">
        <w:rPr>
          <w:sz w:val="28"/>
          <w:szCs w:val="28"/>
        </w:rPr>
        <w:t>следующего содержания</w:t>
      </w:r>
      <w:r w:rsidRPr="00276EE8">
        <w:rPr>
          <w:sz w:val="28"/>
          <w:szCs w:val="28"/>
        </w:rPr>
        <w:t>:</w:t>
      </w:r>
    </w:p>
    <w:p w14:paraId="63E99213" w14:textId="6A3C4DC6" w:rsidR="002F29DE" w:rsidRPr="00276EE8" w:rsidRDefault="002F29DE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25587401" w14:textId="77777777" w:rsidR="00C85B0A" w:rsidRPr="00276EE8" w:rsidRDefault="00C85B0A" w:rsidP="00C85B0A">
      <w:pPr>
        <w:ind w:firstLine="0"/>
        <w:jc w:val="center"/>
        <w:rPr>
          <w:sz w:val="20"/>
          <w:szCs w:val="20"/>
        </w:rPr>
      </w:pPr>
    </w:p>
    <w:p w14:paraId="4D66FF7D" w14:textId="77777777" w:rsidR="00C85B0A" w:rsidRPr="00276EE8" w:rsidRDefault="00C85B0A" w:rsidP="00C85B0A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117"/>
        <w:gridCol w:w="1010"/>
      </w:tblGrid>
      <w:tr w:rsidR="00276EE8" w:rsidRPr="00276EE8" w14:paraId="358FAF47" w14:textId="77777777" w:rsidTr="00C85B0A">
        <w:trPr>
          <w:tblCellSpacing w:w="0" w:type="dxa"/>
          <w:jc w:val="center"/>
        </w:trPr>
        <w:tc>
          <w:tcPr>
            <w:tcW w:w="274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42FF0" w14:textId="77777777" w:rsidR="00C85B0A" w:rsidRPr="00276EE8" w:rsidRDefault="00C85B0A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309780 кв.м</w:t>
            </w:r>
          </w:p>
        </w:tc>
      </w:tr>
      <w:tr w:rsidR="00276EE8" w:rsidRPr="00276EE8" w14:paraId="319C05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0D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D8E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A98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BF56B4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991355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2B89DD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1025593.4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8BA99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2592749.18</w:t>
            </w:r>
          </w:p>
        </w:tc>
      </w:tr>
      <w:tr w:rsidR="00276EE8" w:rsidRPr="00276EE8" w14:paraId="13F5319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1208A4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66CF8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1025600.08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B34CEF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2592769.21</w:t>
            </w:r>
          </w:p>
        </w:tc>
      </w:tr>
      <w:tr w:rsidR="00276EE8" w:rsidRPr="00276EE8" w14:paraId="5761B1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7CA02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81A109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1025677.21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AFBC28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2592710.78</w:t>
            </w:r>
          </w:p>
        </w:tc>
      </w:tr>
      <w:tr w:rsidR="00276EE8" w:rsidRPr="00276EE8" w14:paraId="23DF0B6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9E503E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D2952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1025696.51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B188E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2592681.88</w:t>
            </w:r>
          </w:p>
        </w:tc>
      </w:tr>
      <w:tr w:rsidR="00276EE8" w:rsidRPr="00276EE8" w14:paraId="414356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C501F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6E996F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A51054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2592653.17</w:t>
            </w:r>
          </w:p>
        </w:tc>
      </w:tr>
      <w:tr w:rsidR="00276EE8" w:rsidRPr="00276EE8" w14:paraId="0CFBDF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61BA7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3B2BD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0EA5C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2592639.8</w:t>
            </w:r>
          </w:p>
        </w:tc>
      </w:tr>
      <w:tr w:rsidR="00276EE8" w:rsidRPr="00276EE8" w14:paraId="2E856E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A7C77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09B00D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57CC45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2592656.31</w:t>
            </w:r>
          </w:p>
        </w:tc>
      </w:tr>
      <w:tr w:rsidR="00276EE8" w:rsidRPr="00276EE8" w14:paraId="1A9A81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F3370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92645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B1FB61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2592721.28</w:t>
            </w:r>
          </w:p>
        </w:tc>
      </w:tr>
      <w:tr w:rsidR="00276EE8" w:rsidRPr="00276EE8" w14:paraId="12EBE90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5F501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90A2D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2C461E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2592753.98</w:t>
            </w:r>
          </w:p>
        </w:tc>
      </w:tr>
      <w:tr w:rsidR="00276EE8" w:rsidRPr="00276EE8" w14:paraId="13443A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5787C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C01067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1025850.62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E627C3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2592756.58</w:t>
            </w:r>
          </w:p>
        </w:tc>
      </w:tr>
      <w:tr w:rsidR="00276EE8" w:rsidRPr="00276EE8" w14:paraId="30FDF3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85F9C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CC0BA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7E6EC2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2592766.56</w:t>
            </w:r>
          </w:p>
        </w:tc>
      </w:tr>
      <w:tr w:rsidR="00276EE8" w:rsidRPr="00276EE8" w14:paraId="421478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984871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3E968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22975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2592772.43</w:t>
            </w:r>
          </w:p>
        </w:tc>
      </w:tr>
      <w:tr w:rsidR="00276EE8" w:rsidRPr="00276EE8" w14:paraId="606F5F0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655864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0CAAD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1025809.43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30275D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2592770.51</w:t>
            </w:r>
          </w:p>
        </w:tc>
      </w:tr>
      <w:tr w:rsidR="00276EE8" w:rsidRPr="00276EE8" w14:paraId="5563A18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B9D193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DCF0A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B090DC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2592772.33</w:t>
            </w:r>
          </w:p>
        </w:tc>
      </w:tr>
      <w:tr w:rsidR="00276EE8" w:rsidRPr="00276EE8" w14:paraId="2F72ED2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A39990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B0969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8DA15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2592774.31</w:t>
            </w:r>
          </w:p>
        </w:tc>
      </w:tr>
      <w:tr w:rsidR="00276EE8" w:rsidRPr="00276EE8" w14:paraId="67A52C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6FFEE1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35EDAA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F705C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2592790.76</w:t>
            </w:r>
          </w:p>
        </w:tc>
      </w:tr>
      <w:tr w:rsidR="00276EE8" w:rsidRPr="00276EE8" w14:paraId="7E23214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B7BD8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EEE5A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1025751.84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EDB41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2592796.1</w:t>
            </w:r>
          </w:p>
        </w:tc>
      </w:tr>
      <w:tr w:rsidR="00276EE8" w:rsidRPr="00276EE8" w14:paraId="5F262F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4BFDCA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F81FB3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1025744.72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8F5E6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2592798.78</w:t>
            </w:r>
          </w:p>
        </w:tc>
      </w:tr>
      <w:tr w:rsidR="00276EE8" w:rsidRPr="00276EE8" w14:paraId="79D4BF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F43D0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D7315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1025743.35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8D3FC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2592796.12</w:t>
            </w:r>
          </w:p>
        </w:tc>
      </w:tr>
      <w:tr w:rsidR="00276EE8" w:rsidRPr="00276EE8" w14:paraId="6564B23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1CA893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1FF11D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1025725.02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5D5A7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2592802.8</w:t>
            </w:r>
          </w:p>
        </w:tc>
      </w:tr>
      <w:tr w:rsidR="00276EE8" w:rsidRPr="00276EE8" w14:paraId="2489174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15EC2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B117DE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1025719.24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91778F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2592804.91</w:t>
            </w:r>
          </w:p>
        </w:tc>
      </w:tr>
      <w:tr w:rsidR="00276EE8" w:rsidRPr="00276EE8" w14:paraId="662187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4E5CA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B44468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1025726.72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53AD0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2592823.3</w:t>
            </w:r>
          </w:p>
        </w:tc>
      </w:tr>
      <w:tr w:rsidR="00276EE8" w:rsidRPr="00276EE8" w14:paraId="052CB3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F51C50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FFC49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1025691.83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2630D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2592844.18</w:t>
            </w:r>
          </w:p>
        </w:tc>
      </w:tr>
      <w:tr w:rsidR="00276EE8" w:rsidRPr="00276EE8" w14:paraId="5A6160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EF69CB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5E6E54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1025677.65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F6DBF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2592852.67</w:t>
            </w:r>
          </w:p>
        </w:tc>
      </w:tr>
      <w:tr w:rsidR="00276EE8" w:rsidRPr="00276EE8" w14:paraId="68C2B7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B783E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F4CBF6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1025647.52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59093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2592855.75</w:t>
            </w:r>
          </w:p>
        </w:tc>
      </w:tr>
      <w:tr w:rsidR="00276EE8" w:rsidRPr="00276EE8" w14:paraId="4D76559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01D39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1F090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AAC5E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2592848.69</w:t>
            </w:r>
          </w:p>
        </w:tc>
      </w:tr>
      <w:tr w:rsidR="00276EE8" w:rsidRPr="00276EE8" w14:paraId="040CFFD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BEE15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D8A69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1025639.21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7CE29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2592849.04</w:t>
            </w:r>
          </w:p>
        </w:tc>
      </w:tr>
      <w:tr w:rsidR="00276EE8" w:rsidRPr="00276EE8" w14:paraId="1316C6D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1BEA34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8BD1E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1025636.44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FFB02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2592849.17</w:t>
            </w:r>
          </w:p>
        </w:tc>
      </w:tr>
      <w:tr w:rsidR="00276EE8" w:rsidRPr="00276EE8" w14:paraId="37B645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BD622F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08D5F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1025631.47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055C6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2592849.99</w:t>
            </w:r>
          </w:p>
        </w:tc>
      </w:tr>
      <w:tr w:rsidR="00276EE8" w:rsidRPr="00276EE8" w14:paraId="63621E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68B17F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124352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1025630.37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17F6C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2592852.37</w:t>
            </w:r>
          </w:p>
        </w:tc>
      </w:tr>
      <w:tr w:rsidR="00276EE8" w:rsidRPr="00276EE8" w14:paraId="54EE66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498D7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C400F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1025629.58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066DB0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2592854.09</w:t>
            </w:r>
          </w:p>
        </w:tc>
      </w:tr>
      <w:tr w:rsidR="00276EE8" w:rsidRPr="00276EE8" w14:paraId="44FB75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D3A29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A127D6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1025635.42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62023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2592859.34</w:t>
            </w:r>
          </w:p>
        </w:tc>
      </w:tr>
      <w:tr w:rsidR="00276EE8" w:rsidRPr="00276EE8" w14:paraId="3DCE31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DDD960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D18F3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1025636.18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710B5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2592907.72</w:t>
            </w:r>
          </w:p>
        </w:tc>
      </w:tr>
      <w:tr w:rsidR="00276EE8" w:rsidRPr="00276EE8" w14:paraId="638311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A405F6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29837F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1025636.8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4A8319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2592947.34</w:t>
            </w:r>
          </w:p>
        </w:tc>
      </w:tr>
      <w:tr w:rsidR="00276EE8" w:rsidRPr="00276EE8" w14:paraId="441957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32DE9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932FA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1025640.2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974AB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2592947.06</w:t>
            </w:r>
          </w:p>
        </w:tc>
      </w:tr>
      <w:tr w:rsidR="00276EE8" w:rsidRPr="00276EE8" w14:paraId="663D084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35CC4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9EAB44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C13FF7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2592947.85</w:t>
            </w:r>
          </w:p>
        </w:tc>
      </w:tr>
      <w:tr w:rsidR="00276EE8" w:rsidRPr="00276EE8" w14:paraId="4FD68E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E7413B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243D1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48D31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2592928.53</w:t>
            </w:r>
          </w:p>
        </w:tc>
      </w:tr>
      <w:tr w:rsidR="00276EE8" w:rsidRPr="00276EE8" w14:paraId="480586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530C42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AE123A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213BF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2592923.15</w:t>
            </w:r>
          </w:p>
        </w:tc>
      </w:tr>
      <w:tr w:rsidR="00276EE8" w:rsidRPr="00276EE8" w14:paraId="649228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F2E56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58533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7E911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2592921.54</w:t>
            </w:r>
          </w:p>
        </w:tc>
      </w:tr>
      <w:tr w:rsidR="00276EE8" w:rsidRPr="00276EE8" w14:paraId="364956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1D39E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43BCD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B0877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2592912.84</w:t>
            </w:r>
          </w:p>
        </w:tc>
      </w:tr>
      <w:tr w:rsidR="00276EE8" w:rsidRPr="00276EE8" w14:paraId="566970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99214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B9FB1A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6F71B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2592910.68</w:t>
            </w:r>
          </w:p>
        </w:tc>
      </w:tr>
      <w:tr w:rsidR="00276EE8" w:rsidRPr="00276EE8" w14:paraId="3D92633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602AA7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51C7A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65559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2592908.66</w:t>
            </w:r>
          </w:p>
        </w:tc>
      </w:tr>
      <w:tr w:rsidR="00276EE8" w:rsidRPr="00276EE8" w14:paraId="6ED395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F5267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D2B71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4C6EF3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2592908.6</w:t>
            </w:r>
          </w:p>
        </w:tc>
      </w:tr>
      <w:tr w:rsidR="00276EE8" w:rsidRPr="00276EE8" w14:paraId="5D3D10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25BEB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137BE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862B6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2592903.27</w:t>
            </w:r>
          </w:p>
        </w:tc>
      </w:tr>
      <w:tr w:rsidR="00276EE8" w:rsidRPr="00276EE8" w14:paraId="77AA8E1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AA43ED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0A7ED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AFD5D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2592903.27</w:t>
            </w:r>
          </w:p>
        </w:tc>
      </w:tr>
      <w:tr w:rsidR="00276EE8" w:rsidRPr="00276EE8" w14:paraId="43033B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1ACA8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D938C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B64BF1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2592893.5</w:t>
            </w:r>
          </w:p>
        </w:tc>
      </w:tr>
      <w:tr w:rsidR="00276EE8" w:rsidRPr="00276EE8" w14:paraId="79C1B3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08EAC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7238A2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9785E2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2592893.44</w:t>
            </w:r>
          </w:p>
        </w:tc>
      </w:tr>
      <w:tr w:rsidR="00276EE8" w:rsidRPr="00276EE8" w14:paraId="3B390C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203AD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A7DA59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14766A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2592886.58</w:t>
            </w:r>
          </w:p>
        </w:tc>
      </w:tr>
      <w:tr w:rsidR="00276EE8" w:rsidRPr="00276EE8" w14:paraId="5969A67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96C97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BB9D2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1025646.12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5884FC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2592872.27</w:t>
            </w:r>
          </w:p>
        </w:tc>
      </w:tr>
      <w:tr w:rsidR="00276EE8" w:rsidRPr="00276EE8" w14:paraId="50028E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523F1E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04207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C5EE84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2592872.06</w:t>
            </w:r>
          </w:p>
        </w:tc>
      </w:tr>
      <w:tr w:rsidR="00276EE8" w:rsidRPr="00276EE8" w14:paraId="5BDCD8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2ACE6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3D859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1025653.69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93B87F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2592868.79</w:t>
            </w:r>
          </w:p>
        </w:tc>
      </w:tr>
      <w:tr w:rsidR="00276EE8" w:rsidRPr="00276EE8" w14:paraId="7F3408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645CD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4B93A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1025662.16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6B5F4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2592868.03</w:t>
            </w:r>
          </w:p>
        </w:tc>
      </w:tr>
      <w:tr w:rsidR="00276EE8" w:rsidRPr="00276EE8" w14:paraId="2E1A85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A3DD0C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07F4CE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1025665.28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EB6990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2592866.02</w:t>
            </w:r>
          </w:p>
        </w:tc>
      </w:tr>
      <w:tr w:rsidR="00276EE8" w:rsidRPr="00276EE8" w14:paraId="5B3131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A70312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D1BC34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1025689.11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D1EA1C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2592863.29</w:t>
            </w:r>
          </w:p>
        </w:tc>
      </w:tr>
      <w:tr w:rsidR="00276EE8" w:rsidRPr="00276EE8" w14:paraId="0C1E6D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3A410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ADE9EC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1025728.76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97D6F2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2592839.66</w:t>
            </w:r>
          </w:p>
        </w:tc>
      </w:tr>
      <w:tr w:rsidR="00276EE8" w:rsidRPr="00276EE8" w14:paraId="74AD44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6543B6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76BD3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1025738.88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E46FEE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2592833.63</w:t>
            </w:r>
          </w:p>
        </w:tc>
      </w:tr>
      <w:tr w:rsidR="00276EE8" w:rsidRPr="00276EE8" w14:paraId="3285F50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3BDD9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B1FC9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1025757.25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34394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2592826.29</w:t>
            </w:r>
          </w:p>
        </w:tc>
      </w:tr>
      <w:tr w:rsidR="00276EE8" w:rsidRPr="00276EE8" w14:paraId="6B0F49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166CD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F59E5F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6D7421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2592823.64</w:t>
            </w:r>
          </w:p>
        </w:tc>
      </w:tr>
      <w:tr w:rsidR="00276EE8" w:rsidRPr="00276EE8" w14:paraId="56FFF1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8EB7A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276F0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DB740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2592815.53</w:t>
            </w:r>
          </w:p>
        </w:tc>
      </w:tr>
      <w:tr w:rsidR="00276EE8" w:rsidRPr="00276EE8" w14:paraId="22D6B0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CDD53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79394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1025793.8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974FA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2592811.45</w:t>
            </w:r>
          </w:p>
        </w:tc>
      </w:tr>
      <w:tr w:rsidR="00276EE8" w:rsidRPr="00276EE8" w14:paraId="4979A0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42BB8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1FDB0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1025801.71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922072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2592809.99</w:t>
            </w:r>
          </w:p>
        </w:tc>
      </w:tr>
      <w:tr w:rsidR="00276EE8" w:rsidRPr="00276EE8" w14:paraId="1778255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0F9BA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3D33C3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9BB09E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2592807.77</w:t>
            </w:r>
          </w:p>
        </w:tc>
      </w:tr>
      <w:tr w:rsidR="00276EE8" w:rsidRPr="00276EE8" w14:paraId="47AFF6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3DFBA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ED4A6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1025813.43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D4D407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2592806.04</w:t>
            </w:r>
          </w:p>
        </w:tc>
      </w:tr>
      <w:tr w:rsidR="00276EE8" w:rsidRPr="00276EE8" w14:paraId="12181B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82B14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D891D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60C2A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2592816.22</w:t>
            </w:r>
          </w:p>
        </w:tc>
      </w:tr>
      <w:tr w:rsidR="00276EE8" w:rsidRPr="00276EE8" w14:paraId="203B4CD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DDCBE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4E4E51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36753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2592829.98</w:t>
            </w:r>
          </w:p>
        </w:tc>
      </w:tr>
      <w:tr w:rsidR="00276EE8" w:rsidRPr="00276EE8" w14:paraId="5DA3802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FFC51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839269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1025823.9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8B9A1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2592830.59</w:t>
            </w:r>
          </w:p>
        </w:tc>
      </w:tr>
      <w:tr w:rsidR="00276EE8" w:rsidRPr="00276EE8" w14:paraId="18C488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77640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454BE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47E350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2592840.43</w:t>
            </w:r>
          </w:p>
        </w:tc>
      </w:tr>
      <w:tr w:rsidR="00276EE8" w:rsidRPr="00276EE8" w14:paraId="7AE6FF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AB3EF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9B430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6821D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</w:t>
            </w:r>
          </w:p>
        </w:tc>
      </w:tr>
      <w:tr w:rsidR="00276EE8" w:rsidRPr="00276EE8" w14:paraId="241F72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AF6457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4D338E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3AAD8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2592868.87</w:t>
            </w:r>
          </w:p>
        </w:tc>
      </w:tr>
      <w:tr w:rsidR="00276EE8" w:rsidRPr="00276EE8" w14:paraId="1BAF53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6EDE2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94DADB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1025862.98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0E827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2592873.5</w:t>
            </w:r>
          </w:p>
        </w:tc>
      </w:tr>
      <w:tr w:rsidR="00276EE8" w:rsidRPr="00276EE8" w14:paraId="21A6F1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01DEB9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6E4647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2EEE3D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2592895.27</w:t>
            </w:r>
          </w:p>
        </w:tc>
      </w:tr>
      <w:tr w:rsidR="00276EE8" w:rsidRPr="00276EE8" w14:paraId="12FD05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C7DC39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C5CD6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1025855.5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265B5D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2592929.6</w:t>
            </w:r>
          </w:p>
        </w:tc>
      </w:tr>
      <w:tr w:rsidR="00276EE8" w:rsidRPr="00276EE8" w14:paraId="6736DE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BA22D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D7AC3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1025855.08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F745A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2592929.19</w:t>
            </w:r>
          </w:p>
        </w:tc>
      </w:tr>
      <w:tr w:rsidR="00276EE8" w:rsidRPr="00276EE8" w14:paraId="5AD737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F2354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CF39FD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1025852.98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948D9C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2592931.32</w:t>
            </w:r>
          </w:p>
        </w:tc>
      </w:tr>
      <w:tr w:rsidR="00276EE8" w:rsidRPr="00276EE8" w14:paraId="6A3D96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75464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716062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1025850.82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2F709B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2592929.22</w:t>
            </w:r>
          </w:p>
        </w:tc>
      </w:tr>
      <w:tr w:rsidR="00276EE8" w:rsidRPr="00276EE8" w14:paraId="424661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BE4D8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B1AC9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1025849.04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D3696D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2592933.26</w:t>
            </w:r>
          </w:p>
        </w:tc>
      </w:tr>
      <w:tr w:rsidR="00276EE8" w:rsidRPr="00276EE8" w14:paraId="5E7CCA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209E7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6C69B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1025840.07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21531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2592943.34</w:t>
            </w:r>
          </w:p>
        </w:tc>
      </w:tr>
      <w:tr w:rsidR="00276EE8" w:rsidRPr="00276EE8" w14:paraId="1E74C5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46FBA1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D42675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84030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2592945.34</w:t>
            </w:r>
          </w:p>
        </w:tc>
      </w:tr>
      <w:tr w:rsidR="00276EE8" w:rsidRPr="00276EE8" w14:paraId="4FA25C1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0C90AD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B1264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15712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2592947.21</w:t>
            </w:r>
          </w:p>
        </w:tc>
      </w:tr>
      <w:tr w:rsidR="00276EE8" w:rsidRPr="00276EE8" w14:paraId="02F58E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2B42C1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50CFFC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1025829.3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BCFAF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2592955.37</w:t>
            </w:r>
          </w:p>
        </w:tc>
      </w:tr>
      <w:tr w:rsidR="00276EE8" w:rsidRPr="00276EE8" w14:paraId="5EB227D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5F455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F4838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67EB1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2592957.57</w:t>
            </w:r>
          </w:p>
        </w:tc>
      </w:tr>
      <w:tr w:rsidR="00276EE8" w:rsidRPr="00276EE8" w14:paraId="1EF06A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AF718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CA3C6C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20E702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2592963.93</w:t>
            </w:r>
          </w:p>
        </w:tc>
      </w:tr>
      <w:tr w:rsidR="00276EE8" w:rsidRPr="00276EE8" w14:paraId="7B1B0B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839034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40915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1025819.84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15884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2592969.11</w:t>
            </w:r>
          </w:p>
        </w:tc>
      </w:tr>
      <w:tr w:rsidR="00276EE8" w:rsidRPr="00276EE8" w14:paraId="27A45E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8C6EB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7F7CA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2DDF24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2592973.01</w:t>
            </w:r>
          </w:p>
        </w:tc>
      </w:tr>
      <w:tr w:rsidR="00276EE8" w:rsidRPr="00276EE8" w14:paraId="179D812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7DB128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6289C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4B7A3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2592973.98</w:t>
            </w:r>
          </w:p>
        </w:tc>
      </w:tr>
      <w:tr w:rsidR="00276EE8" w:rsidRPr="00276EE8" w14:paraId="2F1A80C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0708CD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8D7B52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4D509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2592979.71</w:t>
            </w:r>
          </w:p>
        </w:tc>
      </w:tr>
      <w:tr w:rsidR="00276EE8" w:rsidRPr="00276EE8" w14:paraId="4186EF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6CA77A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5C3D9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B2DAF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2592985.8</w:t>
            </w:r>
          </w:p>
        </w:tc>
      </w:tr>
      <w:tr w:rsidR="00276EE8" w:rsidRPr="00276EE8" w14:paraId="67B9EE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0AA5C8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2AD2ED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EBC38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2592994.35</w:t>
            </w:r>
          </w:p>
        </w:tc>
      </w:tr>
      <w:tr w:rsidR="00276EE8" w:rsidRPr="00276EE8" w14:paraId="1F6A67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2F830B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6723C3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7CF25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2592994.65</w:t>
            </w:r>
          </w:p>
        </w:tc>
      </w:tr>
      <w:tr w:rsidR="00276EE8" w:rsidRPr="00276EE8" w14:paraId="4B83CA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01FB58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B84860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1700B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2593027.13</w:t>
            </w:r>
          </w:p>
        </w:tc>
      </w:tr>
      <w:tr w:rsidR="00276EE8" w:rsidRPr="00276EE8" w14:paraId="5A160D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9F6659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CA4209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1025757.47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83B07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2593039.11</w:t>
            </w:r>
          </w:p>
        </w:tc>
      </w:tr>
      <w:tr w:rsidR="00276EE8" w:rsidRPr="00276EE8" w14:paraId="3ED6D5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1CC81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34166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4C72A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2592978.72</w:t>
            </w:r>
          </w:p>
        </w:tc>
      </w:tr>
      <w:tr w:rsidR="00276EE8" w:rsidRPr="00276EE8" w14:paraId="7AC008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2D3B87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58752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938E1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2592984.28</w:t>
            </w:r>
          </w:p>
        </w:tc>
      </w:tr>
      <w:tr w:rsidR="00276EE8" w:rsidRPr="00276EE8" w14:paraId="3377DDF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050E7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09C14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1025688.82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E48A1E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2592987.3</w:t>
            </w:r>
          </w:p>
        </w:tc>
      </w:tr>
      <w:tr w:rsidR="00276EE8" w:rsidRPr="00276EE8" w14:paraId="32FD6E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8BAF7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D7346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1025686.7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80355B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2592992.67</w:t>
            </w:r>
          </w:p>
        </w:tc>
      </w:tr>
      <w:tr w:rsidR="00276EE8" w:rsidRPr="00276EE8" w14:paraId="2D6CD01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F94912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90401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1025687.19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5F8309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2592997.93</w:t>
            </w:r>
          </w:p>
        </w:tc>
      </w:tr>
      <w:tr w:rsidR="00276EE8" w:rsidRPr="00276EE8" w14:paraId="36E2E0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780E3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2C7657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68BA91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2593000.51</w:t>
            </w:r>
          </w:p>
        </w:tc>
      </w:tr>
      <w:tr w:rsidR="00276EE8" w:rsidRPr="00276EE8" w14:paraId="429FE4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B92C0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DA1CC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1025706.93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48F904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2593019.33</w:t>
            </w:r>
          </w:p>
        </w:tc>
      </w:tr>
      <w:tr w:rsidR="00276EE8" w:rsidRPr="00276EE8" w14:paraId="5B4D6C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B0010D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C9216A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1025727.85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B7C517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2593039.27</w:t>
            </w:r>
          </w:p>
        </w:tc>
      </w:tr>
      <w:tr w:rsidR="00276EE8" w:rsidRPr="00276EE8" w14:paraId="299155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48BF3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DCBB2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1025728.95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005CCD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2593038.2</w:t>
            </w:r>
          </w:p>
        </w:tc>
      </w:tr>
      <w:tr w:rsidR="00276EE8" w:rsidRPr="00276EE8" w14:paraId="37E06B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96CFE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B1BC1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1025729.99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8A620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2593039.31</w:t>
            </w:r>
          </w:p>
        </w:tc>
      </w:tr>
      <w:tr w:rsidR="00276EE8" w:rsidRPr="00276EE8" w14:paraId="574380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7892B7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454B0B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1025728.91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0C69C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2593040.31</w:t>
            </w:r>
          </w:p>
        </w:tc>
      </w:tr>
      <w:tr w:rsidR="00276EE8" w:rsidRPr="00276EE8" w14:paraId="48B803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A9E82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3B968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1025744.06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1099C2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2593053.25</w:t>
            </w:r>
          </w:p>
        </w:tc>
      </w:tr>
      <w:tr w:rsidR="00276EE8" w:rsidRPr="00276EE8" w14:paraId="643545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70A05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9C4FE4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55CCD1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2593082.91</w:t>
            </w:r>
          </w:p>
        </w:tc>
      </w:tr>
      <w:tr w:rsidR="00276EE8" w:rsidRPr="00276EE8" w14:paraId="605F03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AB143B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7E9C2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1025692.2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D39E04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2593111.81</w:t>
            </w:r>
          </w:p>
        </w:tc>
      </w:tr>
      <w:tr w:rsidR="00276EE8" w:rsidRPr="00276EE8" w14:paraId="55D2435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16266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CB521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1A44E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2593134.03</w:t>
            </w:r>
          </w:p>
        </w:tc>
      </w:tr>
      <w:tr w:rsidR="00276EE8" w:rsidRPr="00276EE8" w14:paraId="71AE17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E6EFA6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2896DC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1025665.05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D44564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2593140.98</w:t>
            </w:r>
          </w:p>
        </w:tc>
      </w:tr>
      <w:tr w:rsidR="00276EE8" w:rsidRPr="00276EE8" w14:paraId="50FBA4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C15A3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AAEB71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1025714.84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B2AF4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2593184.21</w:t>
            </w:r>
          </w:p>
        </w:tc>
      </w:tr>
      <w:tr w:rsidR="00276EE8" w:rsidRPr="00276EE8" w14:paraId="4AB5B7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D2EA0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683EE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1025723.68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41ADC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2593192.51</w:t>
            </w:r>
          </w:p>
        </w:tc>
      </w:tr>
      <w:tr w:rsidR="00276EE8" w:rsidRPr="00276EE8" w14:paraId="62717C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3FAAD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D8A780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1025738.91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2BE15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2593205.97</w:t>
            </w:r>
          </w:p>
        </w:tc>
      </w:tr>
      <w:tr w:rsidR="00276EE8" w:rsidRPr="00276EE8" w14:paraId="4ABB2D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BF8B6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D531F5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1025746.42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E7412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2593213.01</w:t>
            </w:r>
          </w:p>
        </w:tc>
      </w:tr>
      <w:tr w:rsidR="00276EE8" w:rsidRPr="00276EE8" w14:paraId="5D4D5A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BF8BD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6518D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1025748.3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577BAF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2593215.04</w:t>
            </w:r>
          </w:p>
        </w:tc>
      </w:tr>
      <w:tr w:rsidR="00276EE8" w:rsidRPr="00276EE8" w14:paraId="2A3048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97702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B6199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1025750.93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01F56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2593217.47</w:t>
            </w:r>
          </w:p>
        </w:tc>
      </w:tr>
      <w:tr w:rsidR="00276EE8" w:rsidRPr="00276EE8" w14:paraId="52083F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9475B8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18F2BF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C96D8C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2593219.53</w:t>
            </w:r>
          </w:p>
        </w:tc>
      </w:tr>
      <w:tr w:rsidR="00276EE8" w:rsidRPr="00276EE8" w14:paraId="29203A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7954EA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BB640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FA5F2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2593219.54</w:t>
            </w:r>
          </w:p>
        </w:tc>
      </w:tr>
      <w:tr w:rsidR="00276EE8" w:rsidRPr="00276EE8" w14:paraId="2542153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45DD0A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E19F7B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1025759.6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414D5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2593225.76</w:t>
            </w:r>
          </w:p>
        </w:tc>
      </w:tr>
      <w:tr w:rsidR="00276EE8" w:rsidRPr="00276EE8" w14:paraId="2CB48B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33F74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BA2500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1025764.15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E4484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2593220.63</w:t>
            </w:r>
          </w:p>
        </w:tc>
      </w:tr>
      <w:tr w:rsidR="00276EE8" w:rsidRPr="00276EE8" w14:paraId="0A88A3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5650FE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20844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1025772.64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7FBD2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2593211.02</w:t>
            </w:r>
          </w:p>
        </w:tc>
      </w:tr>
      <w:tr w:rsidR="00276EE8" w:rsidRPr="00276EE8" w14:paraId="168E91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E850DC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72D02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A845E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2593200.73</w:t>
            </w:r>
          </w:p>
        </w:tc>
      </w:tr>
      <w:tr w:rsidR="00276EE8" w:rsidRPr="00276EE8" w14:paraId="21BC1F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6775CC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C2E602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1025784.04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2CBF8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2593198.33</w:t>
            </w:r>
          </w:p>
        </w:tc>
      </w:tr>
      <w:tr w:rsidR="00276EE8" w:rsidRPr="00276EE8" w14:paraId="444BE8C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924229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A51155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1025809.52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AB78F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2593172.08</w:t>
            </w:r>
          </w:p>
        </w:tc>
      </w:tr>
      <w:tr w:rsidR="00276EE8" w:rsidRPr="00276EE8" w14:paraId="2AC142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F2E06B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3C46DF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1025832.41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1BAEA73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2593148.69</w:t>
            </w:r>
          </w:p>
        </w:tc>
      </w:tr>
      <w:tr w:rsidR="00276EE8" w:rsidRPr="00276EE8" w14:paraId="213B37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22EFF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E5CC14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6FA5D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2593144.89</w:t>
            </w:r>
          </w:p>
        </w:tc>
      </w:tr>
      <w:tr w:rsidR="00276EE8" w:rsidRPr="00276EE8" w14:paraId="23E800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C17B8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4AD391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733C9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2593114.71</w:t>
            </w:r>
          </w:p>
        </w:tc>
      </w:tr>
      <w:tr w:rsidR="00276EE8" w:rsidRPr="00276EE8" w14:paraId="676FFD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5C0609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603D84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1025921.12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E24DE4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2593041.55</w:t>
            </w:r>
          </w:p>
        </w:tc>
      </w:tr>
      <w:tr w:rsidR="00276EE8" w:rsidRPr="00276EE8" w14:paraId="19C75B0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E6830F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2BFE0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8BD1B2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2593055.35</w:t>
            </w:r>
          </w:p>
        </w:tc>
      </w:tr>
      <w:tr w:rsidR="00276EE8" w:rsidRPr="00276EE8" w14:paraId="21D1E7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FB9CF8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C19AE1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1025935.69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5F79D7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2593059.87</w:t>
            </w:r>
          </w:p>
        </w:tc>
      </w:tr>
      <w:tr w:rsidR="00276EE8" w:rsidRPr="00276EE8" w14:paraId="51137B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A15A4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511B322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1025900.04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11E88F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2593145.78</w:t>
            </w:r>
          </w:p>
        </w:tc>
      </w:tr>
      <w:tr w:rsidR="00276EE8" w:rsidRPr="00276EE8" w14:paraId="5FA55D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698D9E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6AD48B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468B2F0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2593231.59</w:t>
            </w:r>
          </w:p>
        </w:tc>
      </w:tr>
      <w:tr w:rsidR="00276EE8" w:rsidRPr="00276EE8" w14:paraId="44E64D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60F5F85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6D068E6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1025821.96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553BDD" w14:textId="77777777" w:rsidR="00C85B0A" w:rsidRPr="00276EE8" w:rsidRDefault="00C85B0A" w:rsidP="00D016CD">
            <w:pPr>
              <w:ind w:firstLine="0"/>
              <w:jc w:val="center"/>
              <w:rPr>
                <w:strike/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2593292</w:t>
            </w:r>
          </w:p>
        </w:tc>
      </w:tr>
      <w:tr w:rsidR="00276EE8" w:rsidRPr="00276EE8" w14:paraId="54D1B3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4933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5329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74FB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2593377.81</w:t>
            </w:r>
          </w:p>
        </w:tc>
      </w:tr>
      <w:tr w:rsidR="00276EE8" w:rsidRPr="00276EE8" w14:paraId="6A27037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ED1D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80E6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1025709.53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168C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2593588.66</w:t>
            </w:r>
          </w:p>
        </w:tc>
      </w:tr>
      <w:tr w:rsidR="00276EE8" w:rsidRPr="00276EE8" w14:paraId="5A76ED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BD4F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A224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6E60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2593553.44</w:t>
            </w:r>
          </w:p>
        </w:tc>
      </w:tr>
      <w:tr w:rsidR="00276EE8" w:rsidRPr="00276EE8" w14:paraId="06EF97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944D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64DB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1025598.17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3583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2593573.04</w:t>
            </w:r>
          </w:p>
        </w:tc>
      </w:tr>
      <w:tr w:rsidR="00276EE8" w:rsidRPr="00276EE8" w14:paraId="0302FD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82B7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D2D4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3F2F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2593612.54</w:t>
            </w:r>
          </w:p>
        </w:tc>
      </w:tr>
      <w:tr w:rsidR="00276EE8" w:rsidRPr="00276EE8" w14:paraId="221968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C09A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ED8C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1025785.26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215D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2593639.2</w:t>
            </w:r>
          </w:p>
        </w:tc>
      </w:tr>
      <w:tr w:rsidR="00276EE8" w:rsidRPr="00276EE8" w14:paraId="76E625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D76C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6C27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306D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2593646.67</w:t>
            </w:r>
          </w:p>
        </w:tc>
      </w:tr>
      <w:tr w:rsidR="00276EE8" w:rsidRPr="00276EE8" w14:paraId="1AC9D2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3154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84DE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60EF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2593646.28</w:t>
            </w:r>
          </w:p>
        </w:tc>
      </w:tr>
      <w:tr w:rsidR="00276EE8" w:rsidRPr="00276EE8" w14:paraId="6F5969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952E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3471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1025864.19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EBE2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2593645.52</w:t>
            </w:r>
          </w:p>
        </w:tc>
      </w:tr>
      <w:tr w:rsidR="00276EE8" w:rsidRPr="00276EE8" w14:paraId="3266C5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24C2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43E3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6D5B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2593645.75</w:t>
            </w:r>
          </w:p>
        </w:tc>
      </w:tr>
      <w:tr w:rsidR="00276EE8" w:rsidRPr="00276EE8" w14:paraId="60B38B1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B846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857D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234F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2593648.73</w:t>
            </w:r>
          </w:p>
        </w:tc>
      </w:tr>
      <w:tr w:rsidR="00276EE8" w:rsidRPr="00276EE8" w14:paraId="4E2AD0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ECC2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EA04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AF96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2593655.75</w:t>
            </w:r>
          </w:p>
        </w:tc>
      </w:tr>
      <w:tr w:rsidR="00276EE8" w:rsidRPr="00276EE8" w14:paraId="20FDAF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8DB6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ABFE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54BD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2593655.93</w:t>
            </w:r>
          </w:p>
        </w:tc>
      </w:tr>
      <w:tr w:rsidR="00276EE8" w:rsidRPr="00276EE8" w14:paraId="0248C1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4F15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0B20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E481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2593654.98</w:t>
            </w:r>
          </w:p>
        </w:tc>
      </w:tr>
      <w:tr w:rsidR="00276EE8" w:rsidRPr="00276EE8" w14:paraId="6CFD0A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322A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8AB7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B0B4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2593655.66</w:t>
            </w:r>
          </w:p>
        </w:tc>
      </w:tr>
      <w:tr w:rsidR="00276EE8" w:rsidRPr="00276EE8" w14:paraId="3D007F0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7FF6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2BC2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C44E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2593658.18</w:t>
            </w:r>
          </w:p>
        </w:tc>
      </w:tr>
      <w:tr w:rsidR="00276EE8" w:rsidRPr="00276EE8" w14:paraId="450020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1670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DD74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D330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2593658.63</w:t>
            </w:r>
          </w:p>
        </w:tc>
      </w:tr>
      <w:tr w:rsidR="00276EE8" w:rsidRPr="00276EE8" w14:paraId="41B69F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FB7B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B773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CE26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2593674.14</w:t>
            </w:r>
          </w:p>
        </w:tc>
      </w:tr>
      <w:tr w:rsidR="00276EE8" w:rsidRPr="00276EE8" w14:paraId="7A3EB5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1FD3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00C2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2987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2593674.13</w:t>
            </w:r>
          </w:p>
        </w:tc>
      </w:tr>
      <w:tr w:rsidR="00276EE8" w:rsidRPr="00276EE8" w14:paraId="702FEF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B75E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BAA2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EE40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2593675.66</w:t>
            </w:r>
          </w:p>
        </w:tc>
      </w:tr>
      <w:tr w:rsidR="00276EE8" w:rsidRPr="00276EE8" w14:paraId="52CE9A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F22F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2249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766A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2593675.71</w:t>
            </w:r>
          </w:p>
        </w:tc>
      </w:tr>
      <w:tr w:rsidR="00276EE8" w:rsidRPr="00276EE8" w14:paraId="2E2ED2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1B91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BC10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BF4E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2593678.71</w:t>
            </w:r>
          </w:p>
        </w:tc>
      </w:tr>
      <w:tr w:rsidR="00276EE8" w:rsidRPr="00276EE8" w14:paraId="0EF103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58F9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6B82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69EE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2593720.53</w:t>
            </w:r>
          </w:p>
        </w:tc>
      </w:tr>
      <w:tr w:rsidR="00276EE8" w:rsidRPr="00276EE8" w14:paraId="4E01EE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23A1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F4D0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E338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2593728.71</w:t>
            </w:r>
          </w:p>
        </w:tc>
      </w:tr>
      <w:tr w:rsidR="00276EE8" w:rsidRPr="00276EE8" w14:paraId="3FACE8D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2D8A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2771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2C83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2593732.62</w:t>
            </w:r>
          </w:p>
        </w:tc>
      </w:tr>
      <w:tr w:rsidR="00276EE8" w:rsidRPr="00276EE8" w14:paraId="41D92C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6E16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71E4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5506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2593732.31</w:t>
            </w:r>
          </w:p>
        </w:tc>
      </w:tr>
      <w:tr w:rsidR="00276EE8" w:rsidRPr="00276EE8" w14:paraId="4EB06C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94D4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96D3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494A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2593733.81</w:t>
            </w:r>
          </w:p>
        </w:tc>
      </w:tr>
      <w:tr w:rsidR="00276EE8" w:rsidRPr="00276EE8" w14:paraId="25839D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4812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F9DC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923E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2593734.09</w:t>
            </w:r>
          </w:p>
        </w:tc>
      </w:tr>
      <w:tr w:rsidR="00276EE8" w:rsidRPr="00276EE8" w14:paraId="52D4CC4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3753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8EAA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1025875.7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3F8B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2593753.97</w:t>
            </w:r>
          </w:p>
        </w:tc>
      </w:tr>
      <w:tr w:rsidR="00276EE8" w:rsidRPr="00276EE8" w14:paraId="26349C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ACDC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A2D3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1025866.52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90D4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2593770.29</w:t>
            </w:r>
          </w:p>
        </w:tc>
      </w:tr>
      <w:tr w:rsidR="00276EE8" w:rsidRPr="00276EE8" w14:paraId="0E583C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77B7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C5CE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95E3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2593801.11</w:t>
            </w:r>
          </w:p>
        </w:tc>
      </w:tr>
      <w:tr w:rsidR="00276EE8" w:rsidRPr="00276EE8" w14:paraId="1FD207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11E6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C787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9B45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2593822.23</w:t>
            </w:r>
          </w:p>
        </w:tc>
      </w:tr>
      <w:tr w:rsidR="00276EE8" w:rsidRPr="00276EE8" w14:paraId="29D576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7918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B548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1025839.67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A71B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2593857.61</w:t>
            </w:r>
          </w:p>
        </w:tc>
      </w:tr>
      <w:tr w:rsidR="00276EE8" w:rsidRPr="00276EE8" w14:paraId="1F09E72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3896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0149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1025865.68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760E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2593887.15</w:t>
            </w:r>
          </w:p>
        </w:tc>
      </w:tr>
      <w:tr w:rsidR="00276EE8" w:rsidRPr="00276EE8" w14:paraId="60B3B0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F690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902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8E71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2593890.85</w:t>
            </w:r>
          </w:p>
        </w:tc>
      </w:tr>
      <w:tr w:rsidR="00276EE8" w:rsidRPr="00276EE8" w14:paraId="5CAA569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7527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71B3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03F3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2593892.94</w:t>
            </w:r>
          </w:p>
        </w:tc>
      </w:tr>
      <w:tr w:rsidR="00276EE8" w:rsidRPr="00276EE8" w14:paraId="0D705D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C839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4312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1025899.85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2C8E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2593903.71</w:t>
            </w:r>
          </w:p>
        </w:tc>
      </w:tr>
      <w:tr w:rsidR="00276EE8" w:rsidRPr="00276EE8" w14:paraId="721EE9F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CA00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8694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ED6A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2593863.64</w:t>
            </w:r>
          </w:p>
        </w:tc>
      </w:tr>
      <w:tr w:rsidR="00276EE8" w:rsidRPr="00276EE8" w14:paraId="6979E7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026A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C2F5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62E8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2593812</w:t>
            </w:r>
          </w:p>
        </w:tc>
      </w:tr>
      <w:tr w:rsidR="00276EE8" w:rsidRPr="00276EE8" w14:paraId="75E7770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BD47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60AF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26F7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2593778.17</w:t>
            </w:r>
          </w:p>
        </w:tc>
      </w:tr>
      <w:tr w:rsidR="00276EE8" w:rsidRPr="00276EE8" w14:paraId="5199D6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CF78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DCE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1025926.58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EDE5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2593771.3</w:t>
            </w:r>
          </w:p>
        </w:tc>
      </w:tr>
      <w:tr w:rsidR="00276EE8" w:rsidRPr="00276EE8" w14:paraId="2DF35E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69C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3E13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8C14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2593715.16</w:t>
            </w:r>
          </w:p>
        </w:tc>
      </w:tr>
      <w:tr w:rsidR="00276EE8" w:rsidRPr="00276EE8" w14:paraId="2F0F69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78A6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AA82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1026070.78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56FC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2593734.09</w:t>
            </w:r>
          </w:p>
        </w:tc>
      </w:tr>
      <w:tr w:rsidR="00276EE8" w:rsidRPr="00276EE8" w14:paraId="7C9916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5C3A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2A8E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A150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2593733.58</w:t>
            </w:r>
          </w:p>
        </w:tc>
      </w:tr>
      <w:tr w:rsidR="00276EE8" w:rsidRPr="00276EE8" w14:paraId="0EA4BB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0170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3D92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2983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2593731.94</w:t>
            </w:r>
          </w:p>
        </w:tc>
      </w:tr>
      <w:tr w:rsidR="00276EE8" w:rsidRPr="00276EE8" w14:paraId="5470BD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C960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91FC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1026086.31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905D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2593726.29</w:t>
            </w:r>
          </w:p>
        </w:tc>
      </w:tr>
      <w:tr w:rsidR="00276EE8" w:rsidRPr="00276EE8" w14:paraId="6F456F7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15F3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2DA6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49A4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2593725.66</w:t>
            </w:r>
          </w:p>
        </w:tc>
      </w:tr>
      <w:tr w:rsidR="00276EE8" w:rsidRPr="00276EE8" w14:paraId="00B7F4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D244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9ECB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EFA5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2593721.93</w:t>
            </w:r>
          </w:p>
        </w:tc>
      </w:tr>
      <w:tr w:rsidR="00276EE8" w:rsidRPr="00276EE8" w14:paraId="063D65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1A5D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6ED7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1026140.37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5753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2593720.44</w:t>
            </w:r>
          </w:p>
        </w:tc>
      </w:tr>
      <w:tr w:rsidR="00276EE8" w:rsidRPr="00276EE8" w14:paraId="1CD6B2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710F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613A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1026144.48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197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2593720.28</w:t>
            </w:r>
          </w:p>
        </w:tc>
      </w:tr>
      <w:tr w:rsidR="00276EE8" w:rsidRPr="00276EE8" w14:paraId="1312D4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86D3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5AF4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1026158.77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5968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2593706.04</w:t>
            </w:r>
          </w:p>
        </w:tc>
      </w:tr>
      <w:tr w:rsidR="00276EE8" w:rsidRPr="00276EE8" w14:paraId="17BF0A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76B4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073F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15A7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2593677.66</w:t>
            </w:r>
          </w:p>
        </w:tc>
      </w:tr>
      <w:tr w:rsidR="00276EE8" w:rsidRPr="00276EE8" w14:paraId="3A8FAB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1173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96D7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1026232.34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D536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2593695.66</w:t>
            </w:r>
          </w:p>
        </w:tc>
      </w:tr>
      <w:tr w:rsidR="00276EE8" w:rsidRPr="00276EE8" w14:paraId="1DCDA49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B1C9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7DA2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1026302.09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D956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2593772.36</w:t>
            </w:r>
          </w:p>
        </w:tc>
      </w:tr>
      <w:tr w:rsidR="00276EE8" w:rsidRPr="00276EE8" w14:paraId="1C130DF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2F43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2BB3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9F3D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2593875.4</w:t>
            </w:r>
          </w:p>
        </w:tc>
      </w:tr>
      <w:tr w:rsidR="00276EE8" w:rsidRPr="00276EE8" w14:paraId="3C94FB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0B4F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EBAB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2BC7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2593973.69</w:t>
            </w:r>
          </w:p>
        </w:tc>
      </w:tr>
      <w:tr w:rsidR="00276EE8" w:rsidRPr="00276EE8" w14:paraId="410F86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7E12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9CC3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1026220.76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FAC9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2594045.86</w:t>
            </w:r>
          </w:p>
        </w:tc>
      </w:tr>
      <w:tr w:rsidR="00276EE8" w:rsidRPr="00276EE8" w14:paraId="137AE6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AB16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9325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1026208.79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0DA4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2594063.95</w:t>
            </w:r>
          </w:p>
        </w:tc>
      </w:tr>
      <w:tr w:rsidR="00276EE8" w:rsidRPr="00276EE8" w14:paraId="1CDD143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E63D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D0A0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1026207.79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A07C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2594064.12</w:t>
            </w:r>
          </w:p>
        </w:tc>
      </w:tr>
      <w:tr w:rsidR="00276EE8" w:rsidRPr="00276EE8" w14:paraId="7022B5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5CF0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8F91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D302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2594079.16</w:t>
            </w:r>
          </w:p>
        </w:tc>
      </w:tr>
      <w:tr w:rsidR="00276EE8" w:rsidRPr="00276EE8" w14:paraId="7EC737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8C68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86F8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1026230.85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E8A3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2594073.79</w:t>
            </w:r>
          </w:p>
        </w:tc>
      </w:tr>
      <w:tr w:rsidR="00276EE8" w:rsidRPr="00276EE8" w14:paraId="53CAA3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A076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E1D4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1026233.44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B2F7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2594072</w:t>
            </w:r>
          </w:p>
        </w:tc>
      </w:tr>
      <w:tr w:rsidR="00276EE8" w:rsidRPr="00276EE8" w14:paraId="4F78468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FCD6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B1A9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CC30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2593985.75</w:t>
            </w:r>
          </w:p>
        </w:tc>
      </w:tr>
      <w:tr w:rsidR="00276EE8" w:rsidRPr="00276EE8" w14:paraId="41911F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370C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F3DB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1026337.66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3FAB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2593879.53</w:t>
            </w:r>
          </w:p>
        </w:tc>
      </w:tr>
      <w:tr w:rsidR="00276EE8" w:rsidRPr="00276EE8" w14:paraId="038A17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6AE5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43E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14C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2593803.3</w:t>
            </w:r>
          </w:p>
        </w:tc>
      </w:tr>
      <w:tr w:rsidR="00276EE8" w:rsidRPr="00276EE8" w14:paraId="79D0B0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AAC0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9E34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1026439.42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4F6B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2593923.51</w:t>
            </w:r>
          </w:p>
        </w:tc>
      </w:tr>
      <w:tr w:rsidR="00276EE8" w:rsidRPr="00276EE8" w14:paraId="1107B4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FD42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E07F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1026477.13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7AED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2593964.99</w:t>
            </w:r>
          </w:p>
        </w:tc>
      </w:tr>
      <w:tr w:rsidR="00276EE8" w:rsidRPr="00276EE8" w14:paraId="23E4879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9E03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E748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1026505.57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C829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2593996.27</w:t>
            </w:r>
          </w:p>
        </w:tc>
      </w:tr>
      <w:tr w:rsidR="00276EE8" w:rsidRPr="00276EE8" w14:paraId="6A76C3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31D2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6F84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1026485.15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2E2C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2594022.96</w:t>
            </w:r>
          </w:p>
        </w:tc>
      </w:tr>
      <w:tr w:rsidR="00276EE8" w:rsidRPr="00276EE8" w14:paraId="071E06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4515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456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1026429.84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4C45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2594095.26</w:t>
            </w:r>
          </w:p>
        </w:tc>
      </w:tr>
      <w:tr w:rsidR="00276EE8" w:rsidRPr="00276EE8" w14:paraId="324DB27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F174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01ED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1026338.05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F9D4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2594214.07</w:t>
            </w:r>
          </w:p>
        </w:tc>
      </w:tr>
      <w:tr w:rsidR="00276EE8" w:rsidRPr="00276EE8" w14:paraId="3A21FE7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C368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478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CFD4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2594223.75</w:t>
            </w:r>
          </w:p>
        </w:tc>
      </w:tr>
      <w:tr w:rsidR="00276EE8" w:rsidRPr="00276EE8" w14:paraId="6D1918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2C6C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5136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B06B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2594238.75</w:t>
            </w:r>
          </w:p>
        </w:tc>
      </w:tr>
      <w:tr w:rsidR="00276EE8" w:rsidRPr="00276EE8" w14:paraId="662F30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D051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CC2D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1026292.17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F76D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2594252.49</w:t>
            </w:r>
          </w:p>
        </w:tc>
      </w:tr>
      <w:tr w:rsidR="00276EE8" w:rsidRPr="00276EE8" w14:paraId="4E096E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7474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999C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1026335.74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20E5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2594244.32</w:t>
            </w:r>
          </w:p>
        </w:tc>
      </w:tr>
      <w:tr w:rsidR="00276EE8" w:rsidRPr="00276EE8" w14:paraId="7157BF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DF03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942C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1026458.19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F3B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2594329.56</w:t>
            </w:r>
          </w:p>
        </w:tc>
      </w:tr>
      <w:tr w:rsidR="00276EE8" w:rsidRPr="00276EE8" w14:paraId="26B216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5DA9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3B41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1026397.42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5179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2594415.97</w:t>
            </w:r>
          </w:p>
        </w:tc>
      </w:tr>
      <w:tr w:rsidR="00276EE8" w:rsidRPr="00276EE8" w14:paraId="3FCAAAA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1CEA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6F43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1026376.88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7E49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2594428.81</w:t>
            </w:r>
          </w:p>
        </w:tc>
      </w:tr>
      <w:tr w:rsidR="00276EE8" w:rsidRPr="00276EE8" w14:paraId="2648CB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0197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2ED9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1026357.41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4CCC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2594428.99</w:t>
            </w:r>
          </w:p>
        </w:tc>
      </w:tr>
      <w:tr w:rsidR="00276EE8" w:rsidRPr="00276EE8" w14:paraId="379661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B5A9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005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1026320.95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21B1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2594421.48</w:t>
            </w:r>
          </w:p>
        </w:tc>
      </w:tr>
      <w:tr w:rsidR="00276EE8" w:rsidRPr="00276EE8" w14:paraId="19F9CC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3716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6E3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1026325.46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852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2594447.93</w:t>
            </w:r>
          </w:p>
        </w:tc>
      </w:tr>
      <w:tr w:rsidR="00276EE8" w:rsidRPr="00276EE8" w14:paraId="773CB9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237E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B35B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1026354.97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C359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2594454.01</w:t>
            </w:r>
          </w:p>
        </w:tc>
      </w:tr>
      <w:tr w:rsidR="00276EE8" w:rsidRPr="00276EE8" w14:paraId="1D29D6B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B15C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2AB8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1026384.14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04BF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2594453.75</w:t>
            </w:r>
          </w:p>
        </w:tc>
      </w:tr>
      <w:tr w:rsidR="00276EE8" w:rsidRPr="00276EE8" w14:paraId="56B156A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1EFA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7D00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854B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2594434.49</w:t>
            </w:r>
          </w:p>
        </w:tc>
      </w:tr>
      <w:tr w:rsidR="00276EE8" w:rsidRPr="00276EE8" w14:paraId="6DCE39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559E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A6F0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1026484.52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58C0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2594335.58</w:t>
            </w:r>
          </w:p>
        </w:tc>
      </w:tr>
      <w:tr w:rsidR="00276EE8" w:rsidRPr="00276EE8" w14:paraId="6C52B9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707E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ACCE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1026526.18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8311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2594307.73</w:t>
            </w:r>
          </w:p>
        </w:tc>
      </w:tr>
      <w:tr w:rsidR="00276EE8" w:rsidRPr="00276EE8" w14:paraId="7B4BE4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A0D4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034D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B43B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2594276.89</w:t>
            </w:r>
          </w:p>
        </w:tc>
      </w:tr>
      <w:tr w:rsidR="00276EE8" w:rsidRPr="00276EE8" w14:paraId="36464C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1C2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EB24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1026700.69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E780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2594274.57</w:t>
            </w:r>
          </w:p>
        </w:tc>
      </w:tr>
      <w:tr w:rsidR="00276EE8" w:rsidRPr="00276EE8" w14:paraId="2AE7BE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E87A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C0FF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1026703.83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1432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2594424.86</w:t>
            </w:r>
          </w:p>
        </w:tc>
      </w:tr>
      <w:tr w:rsidR="00276EE8" w:rsidRPr="00276EE8" w14:paraId="70479A8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7C92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0A1C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1026722.82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E661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2594406.42</w:t>
            </w:r>
          </w:p>
        </w:tc>
      </w:tr>
      <w:tr w:rsidR="00276EE8" w:rsidRPr="00276EE8" w14:paraId="3D4291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015B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2051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1026723.63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F411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2594219.97</w:t>
            </w:r>
          </w:p>
        </w:tc>
      </w:tr>
      <w:tr w:rsidR="00276EE8" w:rsidRPr="00276EE8" w14:paraId="6481F88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DBA6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9D40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1026727.65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B7D5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2594168.34</w:t>
            </w:r>
          </w:p>
        </w:tc>
      </w:tr>
      <w:tr w:rsidR="00276EE8" w:rsidRPr="00276EE8" w14:paraId="707655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282A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EFD0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1026724.62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CFD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2594062.26</w:t>
            </w:r>
          </w:p>
        </w:tc>
      </w:tr>
      <w:tr w:rsidR="00276EE8" w:rsidRPr="00276EE8" w14:paraId="329D234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B41E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F0DA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1026719.1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FA04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2593995.84</w:t>
            </w:r>
          </w:p>
        </w:tc>
      </w:tr>
      <w:tr w:rsidR="00276EE8" w:rsidRPr="00276EE8" w14:paraId="698DBA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5EAF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84C2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1026733.05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1646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2593976.85</w:t>
            </w:r>
          </w:p>
        </w:tc>
      </w:tr>
      <w:tr w:rsidR="00276EE8" w:rsidRPr="00276EE8" w14:paraId="3950620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462C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38C0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1026728.67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2C79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2593854.18</w:t>
            </w:r>
          </w:p>
        </w:tc>
      </w:tr>
      <w:tr w:rsidR="00276EE8" w:rsidRPr="00276EE8" w14:paraId="68A305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CEA5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9EC8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1026711.24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05C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2593832.67</w:t>
            </w:r>
          </w:p>
        </w:tc>
      </w:tr>
      <w:tr w:rsidR="00276EE8" w:rsidRPr="00276EE8" w14:paraId="749661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179C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228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C8A0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1026698.79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BA0D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2593825.23</w:t>
            </w:r>
          </w:p>
        </w:tc>
      </w:tr>
      <w:tr w:rsidR="00276EE8" w:rsidRPr="00276EE8" w14:paraId="57BD2A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1768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0C0D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1026704.76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70E2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2593777.77</w:t>
            </w:r>
          </w:p>
        </w:tc>
      </w:tr>
      <w:tr w:rsidR="00276EE8" w:rsidRPr="00276EE8" w14:paraId="33C410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1A43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8FEE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1026699.15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BDF7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2593695.51</w:t>
            </w:r>
          </w:p>
        </w:tc>
      </w:tr>
      <w:tr w:rsidR="00276EE8" w:rsidRPr="00276EE8" w14:paraId="180E79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BE75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B1BC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1026711.84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79A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2593623.81</w:t>
            </w:r>
          </w:p>
        </w:tc>
      </w:tr>
      <w:tr w:rsidR="00276EE8" w:rsidRPr="00276EE8" w14:paraId="08C89A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67CA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E15D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1026705.9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D01B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2593528.61</w:t>
            </w:r>
          </w:p>
        </w:tc>
      </w:tr>
      <w:tr w:rsidR="00276EE8" w:rsidRPr="00276EE8" w14:paraId="74FB25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D0EF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875C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1026689.99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E4F0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2593469.37</w:t>
            </w:r>
          </w:p>
        </w:tc>
      </w:tr>
      <w:tr w:rsidR="00276EE8" w:rsidRPr="00276EE8" w14:paraId="7A4BDF3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EB35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6B0E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1026652.85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0D67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2593408.49</w:t>
            </w:r>
          </w:p>
        </w:tc>
      </w:tr>
      <w:tr w:rsidR="00276EE8" w:rsidRPr="00276EE8" w14:paraId="5D48CC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C07A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26C8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1026674.19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E982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2593395.47</w:t>
            </w:r>
          </w:p>
        </w:tc>
      </w:tr>
      <w:tr w:rsidR="00276EE8" w:rsidRPr="00276EE8" w14:paraId="25BCCE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818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2018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1026641.41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4C1B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2593341.74</w:t>
            </w:r>
          </w:p>
        </w:tc>
      </w:tr>
      <w:tr w:rsidR="00276EE8" w:rsidRPr="00276EE8" w14:paraId="0366FA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4C81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21AD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1026622.45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F8B5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2593228.93</w:t>
            </w:r>
          </w:p>
        </w:tc>
      </w:tr>
      <w:tr w:rsidR="00276EE8" w:rsidRPr="00276EE8" w14:paraId="2F17F4E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B007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0D43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1026627.2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E7CF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2593135.67</w:t>
            </w:r>
          </w:p>
        </w:tc>
      </w:tr>
      <w:tr w:rsidR="00276EE8" w:rsidRPr="00276EE8" w14:paraId="2F30CBA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1BD4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C673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1026637.7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4813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2593091.15</w:t>
            </w:r>
          </w:p>
        </w:tc>
      </w:tr>
      <w:tr w:rsidR="00276EE8" w:rsidRPr="00276EE8" w14:paraId="251DDC0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00AE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2930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1026553.89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2FDC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2592903.85</w:t>
            </w:r>
          </w:p>
        </w:tc>
      </w:tr>
      <w:tr w:rsidR="00276EE8" w:rsidRPr="00276EE8" w14:paraId="3CDA02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8F99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FC73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1026428.39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F2B3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2592854.21</w:t>
            </w:r>
          </w:p>
        </w:tc>
      </w:tr>
      <w:tr w:rsidR="00276EE8" w:rsidRPr="00276EE8" w14:paraId="0DD698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90D2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ED43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351E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2592821.77</w:t>
            </w:r>
          </w:p>
        </w:tc>
      </w:tr>
      <w:tr w:rsidR="00276EE8" w:rsidRPr="00276EE8" w14:paraId="60DDD1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A82D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96D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E5B8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2592818.32</w:t>
            </w:r>
          </w:p>
        </w:tc>
      </w:tr>
      <w:tr w:rsidR="00276EE8" w:rsidRPr="00276EE8" w14:paraId="00E0C0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C84F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9B90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0AA1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2592818.29</w:t>
            </w:r>
          </w:p>
        </w:tc>
      </w:tr>
      <w:tr w:rsidR="00276EE8" w:rsidRPr="00276EE8" w14:paraId="6520E0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393A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83CE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940F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2592814.33</w:t>
            </w:r>
          </w:p>
        </w:tc>
      </w:tr>
      <w:tr w:rsidR="00276EE8" w:rsidRPr="00276EE8" w14:paraId="33AA0B8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47E9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DC06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1026306.45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F65F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2592814.38</w:t>
            </w:r>
          </w:p>
        </w:tc>
      </w:tr>
      <w:tr w:rsidR="00276EE8" w:rsidRPr="00276EE8" w14:paraId="1CEFFC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8A34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0D24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425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2592816.41</w:t>
            </w:r>
          </w:p>
        </w:tc>
      </w:tr>
      <w:tr w:rsidR="00276EE8" w:rsidRPr="00276EE8" w14:paraId="262F80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A619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010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2EC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2592801.54</w:t>
            </w:r>
          </w:p>
        </w:tc>
      </w:tr>
      <w:tr w:rsidR="00276EE8" w:rsidRPr="00276EE8" w14:paraId="1490EB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AB2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59F1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1026281.69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8B3C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2592755.5</w:t>
            </w:r>
          </w:p>
        </w:tc>
      </w:tr>
      <w:tr w:rsidR="00276EE8" w:rsidRPr="00276EE8" w14:paraId="421091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994E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599B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B4ED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2592750.65</w:t>
            </w:r>
          </w:p>
        </w:tc>
      </w:tr>
      <w:tr w:rsidR="00276EE8" w:rsidRPr="00276EE8" w14:paraId="3B9EF0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A8A7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3FA7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FABF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2592724.9</w:t>
            </w:r>
          </w:p>
        </w:tc>
      </w:tr>
      <w:tr w:rsidR="00276EE8" w:rsidRPr="00276EE8" w14:paraId="070A6DD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7D44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B31E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A932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2592719.52</w:t>
            </w:r>
          </w:p>
        </w:tc>
      </w:tr>
      <w:tr w:rsidR="00276EE8" w:rsidRPr="00276EE8" w14:paraId="0A8590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23C9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FB3C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4BA1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2592716.57</w:t>
            </w:r>
          </w:p>
        </w:tc>
      </w:tr>
      <w:tr w:rsidR="00276EE8" w:rsidRPr="00276EE8" w14:paraId="2992B5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097D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280B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949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2592605.66</w:t>
            </w:r>
          </w:p>
        </w:tc>
      </w:tr>
      <w:tr w:rsidR="00276EE8" w:rsidRPr="00276EE8" w14:paraId="3A8155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493C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A4B3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7EA4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2592603.03</w:t>
            </w:r>
          </w:p>
        </w:tc>
      </w:tr>
      <w:tr w:rsidR="00276EE8" w:rsidRPr="00276EE8" w14:paraId="43F792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AD53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6079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23D6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2592601.99</w:t>
            </w:r>
          </w:p>
        </w:tc>
      </w:tr>
      <w:tr w:rsidR="00276EE8" w:rsidRPr="00276EE8" w14:paraId="0195234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CCDE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7427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270F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2592603.92</w:t>
            </w:r>
          </w:p>
        </w:tc>
      </w:tr>
      <w:tr w:rsidR="00276EE8" w:rsidRPr="00276EE8" w14:paraId="04B819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7646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6A98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6181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2592375.32</w:t>
            </w:r>
          </w:p>
        </w:tc>
      </w:tr>
      <w:tr w:rsidR="00276EE8" w:rsidRPr="00276EE8" w14:paraId="471CBE3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B217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366F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1026363.75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6F97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2592336.95</w:t>
            </w:r>
          </w:p>
        </w:tc>
      </w:tr>
      <w:tr w:rsidR="00276EE8" w:rsidRPr="00276EE8" w14:paraId="3A9527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BA49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A867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1026338.21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8FFA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2592335.88</w:t>
            </w:r>
          </w:p>
        </w:tc>
      </w:tr>
      <w:tr w:rsidR="00276EE8" w:rsidRPr="00276EE8" w14:paraId="3186E5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124C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FD8C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0616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2592369.44</w:t>
            </w:r>
          </w:p>
        </w:tc>
      </w:tr>
      <w:tr w:rsidR="00276EE8" w:rsidRPr="00276EE8" w14:paraId="361F58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2CAC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E619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1026311.47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6300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2592449.4</w:t>
            </w:r>
          </w:p>
        </w:tc>
      </w:tr>
      <w:tr w:rsidR="00276EE8" w:rsidRPr="00276EE8" w14:paraId="3890C6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888A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3829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8E8B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2592466.94</w:t>
            </w:r>
          </w:p>
        </w:tc>
      </w:tr>
      <w:tr w:rsidR="00276EE8" w:rsidRPr="00276EE8" w14:paraId="00E88F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2B9D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4355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2300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2592467.87</w:t>
            </w:r>
          </w:p>
        </w:tc>
      </w:tr>
      <w:tr w:rsidR="00276EE8" w:rsidRPr="00276EE8" w14:paraId="1A22D2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C483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EBD1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C156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2592468.88</w:t>
            </w:r>
          </w:p>
        </w:tc>
      </w:tr>
      <w:tr w:rsidR="00276EE8" w:rsidRPr="00276EE8" w14:paraId="4AD113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E484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B339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A0E7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2592474.97</w:t>
            </w:r>
          </w:p>
        </w:tc>
      </w:tr>
      <w:tr w:rsidR="00276EE8" w:rsidRPr="00276EE8" w14:paraId="71A40C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EA7A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7116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73CD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2592497.18</w:t>
            </w:r>
          </w:p>
        </w:tc>
      </w:tr>
      <w:tr w:rsidR="00276EE8" w:rsidRPr="00276EE8" w14:paraId="682096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7E80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1E32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71D5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2592499.49</w:t>
            </w:r>
          </w:p>
        </w:tc>
      </w:tr>
      <w:tr w:rsidR="00276EE8" w:rsidRPr="00276EE8" w14:paraId="3CD273F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3BE3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0CE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5862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2592499.55</w:t>
            </w:r>
          </w:p>
        </w:tc>
      </w:tr>
      <w:tr w:rsidR="00276EE8" w:rsidRPr="00276EE8" w14:paraId="3FFCFC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B888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67DC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1026212.32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8E6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2592500.65</w:t>
            </w:r>
          </w:p>
        </w:tc>
      </w:tr>
      <w:tr w:rsidR="00276EE8" w:rsidRPr="00276EE8" w14:paraId="266406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6516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F9A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3AF8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2592501.3</w:t>
            </w:r>
          </w:p>
        </w:tc>
      </w:tr>
      <w:tr w:rsidR="00276EE8" w:rsidRPr="00276EE8" w14:paraId="17DCA2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5499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8989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7155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2592500.17</w:t>
            </w:r>
          </w:p>
        </w:tc>
      </w:tr>
      <w:tr w:rsidR="00276EE8" w:rsidRPr="00276EE8" w14:paraId="4487BF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50AA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B688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AA9E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2592524.13</w:t>
            </w:r>
          </w:p>
        </w:tc>
      </w:tr>
      <w:tr w:rsidR="00276EE8" w:rsidRPr="00276EE8" w14:paraId="51E820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CC34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F7A5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A494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2592534.54</w:t>
            </w:r>
          </w:p>
        </w:tc>
      </w:tr>
      <w:tr w:rsidR="00276EE8" w:rsidRPr="00276EE8" w14:paraId="77410E3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2E82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45C6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D847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2592545.07</w:t>
            </w:r>
          </w:p>
        </w:tc>
      </w:tr>
      <w:tr w:rsidR="00276EE8" w:rsidRPr="00276EE8" w14:paraId="656773A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CBE9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D226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2214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2592541.98</w:t>
            </w:r>
          </w:p>
        </w:tc>
      </w:tr>
      <w:tr w:rsidR="00276EE8" w:rsidRPr="00276EE8" w14:paraId="6E9E6DD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CD04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4096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1026086.23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E46F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2592549.37</w:t>
            </w:r>
          </w:p>
        </w:tc>
      </w:tr>
      <w:tr w:rsidR="00276EE8" w:rsidRPr="00276EE8" w14:paraId="2FEA40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E97B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278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356F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1026072.47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07DE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2592553.52</w:t>
            </w:r>
          </w:p>
        </w:tc>
      </w:tr>
      <w:tr w:rsidR="00276EE8" w:rsidRPr="00276EE8" w14:paraId="2D95DA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C76F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0D35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1026072.76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D2EB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2592558.61</w:t>
            </w:r>
          </w:p>
        </w:tc>
      </w:tr>
      <w:tr w:rsidR="00276EE8" w:rsidRPr="00276EE8" w14:paraId="2AD9D63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DBB6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F58E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1026024.64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835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2592572.34</w:t>
            </w:r>
          </w:p>
        </w:tc>
      </w:tr>
      <w:tr w:rsidR="00276EE8" w:rsidRPr="00276EE8" w14:paraId="33C8E47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FB6D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6FF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1026007.63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D99F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2592574.9</w:t>
            </w:r>
          </w:p>
        </w:tc>
      </w:tr>
      <w:tr w:rsidR="00276EE8" w:rsidRPr="00276EE8" w14:paraId="1BEC26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F08E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A900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1026006.84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8720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2592571.59</w:t>
            </w:r>
          </w:p>
        </w:tc>
      </w:tr>
      <w:tr w:rsidR="00276EE8" w:rsidRPr="00276EE8" w14:paraId="0D549B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8A86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4671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1026001.79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784D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2592572.51</w:t>
            </w:r>
          </w:p>
        </w:tc>
      </w:tr>
      <w:tr w:rsidR="00276EE8" w:rsidRPr="00276EE8" w14:paraId="2E0194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E91C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F07F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1026002.56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6112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2592575.58</w:t>
            </w:r>
          </w:p>
        </w:tc>
      </w:tr>
      <w:tr w:rsidR="00276EE8" w:rsidRPr="00276EE8" w14:paraId="418EC86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9B2C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FC2F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1025973.89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B5E1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2592582.85</w:t>
            </w:r>
          </w:p>
        </w:tc>
      </w:tr>
      <w:tr w:rsidR="00276EE8" w:rsidRPr="00276EE8" w14:paraId="158E90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AB49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306A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1025929.35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6AF6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2592635.57</w:t>
            </w:r>
          </w:p>
        </w:tc>
      </w:tr>
      <w:tr w:rsidR="00276EE8" w:rsidRPr="00276EE8" w14:paraId="228B0D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53DC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35A6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506D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2592633.84</w:t>
            </w:r>
          </w:p>
        </w:tc>
      </w:tr>
      <w:tr w:rsidR="00276EE8" w:rsidRPr="00276EE8" w14:paraId="297627A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879C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9639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1025799.98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3976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2592614.52</w:t>
            </w:r>
          </w:p>
        </w:tc>
      </w:tr>
      <w:tr w:rsidR="00276EE8" w:rsidRPr="00276EE8" w14:paraId="4E1CC5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DB42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94E6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1025701.16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6531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2592605.23</w:t>
            </w:r>
          </w:p>
        </w:tc>
      </w:tr>
      <w:tr w:rsidR="00276EE8" w:rsidRPr="00276EE8" w14:paraId="485099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CAAE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8921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1025634.56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CEA9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2592442.95</w:t>
            </w:r>
          </w:p>
        </w:tc>
      </w:tr>
      <w:tr w:rsidR="00276EE8" w:rsidRPr="00276EE8" w14:paraId="1A8A963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1633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BEF0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0DEE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2592422.21</w:t>
            </w:r>
          </w:p>
        </w:tc>
      </w:tr>
      <w:tr w:rsidR="00276EE8" w:rsidRPr="00276EE8" w14:paraId="4F00A0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B203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322E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2121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2592401.85</w:t>
            </w:r>
          </w:p>
        </w:tc>
      </w:tr>
      <w:tr w:rsidR="00276EE8" w:rsidRPr="00276EE8" w14:paraId="7B2379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2363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BB73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1025641.49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572B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2592355.37</w:t>
            </w:r>
          </w:p>
        </w:tc>
      </w:tr>
      <w:tr w:rsidR="00276EE8" w:rsidRPr="00276EE8" w14:paraId="612C8B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F69E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1FBC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1025640.22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8401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2592329.97</w:t>
            </w:r>
          </w:p>
        </w:tc>
      </w:tr>
      <w:tr w:rsidR="00276EE8" w:rsidRPr="00276EE8" w14:paraId="186490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E84B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AF1B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D04E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2592306.33</w:t>
            </w:r>
          </w:p>
        </w:tc>
      </w:tr>
      <w:tr w:rsidR="00276EE8" w:rsidRPr="00276EE8" w14:paraId="3B9733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1722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97CC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80F7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2592305.04</w:t>
            </w:r>
          </w:p>
        </w:tc>
      </w:tr>
      <w:tr w:rsidR="00276EE8" w:rsidRPr="00276EE8" w14:paraId="3393AB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9F40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8655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1025609.93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96D5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2592316.88</w:t>
            </w:r>
          </w:p>
        </w:tc>
      </w:tr>
      <w:tr w:rsidR="00276EE8" w:rsidRPr="00276EE8" w14:paraId="1096E12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32AB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D7A6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1025615.41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1F15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2592334.4</w:t>
            </w:r>
          </w:p>
        </w:tc>
      </w:tr>
      <w:tr w:rsidR="00276EE8" w:rsidRPr="00276EE8" w14:paraId="58ABAB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4796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52E7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1025616.38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984C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2592353.7</w:t>
            </w:r>
          </w:p>
        </w:tc>
      </w:tr>
      <w:tr w:rsidR="00276EE8" w:rsidRPr="00276EE8" w14:paraId="7ECEB54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C60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7750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63C0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2592399.08</w:t>
            </w:r>
          </w:p>
        </w:tc>
      </w:tr>
      <w:tr w:rsidR="00276EE8" w:rsidRPr="00276EE8" w14:paraId="456E67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0CAE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8297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1025607.07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0BB6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2592423.18</w:t>
            </w:r>
          </w:p>
        </w:tc>
      </w:tr>
      <w:tr w:rsidR="00276EE8" w:rsidRPr="00276EE8" w14:paraId="5BAD0B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8DEF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35BC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1025610.12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9149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2592449.27</w:t>
            </w:r>
          </w:p>
        </w:tc>
      </w:tr>
      <w:tr w:rsidR="00276EE8" w:rsidRPr="00276EE8" w14:paraId="765960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97B2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A34D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1025641.03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EFFA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2592524.57</w:t>
            </w:r>
          </w:p>
        </w:tc>
      </w:tr>
      <w:tr w:rsidR="00276EE8" w:rsidRPr="00276EE8" w14:paraId="1F273E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EB1C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ACBE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1025666.51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0CB2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2592586.63</w:t>
            </w:r>
          </w:p>
        </w:tc>
      </w:tr>
      <w:tr w:rsidR="00276EE8" w:rsidRPr="00276EE8" w14:paraId="226222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9D06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182C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1025692.97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6FC1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2592651.15</w:t>
            </w:r>
          </w:p>
        </w:tc>
      </w:tr>
      <w:tr w:rsidR="00276EE8" w:rsidRPr="00276EE8" w14:paraId="5E76FF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D2A3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DB24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1025662.45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1944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2592696.87</w:t>
            </w:r>
          </w:p>
        </w:tc>
      </w:tr>
      <w:tr w:rsidR="00276EE8" w:rsidRPr="00276EE8" w14:paraId="31606F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445B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6887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1025593.4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1219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2592749.18</w:t>
            </w:r>
          </w:p>
        </w:tc>
      </w:tr>
      <w:tr w:rsidR="00276EE8" w:rsidRPr="00276EE8" w14:paraId="02617A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A4DF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0DB3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A209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2593302.55</w:t>
            </w:r>
          </w:p>
        </w:tc>
      </w:tr>
      <w:tr w:rsidR="00276EE8" w:rsidRPr="00276EE8" w14:paraId="09700B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9C5C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9FB1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1025875.85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7429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2593276.05</w:t>
            </w:r>
          </w:p>
        </w:tc>
      </w:tr>
      <w:tr w:rsidR="00276EE8" w:rsidRPr="00276EE8" w14:paraId="13A3EC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6B4B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4AC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A088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2593272.93</w:t>
            </w:r>
          </w:p>
        </w:tc>
      </w:tr>
      <w:tr w:rsidR="00276EE8" w:rsidRPr="00276EE8" w14:paraId="76EBE5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C540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4C1B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1026016.49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B989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2593243.36</w:t>
            </w:r>
          </w:p>
        </w:tc>
      </w:tr>
      <w:tr w:rsidR="00276EE8" w:rsidRPr="00276EE8" w14:paraId="58FB54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E026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2013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1026040.14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ABC0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2593244.66</w:t>
            </w:r>
          </w:p>
        </w:tc>
      </w:tr>
      <w:tr w:rsidR="00276EE8" w:rsidRPr="00276EE8" w14:paraId="686109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E3D4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4B2F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5E72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2593272.74</w:t>
            </w:r>
          </w:p>
        </w:tc>
      </w:tr>
      <w:tr w:rsidR="00276EE8" w:rsidRPr="00276EE8" w14:paraId="65CC29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C37E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D90F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2CE1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2593271.23</w:t>
            </w:r>
          </w:p>
        </w:tc>
      </w:tr>
      <w:tr w:rsidR="00276EE8" w:rsidRPr="00276EE8" w14:paraId="458D01D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558E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5233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1026321.39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F76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2593203.33</w:t>
            </w:r>
          </w:p>
        </w:tc>
      </w:tr>
      <w:tr w:rsidR="00276EE8" w:rsidRPr="00276EE8" w14:paraId="700F70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8C5B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8F4D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1026340.12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AAB5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2593207.62</w:t>
            </w:r>
          </w:p>
        </w:tc>
      </w:tr>
      <w:tr w:rsidR="00276EE8" w:rsidRPr="00276EE8" w14:paraId="7104C8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5F4F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7920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1026384.5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F354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2593272.93</w:t>
            </w:r>
          </w:p>
        </w:tc>
      </w:tr>
      <w:tr w:rsidR="00276EE8" w:rsidRPr="00276EE8" w14:paraId="30B87F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97A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3415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1026398.04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2B2F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2593275.99</w:t>
            </w:r>
          </w:p>
        </w:tc>
      </w:tr>
      <w:tr w:rsidR="00276EE8" w:rsidRPr="00276EE8" w14:paraId="5F00EA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060E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67F0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1026410.92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9115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2593278.9</w:t>
            </w:r>
          </w:p>
        </w:tc>
      </w:tr>
      <w:tr w:rsidR="00276EE8" w:rsidRPr="00276EE8" w14:paraId="6783E0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225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9517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1026423.56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B756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2593285.6</w:t>
            </w:r>
          </w:p>
        </w:tc>
      </w:tr>
      <w:tr w:rsidR="00276EE8" w:rsidRPr="00276EE8" w14:paraId="3A4E9CF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529D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7284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1026431.33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61A6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2593284.7</w:t>
            </w:r>
          </w:p>
        </w:tc>
      </w:tr>
      <w:tr w:rsidR="00276EE8" w:rsidRPr="00276EE8" w14:paraId="2C88B3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E933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62A2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1026437.77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0AE1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2593285.79</w:t>
            </w:r>
          </w:p>
        </w:tc>
      </w:tr>
      <w:tr w:rsidR="00276EE8" w:rsidRPr="00276EE8" w14:paraId="3007379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5B47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C8AD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1026445.14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C065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2593284.97</w:t>
            </w:r>
          </w:p>
        </w:tc>
      </w:tr>
      <w:tr w:rsidR="00276EE8" w:rsidRPr="00276EE8" w14:paraId="605231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EB6F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0E04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1026453.82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D92A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2593289.41</w:t>
            </w:r>
          </w:p>
        </w:tc>
      </w:tr>
      <w:tr w:rsidR="00276EE8" w:rsidRPr="00276EE8" w14:paraId="0D6A830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3577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2F6B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1026463.78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4801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2593300.06</w:t>
            </w:r>
          </w:p>
        </w:tc>
      </w:tr>
      <w:tr w:rsidR="00276EE8" w:rsidRPr="00276EE8" w14:paraId="6B3F31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3200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4768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70CB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2593303.03</w:t>
            </w:r>
          </w:p>
        </w:tc>
      </w:tr>
      <w:tr w:rsidR="00276EE8" w:rsidRPr="00276EE8" w14:paraId="69A067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5341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13CF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1026478.2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189F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2593315.74</w:t>
            </w:r>
          </w:p>
        </w:tc>
      </w:tr>
      <w:tr w:rsidR="00276EE8" w:rsidRPr="00276EE8" w14:paraId="42E53B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B842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327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E00D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7A5A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2593347.09</w:t>
            </w:r>
          </w:p>
        </w:tc>
      </w:tr>
      <w:tr w:rsidR="00276EE8" w:rsidRPr="00276EE8" w14:paraId="6BC6D8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2351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EEF9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1026431.44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E1CE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2593350.19</w:t>
            </w:r>
          </w:p>
        </w:tc>
      </w:tr>
      <w:tr w:rsidR="00276EE8" w:rsidRPr="00276EE8" w14:paraId="7175B1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7EAE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EB3A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1026408.8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4051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2593369.96</w:t>
            </w:r>
          </w:p>
        </w:tc>
      </w:tr>
      <w:tr w:rsidR="00276EE8" w:rsidRPr="00276EE8" w14:paraId="33B73F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149F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2E28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1026408.25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C53C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2593370.64</w:t>
            </w:r>
          </w:p>
        </w:tc>
      </w:tr>
      <w:tr w:rsidR="00276EE8" w:rsidRPr="00276EE8" w14:paraId="47E564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0ED7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684F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B3E1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2593374.87</w:t>
            </w:r>
          </w:p>
        </w:tc>
      </w:tr>
      <w:tr w:rsidR="00276EE8" w:rsidRPr="00276EE8" w14:paraId="3352A7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4DFE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25CF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97F9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2593390.94</w:t>
            </w:r>
          </w:p>
        </w:tc>
      </w:tr>
      <w:tr w:rsidR="00276EE8" w:rsidRPr="00276EE8" w14:paraId="5105FA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FF65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F684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1026362.95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34B4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2593416.03</w:t>
            </w:r>
          </w:p>
        </w:tc>
      </w:tr>
      <w:tr w:rsidR="00276EE8" w:rsidRPr="00276EE8" w14:paraId="5E646E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64B3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3BFE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9A88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2593460.77</w:t>
            </w:r>
          </w:p>
        </w:tc>
      </w:tr>
      <w:tr w:rsidR="00276EE8" w:rsidRPr="00276EE8" w14:paraId="1B8A2DB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FD11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9C4F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1026468.95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AD39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2593505.25</w:t>
            </w:r>
          </w:p>
        </w:tc>
      </w:tr>
      <w:tr w:rsidR="00276EE8" w:rsidRPr="00276EE8" w14:paraId="685D69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0792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953E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1026455.97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7981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2593522.54</w:t>
            </w:r>
          </w:p>
        </w:tc>
      </w:tr>
      <w:tr w:rsidR="00276EE8" w:rsidRPr="00276EE8" w14:paraId="566131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A0D4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F3F5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2995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2593761.58</w:t>
            </w:r>
          </w:p>
        </w:tc>
      </w:tr>
      <w:tr w:rsidR="00276EE8" w:rsidRPr="00276EE8" w14:paraId="3DFFDE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B883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8DB1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CD95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2593626.53</w:t>
            </w:r>
          </w:p>
        </w:tc>
      </w:tr>
      <w:tr w:rsidR="00276EE8" w:rsidRPr="00276EE8" w14:paraId="5D5C6F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F796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617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9AD1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2593683.83</w:t>
            </w:r>
          </w:p>
        </w:tc>
      </w:tr>
      <w:tr w:rsidR="00276EE8" w:rsidRPr="00276EE8" w14:paraId="236FBD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3278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3591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1212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2593685.13</w:t>
            </w:r>
          </w:p>
        </w:tc>
      </w:tr>
      <w:tr w:rsidR="00276EE8" w:rsidRPr="00276EE8" w14:paraId="7556A6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B8F0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E62B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1026138.41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2A71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2593683.71</w:t>
            </w:r>
          </w:p>
        </w:tc>
      </w:tr>
      <w:tr w:rsidR="00276EE8" w:rsidRPr="00276EE8" w14:paraId="70653B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4040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F24B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1026076.16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499E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2593621.46</w:t>
            </w:r>
          </w:p>
        </w:tc>
      </w:tr>
      <w:tr w:rsidR="00276EE8" w:rsidRPr="00276EE8" w14:paraId="278DE3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A5DD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3EB2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1026011.97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4BC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2593620.82</w:t>
            </w:r>
          </w:p>
        </w:tc>
      </w:tr>
      <w:tr w:rsidR="00276EE8" w:rsidRPr="00276EE8" w14:paraId="70D7A1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5153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0F3F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1025996.11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FFA1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2593615.42</w:t>
            </w:r>
          </w:p>
        </w:tc>
      </w:tr>
      <w:tr w:rsidR="00276EE8" w:rsidRPr="00276EE8" w14:paraId="01C2BDA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6251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E230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1025975.86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7071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2593606.26</w:t>
            </w:r>
          </w:p>
        </w:tc>
      </w:tr>
      <w:tr w:rsidR="00276EE8" w:rsidRPr="00276EE8" w14:paraId="7F1A37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F22C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9A32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9B04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2593600.88</w:t>
            </w:r>
          </w:p>
        </w:tc>
      </w:tr>
      <w:tr w:rsidR="00276EE8" w:rsidRPr="00276EE8" w14:paraId="664756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C44D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D3C9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1025912.24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D85B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2593630.57</w:t>
            </w:r>
          </w:p>
        </w:tc>
      </w:tr>
      <w:tr w:rsidR="00276EE8" w:rsidRPr="00276EE8" w14:paraId="15E718E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D952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41F7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1025887.25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A17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2593634.15</w:t>
            </w:r>
          </w:p>
        </w:tc>
      </w:tr>
      <w:tr w:rsidR="00276EE8" w:rsidRPr="00276EE8" w14:paraId="5FF36E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B3EE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9CE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1025867.59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FB2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2593578.8</w:t>
            </w:r>
          </w:p>
        </w:tc>
      </w:tr>
      <w:tr w:rsidR="00276EE8" w:rsidRPr="00276EE8" w14:paraId="6916B5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D0BD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0042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1025905.36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0B1A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2593463.21</w:t>
            </w:r>
          </w:p>
        </w:tc>
      </w:tr>
      <w:tr w:rsidR="00276EE8" w:rsidRPr="00276EE8" w14:paraId="2516D6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4835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34E3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1025904.69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FE97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2593435.37</w:t>
            </w:r>
          </w:p>
        </w:tc>
      </w:tr>
      <w:tr w:rsidR="00276EE8" w:rsidRPr="00276EE8" w14:paraId="4A05D0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2C2A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7783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1025850.98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ECDD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2593343.05</w:t>
            </w:r>
          </w:p>
        </w:tc>
      </w:tr>
      <w:tr w:rsidR="00276EE8" w:rsidRPr="00276EE8" w14:paraId="2754D17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0F11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11EC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B329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2593302.55</w:t>
            </w:r>
          </w:p>
        </w:tc>
      </w:tr>
      <w:tr w:rsidR="00276EE8" w:rsidRPr="00276EE8" w14:paraId="43A88B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F37B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DF21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1026343.89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22B5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2593781.17</w:t>
            </w:r>
          </w:p>
        </w:tc>
      </w:tr>
      <w:tr w:rsidR="00276EE8" w:rsidRPr="00276EE8" w14:paraId="3FF06F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FA87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2A59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1026445.87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C516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2593593.5</w:t>
            </w:r>
          </w:p>
        </w:tc>
      </w:tr>
      <w:tr w:rsidR="00276EE8" w:rsidRPr="00276EE8" w14:paraId="73943DE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DF24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9193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1026477.08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DDD0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2593536.08</w:t>
            </w:r>
          </w:p>
        </w:tc>
      </w:tr>
      <w:tr w:rsidR="00276EE8" w:rsidRPr="00276EE8" w14:paraId="523EAA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178F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E422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01E8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2593505.6</w:t>
            </w:r>
          </w:p>
        </w:tc>
      </w:tr>
      <w:tr w:rsidR="00276EE8" w:rsidRPr="00276EE8" w14:paraId="1B5C45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15BD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1A75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1026525.91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17A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2593470.95</w:t>
            </w:r>
          </w:p>
        </w:tc>
      </w:tr>
      <w:tr w:rsidR="00276EE8" w:rsidRPr="00276EE8" w14:paraId="7812FC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DBFA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1C9A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1026570.47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6F83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2593442.41</w:t>
            </w:r>
          </w:p>
        </w:tc>
      </w:tr>
      <w:tr w:rsidR="00276EE8" w:rsidRPr="00276EE8" w14:paraId="120AFA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78B0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1F51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1026630.41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9743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2593419.72</w:t>
            </w:r>
          </w:p>
        </w:tc>
      </w:tr>
      <w:tr w:rsidR="00276EE8" w:rsidRPr="00276EE8" w14:paraId="2CA51F7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3971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B768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1026666.78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41DC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2593479.32</w:t>
            </w:r>
          </w:p>
        </w:tc>
      </w:tr>
      <w:tr w:rsidR="00276EE8" w:rsidRPr="00276EE8" w14:paraId="50BDAD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B512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9416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1026681.11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2501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2593532.67</w:t>
            </w:r>
          </w:p>
        </w:tc>
      </w:tr>
      <w:tr w:rsidR="00276EE8" w:rsidRPr="00276EE8" w14:paraId="18FF12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BF74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D872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1026686.67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A04E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2593621.84</w:t>
            </w:r>
          </w:p>
        </w:tc>
      </w:tr>
      <w:tr w:rsidR="00276EE8" w:rsidRPr="00276EE8" w14:paraId="10BED0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78E0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3E11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1026682.99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B35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2593714.22</w:t>
            </w:r>
          </w:p>
        </w:tc>
      </w:tr>
      <w:tr w:rsidR="00276EE8" w:rsidRPr="00276EE8" w14:paraId="487E9F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4B0D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ABE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1026685.16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7592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2593782.16</w:t>
            </w:r>
          </w:p>
        </w:tc>
      </w:tr>
      <w:tr w:rsidR="00276EE8" w:rsidRPr="00276EE8" w14:paraId="37CE43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BB18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BABA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8D5A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2593858.14</w:t>
            </w:r>
          </w:p>
        </w:tc>
      </w:tr>
      <w:tr w:rsidR="00276EE8" w:rsidRPr="00276EE8" w14:paraId="7A5D2D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FB4F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29BA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ECA4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2594169.96</w:t>
            </w:r>
          </w:p>
        </w:tc>
      </w:tr>
      <w:tr w:rsidR="00276EE8" w:rsidRPr="00276EE8" w14:paraId="41AC6E4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B037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50D7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1026343.89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718F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2593781.17</w:t>
            </w:r>
          </w:p>
        </w:tc>
      </w:tr>
      <w:tr w:rsidR="00276EE8" w:rsidRPr="00276EE8" w14:paraId="59458F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0EEC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8F68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1025884.16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BA54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2592785.17</w:t>
            </w:r>
          </w:p>
        </w:tc>
      </w:tr>
      <w:tr w:rsidR="00276EE8" w:rsidRPr="00276EE8" w14:paraId="63A9B9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A95E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AE1B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6A86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2592783.75</w:t>
            </w:r>
          </w:p>
        </w:tc>
      </w:tr>
      <w:tr w:rsidR="00276EE8" w:rsidRPr="00276EE8" w14:paraId="528B8EA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45C3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6D87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F6AE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2592743.39</w:t>
            </w:r>
          </w:p>
        </w:tc>
      </w:tr>
      <w:tr w:rsidR="00276EE8" w:rsidRPr="00276EE8" w14:paraId="1104B7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EBB1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119E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1025908.69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F5C7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2592707.58</w:t>
            </w:r>
          </w:p>
        </w:tc>
      </w:tr>
      <w:tr w:rsidR="00276EE8" w:rsidRPr="00276EE8" w14:paraId="332EC0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0EFD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1515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1025920.9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F7E5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2592684.32</w:t>
            </w:r>
          </w:p>
        </w:tc>
      </w:tr>
      <w:tr w:rsidR="00276EE8" w:rsidRPr="00276EE8" w14:paraId="6BE6AB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A712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8806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1025987.56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6A7A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2592605.4</w:t>
            </w:r>
          </w:p>
        </w:tc>
      </w:tr>
      <w:tr w:rsidR="00276EE8" w:rsidRPr="00276EE8" w14:paraId="2B6A39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4349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5848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1026030.57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E16E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2592596.65</w:t>
            </w:r>
          </w:p>
        </w:tc>
      </w:tr>
      <w:tr w:rsidR="00276EE8" w:rsidRPr="00276EE8" w14:paraId="15640C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1C24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AC89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356B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2592567.49</w:t>
            </w:r>
          </w:p>
        </w:tc>
      </w:tr>
      <w:tr w:rsidR="00276EE8" w:rsidRPr="00276EE8" w14:paraId="5E3C10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2E22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375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DE93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1026160.16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BABE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2592552.95</w:t>
            </w:r>
          </w:p>
        </w:tc>
      </w:tr>
      <w:tr w:rsidR="00276EE8" w:rsidRPr="00276EE8" w14:paraId="6D200B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356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639C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880B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2592542.49</w:t>
            </w:r>
          </w:p>
        </w:tc>
      </w:tr>
      <w:tr w:rsidR="00276EE8" w:rsidRPr="00276EE8" w14:paraId="07640C2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7128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2DF0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7451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2592534.57</w:t>
            </w:r>
          </w:p>
        </w:tc>
      </w:tr>
      <w:tr w:rsidR="00276EE8" w:rsidRPr="00276EE8" w14:paraId="0C54C5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31FF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2167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1026174.73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8863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2592545.22</w:t>
            </w:r>
          </w:p>
        </w:tc>
      </w:tr>
      <w:tr w:rsidR="00276EE8" w:rsidRPr="00276EE8" w14:paraId="23A318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27AA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D685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CF02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2592490.4</w:t>
            </w:r>
          </w:p>
        </w:tc>
      </w:tr>
      <w:tr w:rsidR="00276EE8" w:rsidRPr="00276EE8" w14:paraId="3F28C7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EDB3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FC65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C36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2592493.24</w:t>
            </w:r>
          </w:p>
        </w:tc>
      </w:tr>
      <w:tr w:rsidR="00276EE8" w:rsidRPr="00276EE8" w14:paraId="11D14E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89EE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8493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1026252.26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0D99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2592720.27</w:t>
            </w:r>
          </w:p>
        </w:tc>
      </w:tr>
      <w:tr w:rsidR="00276EE8" w:rsidRPr="00276EE8" w14:paraId="0CDACC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D04F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7750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1026251.35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5206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2592740.66</w:t>
            </w:r>
          </w:p>
        </w:tc>
      </w:tr>
      <w:tr w:rsidR="00276EE8" w:rsidRPr="00276EE8" w14:paraId="0F8D7B6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EC93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D6E1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1026257.27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87F9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2592750.57</w:t>
            </w:r>
          </w:p>
        </w:tc>
      </w:tr>
      <w:tr w:rsidR="00276EE8" w:rsidRPr="00276EE8" w14:paraId="1697F6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C416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9599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3EA6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2592779.43</w:t>
            </w:r>
          </w:p>
        </w:tc>
      </w:tr>
      <w:tr w:rsidR="00276EE8" w:rsidRPr="00276EE8" w14:paraId="341E1A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C50E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BDCC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1026266.42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6224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2592779.37</w:t>
            </w:r>
          </w:p>
        </w:tc>
      </w:tr>
      <w:tr w:rsidR="00276EE8" w:rsidRPr="00276EE8" w14:paraId="50CDA0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DAA5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FB3B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15D6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2592820.34</w:t>
            </w:r>
          </w:p>
        </w:tc>
      </w:tr>
      <w:tr w:rsidR="00276EE8" w:rsidRPr="00276EE8" w14:paraId="40CEF4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9EAB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2024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1026214.34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2F25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2592822.47</w:t>
            </w:r>
          </w:p>
        </w:tc>
      </w:tr>
      <w:tr w:rsidR="00276EE8" w:rsidRPr="00276EE8" w14:paraId="72AFEF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7A3E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BFCA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1026214.29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DA7B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2592821.56</w:t>
            </w:r>
          </w:p>
        </w:tc>
      </w:tr>
      <w:tr w:rsidR="00276EE8" w:rsidRPr="00276EE8" w14:paraId="6AC5F4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71AD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214A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1026180.5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34CD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2592823.22</w:t>
            </w:r>
          </w:p>
        </w:tc>
      </w:tr>
      <w:tr w:rsidR="00276EE8" w:rsidRPr="00276EE8" w14:paraId="260100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4C28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B49E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1026157.67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38ED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2592826.91</w:t>
            </w:r>
          </w:p>
        </w:tc>
      </w:tr>
      <w:tr w:rsidR="00276EE8" w:rsidRPr="00276EE8" w14:paraId="1169900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80AF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DA55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01E9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2592829.37</w:t>
            </w:r>
          </w:p>
        </w:tc>
      </w:tr>
      <w:tr w:rsidR="00276EE8" w:rsidRPr="00276EE8" w14:paraId="568262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C733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0284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AED0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2592830.53</w:t>
            </w:r>
          </w:p>
        </w:tc>
      </w:tr>
      <w:tr w:rsidR="00276EE8" w:rsidRPr="00276EE8" w14:paraId="386DD5C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4F5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2808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1026117.31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E4B1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2592831.38</w:t>
            </w:r>
          </w:p>
        </w:tc>
      </w:tr>
      <w:tr w:rsidR="00276EE8" w:rsidRPr="00276EE8" w14:paraId="51D56D0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AE0E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78BA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1026115.08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87AB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2592831.63</w:t>
            </w:r>
          </w:p>
        </w:tc>
      </w:tr>
      <w:tr w:rsidR="00276EE8" w:rsidRPr="00276EE8" w14:paraId="14B92C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C44B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8F9D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A944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2592832.41</w:t>
            </w:r>
          </w:p>
        </w:tc>
      </w:tr>
      <w:tr w:rsidR="00276EE8" w:rsidRPr="00276EE8" w14:paraId="7DEEC2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9B8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9ABC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1026098.9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40ED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2592832.93</w:t>
            </w:r>
          </w:p>
        </w:tc>
      </w:tr>
      <w:tr w:rsidR="00276EE8" w:rsidRPr="00276EE8" w14:paraId="6F45D5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B17F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6832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5B5E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2592833.7</w:t>
            </w:r>
          </w:p>
        </w:tc>
      </w:tr>
      <w:tr w:rsidR="00276EE8" w:rsidRPr="00276EE8" w14:paraId="27BC9E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1F70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3346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14A9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2592833.67</w:t>
            </w:r>
          </w:p>
        </w:tc>
      </w:tr>
      <w:tr w:rsidR="00276EE8" w:rsidRPr="00276EE8" w14:paraId="4EE0BC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1655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2CE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390E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2592833.84</w:t>
            </w:r>
          </w:p>
        </w:tc>
      </w:tr>
      <w:tr w:rsidR="00276EE8" w:rsidRPr="00276EE8" w14:paraId="692493E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A9AA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FB98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1026079.45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0D81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2592834.35</w:t>
            </w:r>
          </w:p>
        </w:tc>
      </w:tr>
      <w:tr w:rsidR="00276EE8" w:rsidRPr="00276EE8" w14:paraId="2A5364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4BA1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7F5A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1026076.56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ADB7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2592834.57</w:t>
            </w:r>
          </w:p>
        </w:tc>
      </w:tr>
      <w:tr w:rsidR="00276EE8" w:rsidRPr="00276EE8" w14:paraId="50F6E4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3EB9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4FE8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953A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2592836.11</w:t>
            </w:r>
          </w:p>
        </w:tc>
      </w:tr>
      <w:tr w:rsidR="00276EE8" w:rsidRPr="00276EE8" w14:paraId="6E3B9A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A788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3F30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1026050.73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476D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2592837.2</w:t>
            </w:r>
          </w:p>
        </w:tc>
      </w:tr>
      <w:tr w:rsidR="00276EE8" w:rsidRPr="00276EE8" w14:paraId="7C868C7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B504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7C2A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1026049.91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7481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2592837.28</w:t>
            </w:r>
          </w:p>
        </w:tc>
      </w:tr>
      <w:tr w:rsidR="00276EE8" w:rsidRPr="00276EE8" w14:paraId="43F400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C757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641D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1026042.58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BAD7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2592837.94</w:t>
            </w:r>
          </w:p>
        </w:tc>
      </w:tr>
      <w:tr w:rsidR="00276EE8" w:rsidRPr="00276EE8" w14:paraId="77CF326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B58C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DC62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1026038.04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CD94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2592838.41</w:t>
            </w:r>
          </w:p>
        </w:tc>
      </w:tr>
      <w:tr w:rsidR="00276EE8" w:rsidRPr="00276EE8" w14:paraId="571A80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CD3C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8D9B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1026031.69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9909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2592838.88</w:t>
            </w:r>
          </w:p>
        </w:tc>
      </w:tr>
      <w:tr w:rsidR="00276EE8" w:rsidRPr="00276EE8" w14:paraId="527EF2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D1C4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7D23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1026023.46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BA3B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2592839.54</w:t>
            </w:r>
          </w:p>
        </w:tc>
      </w:tr>
      <w:tr w:rsidR="00276EE8" w:rsidRPr="00276EE8" w14:paraId="0359D3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26BE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5D6C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1026021.95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21D0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2592839.74</w:t>
            </w:r>
          </w:p>
        </w:tc>
      </w:tr>
      <w:tr w:rsidR="00276EE8" w:rsidRPr="00276EE8" w14:paraId="4FE007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22B4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8500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1026009.14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7ADF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2592841.39</w:t>
            </w:r>
          </w:p>
        </w:tc>
      </w:tr>
      <w:tr w:rsidR="00276EE8" w:rsidRPr="00276EE8" w14:paraId="6BD9C9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7C94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48DE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1025998.26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94CF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2592841.9</w:t>
            </w:r>
          </w:p>
        </w:tc>
      </w:tr>
      <w:tr w:rsidR="00276EE8" w:rsidRPr="00276EE8" w14:paraId="1CFF71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2351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09BA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1025972.97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3901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2592844.19</w:t>
            </w:r>
          </w:p>
        </w:tc>
      </w:tr>
      <w:tr w:rsidR="00276EE8" w:rsidRPr="00276EE8" w14:paraId="75A9563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B00F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119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1025967.83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1362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2592809.72</w:t>
            </w:r>
          </w:p>
        </w:tc>
      </w:tr>
      <w:tr w:rsidR="00276EE8" w:rsidRPr="00276EE8" w14:paraId="6062482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5CA8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C4F5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13A3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2592784.79</w:t>
            </w:r>
          </w:p>
        </w:tc>
      </w:tr>
      <w:tr w:rsidR="00276EE8" w:rsidRPr="00276EE8" w14:paraId="204119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7760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BB28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1025959.86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0942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2592752.33</w:t>
            </w:r>
          </w:p>
        </w:tc>
      </w:tr>
      <w:tr w:rsidR="00276EE8" w:rsidRPr="00276EE8" w14:paraId="40D07D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785C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7A1F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1025946.38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0487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2592752.98</w:t>
            </w:r>
          </w:p>
        </w:tc>
      </w:tr>
      <w:tr w:rsidR="00276EE8" w:rsidRPr="00276EE8" w14:paraId="484EB6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6FF0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7CE4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1025948.18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5858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2592776.76</w:t>
            </w:r>
          </w:p>
        </w:tc>
      </w:tr>
      <w:tr w:rsidR="00276EE8" w:rsidRPr="00276EE8" w14:paraId="53FF4E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CB45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2530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1025949.83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BFDF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2592776.66</w:t>
            </w:r>
          </w:p>
        </w:tc>
      </w:tr>
      <w:tr w:rsidR="00276EE8" w:rsidRPr="00276EE8" w14:paraId="0DE7D6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08F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7497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1025952.22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FE1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2592777.84</w:t>
            </w:r>
          </w:p>
        </w:tc>
      </w:tr>
      <w:tr w:rsidR="00276EE8" w:rsidRPr="00276EE8" w14:paraId="426863B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0EDF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9468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1025959.1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7569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2592808.34</w:t>
            </w:r>
          </w:p>
        </w:tc>
      </w:tr>
      <w:tr w:rsidR="00276EE8" w:rsidRPr="00276EE8" w14:paraId="266847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C55A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CEC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B1AD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2592843.58</w:t>
            </w:r>
          </w:p>
        </w:tc>
      </w:tr>
      <w:tr w:rsidR="00276EE8" w:rsidRPr="00276EE8" w14:paraId="4267C75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80BE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1842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C310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2592845.02</w:t>
            </w:r>
          </w:p>
        </w:tc>
      </w:tr>
      <w:tr w:rsidR="00276EE8" w:rsidRPr="00276EE8" w14:paraId="3DCEFA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57F4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3F67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1025908.03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7DC3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2592849.61</w:t>
            </w:r>
          </w:p>
        </w:tc>
      </w:tr>
      <w:tr w:rsidR="00276EE8" w:rsidRPr="00276EE8" w14:paraId="5403C2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7D3E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D562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3608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2592843.21</w:t>
            </w:r>
          </w:p>
        </w:tc>
      </w:tr>
      <w:tr w:rsidR="00276EE8" w:rsidRPr="00276EE8" w14:paraId="02F0E41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560E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425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7A8C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7E14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2592843.63</w:t>
            </w:r>
          </w:p>
        </w:tc>
      </w:tr>
      <w:tr w:rsidR="00276EE8" w:rsidRPr="00276EE8" w14:paraId="263ABA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6B74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71FD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1025884.16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19A7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2592785.17</w:t>
            </w:r>
          </w:p>
        </w:tc>
      </w:tr>
      <w:tr w:rsidR="00276EE8" w:rsidRPr="00276EE8" w14:paraId="038C73D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0630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7740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FB02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2594227.09</w:t>
            </w:r>
          </w:p>
        </w:tc>
      </w:tr>
      <w:tr w:rsidR="00276EE8" w:rsidRPr="00276EE8" w14:paraId="4C92485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43E0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0D7A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1026461.13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14C3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2594087.87</w:t>
            </w:r>
          </w:p>
        </w:tc>
      </w:tr>
      <w:tr w:rsidR="00276EE8" w:rsidRPr="00276EE8" w14:paraId="3E9C1C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EEC5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1865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1026491.54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EB58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2594048.03</w:t>
            </w:r>
          </w:p>
        </w:tc>
      </w:tr>
      <w:tr w:rsidR="00276EE8" w:rsidRPr="00276EE8" w14:paraId="6C9277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EE96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1AB3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5499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2594011.42</w:t>
            </w:r>
          </w:p>
        </w:tc>
      </w:tr>
      <w:tr w:rsidR="00276EE8" w:rsidRPr="00276EE8" w14:paraId="17D97A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F7CC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5C95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1026698.72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484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2594208.47</w:t>
            </w:r>
          </w:p>
        </w:tc>
      </w:tr>
      <w:tr w:rsidR="00276EE8" w:rsidRPr="00276EE8" w14:paraId="249F72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2B19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844E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1026700.04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BC94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2594249.58</w:t>
            </w:r>
          </w:p>
        </w:tc>
      </w:tr>
      <w:tr w:rsidR="00276EE8" w:rsidRPr="00276EE8" w14:paraId="775FB9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F3D7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A1B7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1026623.63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163E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2594252.01</w:t>
            </w:r>
          </w:p>
        </w:tc>
      </w:tr>
      <w:tr w:rsidR="00276EE8" w:rsidRPr="00276EE8" w14:paraId="721227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578F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3017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1026515.36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0244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2594284.88</w:t>
            </w:r>
          </w:p>
        </w:tc>
      </w:tr>
      <w:tr w:rsidR="00276EE8" w:rsidRPr="00276EE8" w14:paraId="3DB18A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7B59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2AE3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1026475.79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569C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2594311.35</w:t>
            </w:r>
          </w:p>
        </w:tc>
      </w:tr>
      <w:tr w:rsidR="00276EE8" w:rsidRPr="00276EE8" w14:paraId="12E5380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1038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44E1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9C79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2594227.09</w:t>
            </w:r>
          </w:p>
        </w:tc>
      </w:tr>
      <w:tr w:rsidR="00276EE8" w:rsidRPr="00276EE8" w14:paraId="74B710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A3A7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63B1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1025911.94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A00A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2593233.61</w:t>
            </w:r>
          </w:p>
        </w:tc>
      </w:tr>
      <w:tr w:rsidR="00276EE8" w:rsidRPr="00276EE8" w14:paraId="32E1E3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F816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77F1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1025923.72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70E3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2593156.36</w:t>
            </w:r>
          </w:p>
        </w:tc>
      </w:tr>
      <w:tr w:rsidR="00276EE8" w:rsidRPr="00276EE8" w14:paraId="04086E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E5A1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623C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1025954.63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BB0D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2593079.73</w:t>
            </w:r>
          </w:p>
        </w:tc>
      </w:tr>
      <w:tr w:rsidR="00276EE8" w:rsidRPr="00276EE8" w14:paraId="4AA63B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8DB1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EC42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1025956.89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CA6C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2593064.9</w:t>
            </w:r>
          </w:p>
        </w:tc>
      </w:tr>
      <w:tr w:rsidR="00276EE8" w:rsidRPr="00276EE8" w14:paraId="554CB3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585A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84DD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334E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2593015.46</w:t>
            </w:r>
          </w:p>
        </w:tc>
      </w:tr>
      <w:tr w:rsidR="00276EE8" w:rsidRPr="00276EE8" w14:paraId="05FE17A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9AAA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7F26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1025967.52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FA0E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2593011.91</w:t>
            </w:r>
          </w:p>
        </w:tc>
      </w:tr>
      <w:tr w:rsidR="00276EE8" w:rsidRPr="00276EE8" w14:paraId="571BAF9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DE5C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9FC2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1025967.72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EABB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2593009.17</w:t>
            </w:r>
          </w:p>
        </w:tc>
      </w:tr>
      <w:tr w:rsidR="00276EE8" w:rsidRPr="00276EE8" w14:paraId="43D770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2B68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5114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13C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2592985.38</w:t>
            </w:r>
          </w:p>
        </w:tc>
      </w:tr>
      <w:tr w:rsidR="00276EE8" w:rsidRPr="00276EE8" w14:paraId="0BB31E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0E3B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FACF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1025994.8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EB29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2592982.8</w:t>
            </w:r>
          </w:p>
        </w:tc>
      </w:tr>
      <w:tr w:rsidR="00276EE8" w:rsidRPr="00276EE8" w14:paraId="0A7BAA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AB5B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DCB3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1026027.8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EBE3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2592979.44</w:t>
            </w:r>
          </w:p>
        </w:tc>
      </w:tr>
      <w:tr w:rsidR="00276EE8" w:rsidRPr="00276EE8" w14:paraId="78B9A4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3CA3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4C77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1026031.34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83AE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2592978.97</w:t>
            </w:r>
          </w:p>
        </w:tc>
      </w:tr>
      <w:tr w:rsidR="00276EE8" w:rsidRPr="00276EE8" w14:paraId="73A2B8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D6A9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2942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1026037.14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E4CD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2592978.35</w:t>
            </w:r>
          </w:p>
        </w:tc>
      </w:tr>
      <w:tr w:rsidR="00276EE8" w:rsidRPr="00276EE8" w14:paraId="3642E36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869B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17AC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1026047.68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487F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2592977.17</w:t>
            </w:r>
          </w:p>
        </w:tc>
      </w:tr>
      <w:tr w:rsidR="00276EE8" w:rsidRPr="00276EE8" w14:paraId="1A798A2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1A66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DDB0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C71B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2592976.11</w:t>
            </w:r>
          </w:p>
        </w:tc>
      </w:tr>
      <w:tr w:rsidR="00276EE8" w:rsidRPr="00276EE8" w14:paraId="032AC3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B6CD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593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E8F5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2592975.53</w:t>
            </w:r>
          </w:p>
        </w:tc>
      </w:tr>
      <w:tr w:rsidR="00276EE8" w:rsidRPr="00276EE8" w14:paraId="33EF62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A8E1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F04F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1026066.51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33B6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2592975.15</w:t>
            </w:r>
          </w:p>
        </w:tc>
      </w:tr>
      <w:tr w:rsidR="00276EE8" w:rsidRPr="00276EE8" w14:paraId="3CB4DE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9F6D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46FD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1026066.96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73EF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2592975.09</w:t>
            </w:r>
          </w:p>
        </w:tc>
      </w:tr>
      <w:tr w:rsidR="00276EE8" w:rsidRPr="00276EE8" w14:paraId="1C82A2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C792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499B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1026075.64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D766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2592974.15</w:t>
            </w:r>
          </w:p>
        </w:tc>
      </w:tr>
      <w:tr w:rsidR="00276EE8" w:rsidRPr="00276EE8" w14:paraId="420430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8E7B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340E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1C5C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2592973.16</w:t>
            </w:r>
          </w:p>
        </w:tc>
      </w:tr>
      <w:tr w:rsidR="00276EE8" w:rsidRPr="00276EE8" w14:paraId="53EF3F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CA0B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2F6D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1026094.81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89A0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2592972.26</w:t>
            </w:r>
          </w:p>
        </w:tc>
      </w:tr>
      <w:tr w:rsidR="00276EE8" w:rsidRPr="00276EE8" w14:paraId="095100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565E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6CDD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1026098.59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8611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2592971.92</w:t>
            </w:r>
          </w:p>
        </w:tc>
      </w:tr>
      <w:tr w:rsidR="00276EE8" w:rsidRPr="00276EE8" w14:paraId="2D52EA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919F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B296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1026104.61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3744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2592971.47</w:t>
            </w:r>
          </w:p>
        </w:tc>
      </w:tr>
      <w:tr w:rsidR="00276EE8" w:rsidRPr="00276EE8" w14:paraId="335101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02E2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AF33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5B80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2592971.09</w:t>
            </w:r>
          </w:p>
        </w:tc>
      </w:tr>
      <w:tr w:rsidR="00276EE8" w:rsidRPr="00276EE8" w14:paraId="442068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A183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2E2A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1B65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2592970.34</w:t>
            </w:r>
          </w:p>
        </w:tc>
      </w:tr>
      <w:tr w:rsidR="00276EE8" w:rsidRPr="00276EE8" w14:paraId="71021B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63D7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4975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2240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2592969.49</w:t>
            </w:r>
          </w:p>
        </w:tc>
      </w:tr>
      <w:tr w:rsidR="00276EE8" w:rsidRPr="00276EE8" w14:paraId="1FAD7F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D5D5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6157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1026133.11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6E5B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2592968.45</w:t>
            </w:r>
          </w:p>
        </w:tc>
      </w:tr>
      <w:tr w:rsidR="00276EE8" w:rsidRPr="00276EE8" w14:paraId="592EF36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1297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5CE7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205A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2592982.78</w:t>
            </w:r>
          </w:p>
        </w:tc>
      </w:tr>
      <w:tr w:rsidR="00276EE8" w:rsidRPr="00276EE8" w14:paraId="48370E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3C14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F5DA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D6DF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2592983.76</w:t>
            </w:r>
          </w:p>
        </w:tc>
      </w:tr>
      <w:tr w:rsidR="00276EE8" w:rsidRPr="00276EE8" w14:paraId="0B4FCC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3306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83E4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1026138.49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E96E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2592997.94</w:t>
            </w:r>
          </w:p>
        </w:tc>
      </w:tr>
      <w:tr w:rsidR="00276EE8" w:rsidRPr="00276EE8" w14:paraId="405F277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5FD3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4CDB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9085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</w:t>
            </w:r>
          </w:p>
        </w:tc>
      </w:tr>
      <w:tr w:rsidR="00276EE8" w:rsidRPr="00276EE8" w14:paraId="5C179F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79EC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72D6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97D0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2593036.69</w:t>
            </w:r>
          </w:p>
        </w:tc>
      </w:tr>
      <w:tr w:rsidR="00276EE8" w:rsidRPr="00276EE8" w14:paraId="71E36A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5B8A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D61A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BF6D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2593042.77</w:t>
            </w:r>
          </w:p>
        </w:tc>
      </w:tr>
      <w:tr w:rsidR="00276EE8" w:rsidRPr="00276EE8" w14:paraId="55D363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777A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A7EC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1026146.66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1A2A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2593067.64</w:t>
            </w:r>
          </w:p>
        </w:tc>
      </w:tr>
      <w:tr w:rsidR="00276EE8" w:rsidRPr="00276EE8" w14:paraId="5BD6F62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214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3835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68BA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2593070.71</w:t>
            </w:r>
          </w:p>
        </w:tc>
      </w:tr>
      <w:tr w:rsidR="00276EE8" w:rsidRPr="00276EE8" w14:paraId="2073E9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AD0B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8D10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BE7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2593076.17</w:t>
            </w:r>
          </w:p>
        </w:tc>
      </w:tr>
      <w:tr w:rsidR="00276EE8" w:rsidRPr="00276EE8" w14:paraId="13E268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CDFC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4DF3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BDE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2593083.41</w:t>
            </w:r>
          </w:p>
        </w:tc>
      </w:tr>
      <w:tr w:rsidR="00276EE8" w:rsidRPr="00276EE8" w14:paraId="75B1ED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CC03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BC59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CDC9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2593093.19</w:t>
            </w:r>
          </w:p>
        </w:tc>
      </w:tr>
      <w:tr w:rsidR="00276EE8" w:rsidRPr="00276EE8" w14:paraId="539A124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EFD1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53BB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49DC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2593094.65</w:t>
            </w:r>
          </w:p>
        </w:tc>
      </w:tr>
      <w:tr w:rsidR="00276EE8" w:rsidRPr="00276EE8" w14:paraId="5F88221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BCB9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473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1751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910C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2593104.3</w:t>
            </w:r>
          </w:p>
        </w:tc>
      </w:tr>
      <w:tr w:rsidR="00276EE8" w:rsidRPr="00276EE8" w14:paraId="06C7028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91B9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7723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9394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2593110.28</w:t>
            </w:r>
          </w:p>
        </w:tc>
      </w:tr>
      <w:tr w:rsidR="00276EE8" w:rsidRPr="00276EE8" w14:paraId="3FC094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B8C8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EB71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5BD9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2593113.84</w:t>
            </w:r>
          </w:p>
        </w:tc>
      </w:tr>
      <w:tr w:rsidR="00276EE8" w:rsidRPr="00276EE8" w14:paraId="489D1FA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08F2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3CB7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538E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2593122.81</w:t>
            </w:r>
          </w:p>
        </w:tc>
      </w:tr>
      <w:tr w:rsidR="00276EE8" w:rsidRPr="00276EE8" w14:paraId="0174FD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D378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B50B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8D6C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2593132.05</w:t>
            </w:r>
          </w:p>
        </w:tc>
      </w:tr>
      <w:tr w:rsidR="00276EE8" w:rsidRPr="00276EE8" w14:paraId="4BFB8A0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2A94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A095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8D8A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2593132.67</w:t>
            </w:r>
          </w:p>
        </w:tc>
      </w:tr>
      <w:tr w:rsidR="00276EE8" w:rsidRPr="00276EE8" w14:paraId="39CD597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EB6E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599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0571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2593158.2</w:t>
            </w:r>
          </w:p>
        </w:tc>
      </w:tr>
      <w:tr w:rsidR="00276EE8" w:rsidRPr="00276EE8" w14:paraId="4D246F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EE91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6063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D20C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2593161.2</w:t>
            </w:r>
          </w:p>
        </w:tc>
      </w:tr>
      <w:tr w:rsidR="00276EE8" w:rsidRPr="00276EE8" w14:paraId="1CE36F0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E72C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A883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C392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2593164.84</w:t>
            </w:r>
          </w:p>
        </w:tc>
      </w:tr>
      <w:tr w:rsidR="00276EE8" w:rsidRPr="00276EE8" w14:paraId="588EF9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2848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7F81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A08E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2593165.59</w:t>
            </w:r>
          </w:p>
        </w:tc>
      </w:tr>
      <w:tr w:rsidR="00276EE8" w:rsidRPr="00276EE8" w14:paraId="31B844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F88F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A8EE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DCB2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2593168.44</w:t>
            </w:r>
          </w:p>
        </w:tc>
      </w:tr>
      <w:tr w:rsidR="00276EE8" w:rsidRPr="00276EE8" w14:paraId="4BB0F3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3402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4B12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FFA6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2593173.51</w:t>
            </w:r>
          </w:p>
        </w:tc>
      </w:tr>
      <w:tr w:rsidR="00276EE8" w:rsidRPr="00276EE8" w14:paraId="7062F8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70DA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74C0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1026109.5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1A19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2593175.33</w:t>
            </w:r>
          </w:p>
        </w:tc>
      </w:tr>
      <w:tr w:rsidR="00276EE8" w:rsidRPr="00276EE8" w14:paraId="1B7A12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EC52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16B6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65B9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2593223.33</w:t>
            </w:r>
          </w:p>
        </w:tc>
      </w:tr>
      <w:tr w:rsidR="00276EE8" w:rsidRPr="00276EE8" w14:paraId="69741D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172C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12E5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1026043.07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EE85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2593219.78</w:t>
            </w:r>
          </w:p>
        </w:tc>
      </w:tr>
      <w:tr w:rsidR="00276EE8" w:rsidRPr="00276EE8" w14:paraId="01AFE4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A2F4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9BE1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1026014.3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1C24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2593218.21</w:t>
            </w:r>
          </w:p>
        </w:tc>
      </w:tr>
      <w:tr w:rsidR="00276EE8" w:rsidRPr="00276EE8" w14:paraId="6684CD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DD61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F65B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1025920.64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1256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2593239.97</w:t>
            </w:r>
          </w:p>
        </w:tc>
      </w:tr>
      <w:tr w:rsidR="00276EE8" w:rsidRPr="00276EE8" w14:paraId="6985E4B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D0E8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769E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1025911.94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B310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2593233.61</w:t>
            </w:r>
          </w:p>
        </w:tc>
      </w:tr>
      <w:tr w:rsidR="00276EE8" w:rsidRPr="00276EE8" w14:paraId="614E91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A432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4163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816D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2592849.07</w:t>
            </w:r>
          </w:p>
        </w:tc>
      </w:tr>
      <w:tr w:rsidR="00276EE8" w:rsidRPr="00276EE8" w14:paraId="129B32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38BA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5E44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6C6C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2592843.02</w:t>
            </w:r>
          </w:p>
        </w:tc>
      </w:tr>
      <w:tr w:rsidR="00276EE8" w:rsidRPr="00276EE8" w14:paraId="42A86E7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FCFB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3D16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A074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2592899.61</w:t>
            </w:r>
          </w:p>
        </w:tc>
      </w:tr>
      <w:tr w:rsidR="00276EE8" w:rsidRPr="00276EE8" w14:paraId="42F5DE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A24A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FEF2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A3E0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2592901.91</w:t>
            </w:r>
          </w:p>
        </w:tc>
      </w:tr>
      <w:tr w:rsidR="00276EE8" w:rsidRPr="00276EE8" w14:paraId="011EE0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6927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0F53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F835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2592916.39</w:t>
            </w:r>
          </w:p>
        </w:tc>
      </w:tr>
      <w:tr w:rsidR="00276EE8" w:rsidRPr="00276EE8" w14:paraId="5F44F4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9AD7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4ED5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66C2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2592923.07</w:t>
            </w:r>
          </w:p>
        </w:tc>
      </w:tr>
      <w:tr w:rsidR="00276EE8" w:rsidRPr="00276EE8" w14:paraId="2BE1F0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7478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34D3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A4FF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2592922.73</w:t>
            </w:r>
          </w:p>
        </w:tc>
      </w:tr>
      <w:tr w:rsidR="00276EE8" w:rsidRPr="00276EE8" w14:paraId="6B96DD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82B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06A2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879C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2592922.27</w:t>
            </w:r>
          </w:p>
        </w:tc>
      </w:tr>
      <w:tr w:rsidR="00276EE8" w:rsidRPr="00276EE8" w14:paraId="36C6FF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B99B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A0B5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51BC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2592922.07</w:t>
            </w:r>
          </w:p>
        </w:tc>
      </w:tr>
      <w:tr w:rsidR="00276EE8" w:rsidRPr="00276EE8" w14:paraId="7C6C8C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4FC7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9B6D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CCD7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2592913.78</w:t>
            </w:r>
          </w:p>
        </w:tc>
      </w:tr>
      <w:tr w:rsidR="00276EE8" w:rsidRPr="00276EE8" w14:paraId="389A8E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4F2C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5902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1026218.35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BFE4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2592898.8</w:t>
            </w:r>
          </w:p>
        </w:tc>
      </w:tr>
      <w:tr w:rsidR="00276EE8" w:rsidRPr="00276EE8" w14:paraId="2F7248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68B8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6EF0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1A35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2592877.89</w:t>
            </w:r>
          </w:p>
        </w:tc>
      </w:tr>
      <w:tr w:rsidR="00276EE8" w:rsidRPr="00276EE8" w14:paraId="3B809D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63B8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AC1C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1026215.57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C820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2592858.67</w:t>
            </w:r>
          </w:p>
        </w:tc>
      </w:tr>
      <w:tr w:rsidR="00276EE8" w:rsidRPr="00276EE8" w14:paraId="09FA0C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2741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00B5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1026214.48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401F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2592841.75</w:t>
            </w:r>
          </w:p>
        </w:tc>
      </w:tr>
      <w:tr w:rsidR="00276EE8" w:rsidRPr="00276EE8" w14:paraId="3D2EC1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ADE3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0C2A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1026229.31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CDCC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2592840.78</w:t>
            </w:r>
          </w:p>
        </w:tc>
      </w:tr>
      <w:tr w:rsidR="00276EE8" w:rsidRPr="00276EE8" w14:paraId="6CBDA4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BB92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F9A4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1026253.12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2580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2592839.01</w:t>
            </w:r>
          </w:p>
        </w:tc>
      </w:tr>
      <w:tr w:rsidR="00276EE8" w:rsidRPr="00276EE8" w14:paraId="3E20E7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6EE5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6977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1DB1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2592837.02</w:t>
            </w:r>
          </w:p>
        </w:tc>
      </w:tr>
      <w:tr w:rsidR="00276EE8" w:rsidRPr="00276EE8" w14:paraId="6E3641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5364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3E9B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1026282.69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E35B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2592840.24</w:t>
            </w:r>
          </w:p>
        </w:tc>
      </w:tr>
      <w:tr w:rsidR="00276EE8" w:rsidRPr="00276EE8" w14:paraId="749E1A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374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1C11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DF17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2592855.18</w:t>
            </w:r>
          </w:p>
        </w:tc>
      </w:tr>
      <w:tr w:rsidR="00276EE8" w:rsidRPr="00276EE8" w14:paraId="780C38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67C7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5C2F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9F79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2592881.04</w:t>
            </w:r>
          </w:p>
        </w:tc>
      </w:tr>
      <w:tr w:rsidR="00276EE8" w:rsidRPr="00276EE8" w14:paraId="400D2F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E3E9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6F61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0A87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2592925.67</w:t>
            </w:r>
          </w:p>
        </w:tc>
      </w:tr>
      <w:tr w:rsidR="00276EE8" w:rsidRPr="00276EE8" w14:paraId="03F96F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DFF4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A775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1026358.33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4B2C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2592946.53</w:t>
            </w:r>
          </w:p>
        </w:tc>
      </w:tr>
      <w:tr w:rsidR="00276EE8" w:rsidRPr="00276EE8" w14:paraId="7BC2DE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2DA3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D4D1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1026367.59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6514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2592966.53</w:t>
            </w:r>
          </w:p>
        </w:tc>
      </w:tr>
      <w:tr w:rsidR="00276EE8" w:rsidRPr="00276EE8" w14:paraId="6A49132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E3A4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3700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1026375.5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1B24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2592977.45</w:t>
            </w:r>
          </w:p>
        </w:tc>
      </w:tr>
      <w:tr w:rsidR="00276EE8" w:rsidRPr="00276EE8" w14:paraId="653DCA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7133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D1E8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A13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2593011.31</w:t>
            </w:r>
          </w:p>
        </w:tc>
      </w:tr>
      <w:tr w:rsidR="00276EE8" w:rsidRPr="00276EE8" w14:paraId="5DA730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97C2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01FC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1026406.07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5157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2593035.28</w:t>
            </w:r>
          </w:p>
        </w:tc>
      </w:tr>
      <w:tr w:rsidR="00276EE8" w:rsidRPr="00276EE8" w14:paraId="683C2A1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EC81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37A0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1026380.87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222D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2593043.67</w:t>
            </w:r>
          </w:p>
        </w:tc>
      </w:tr>
      <w:tr w:rsidR="00276EE8" w:rsidRPr="00276EE8" w14:paraId="2502C1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770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0919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1026376.58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26A7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2593044.68</w:t>
            </w:r>
          </w:p>
        </w:tc>
      </w:tr>
      <w:tr w:rsidR="00276EE8" w:rsidRPr="00276EE8" w14:paraId="5E35CB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C7DF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E130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1026369.91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129D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2593046.32</w:t>
            </w:r>
          </w:p>
        </w:tc>
      </w:tr>
      <w:tr w:rsidR="00276EE8" w:rsidRPr="00276EE8" w14:paraId="703110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CCFF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405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FB85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2593049.17</w:t>
            </w:r>
          </w:p>
        </w:tc>
      </w:tr>
      <w:tr w:rsidR="00276EE8" w:rsidRPr="00276EE8" w14:paraId="238C07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4E04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1428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56D7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2593051.21</w:t>
            </w:r>
          </w:p>
        </w:tc>
      </w:tr>
      <w:tr w:rsidR="00276EE8" w:rsidRPr="00276EE8" w14:paraId="7A3B7D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FBC5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D2BB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1026314.55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7F28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2593052.94</w:t>
            </w:r>
          </w:p>
        </w:tc>
      </w:tr>
      <w:tr w:rsidR="00276EE8" w:rsidRPr="00276EE8" w14:paraId="08E0D9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58E6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522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86D4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9276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2593054.63</w:t>
            </w:r>
          </w:p>
        </w:tc>
      </w:tr>
      <w:tr w:rsidR="00276EE8" w:rsidRPr="00276EE8" w14:paraId="01F859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0670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17CC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1026282.33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0856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2593056.65</w:t>
            </w:r>
          </w:p>
        </w:tc>
      </w:tr>
      <w:tr w:rsidR="00276EE8" w:rsidRPr="00276EE8" w14:paraId="12146A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89F8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071A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1026281.98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816B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2593056.7</w:t>
            </w:r>
          </w:p>
        </w:tc>
      </w:tr>
      <w:tr w:rsidR="00276EE8" w:rsidRPr="00276EE8" w14:paraId="182692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359A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7C38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93CC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2593057.62</w:t>
            </w:r>
          </w:p>
        </w:tc>
      </w:tr>
      <w:tr w:rsidR="00276EE8" w:rsidRPr="00276EE8" w14:paraId="53C459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CC21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20F9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1026263.62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0751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2593058.5</w:t>
            </w:r>
          </w:p>
        </w:tc>
      </w:tr>
      <w:tr w:rsidR="00276EE8" w:rsidRPr="00276EE8" w14:paraId="3A9398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9AAF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4EB4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5C72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2593058.73</w:t>
            </w:r>
          </w:p>
        </w:tc>
      </w:tr>
      <w:tr w:rsidR="00276EE8" w:rsidRPr="00276EE8" w14:paraId="51C05D1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516D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D880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BBD3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2593057.18</w:t>
            </w:r>
          </w:p>
        </w:tc>
      </w:tr>
      <w:tr w:rsidR="00276EE8" w:rsidRPr="00276EE8" w14:paraId="4B0598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C0F0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E8D5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1026226.47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544C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2593061.7</w:t>
            </w:r>
          </w:p>
        </w:tc>
      </w:tr>
      <w:tr w:rsidR="00276EE8" w:rsidRPr="00276EE8" w14:paraId="3CD488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B037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58D8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1026162.12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53F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2593069.89</w:t>
            </w:r>
          </w:p>
        </w:tc>
      </w:tr>
      <w:tr w:rsidR="00276EE8" w:rsidRPr="00276EE8" w14:paraId="2F050F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76D5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EEE0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1DD1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2592939.94</w:t>
            </w:r>
          </w:p>
        </w:tc>
      </w:tr>
      <w:tr w:rsidR="00276EE8" w:rsidRPr="00276EE8" w14:paraId="3AC0A5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3E6B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C01A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1026146.1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D3D5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2592926.75</w:t>
            </w:r>
          </w:p>
        </w:tc>
      </w:tr>
      <w:tr w:rsidR="00276EE8" w:rsidRPr="00276EE8" w14:paraId="043088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934E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41D1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1A97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2592903.57</w:t>
            </w:r>
          </w:p>
        </w:tc>
      </w:tr>
      <w:tr w:rsidR="00276EE8" w:rsidRPr="00276EE8" w14:paraId="5162BA0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E1C3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1519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7E53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2592849.07</w:t>
            </w:r>
          </w:p>
        </w:tc>
      </w:tr>
      <w:tr w:rsidR="00276EE8" w:rsidRPr="00276EE8" w14:paraId="692E07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8708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643A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1025734.22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15B0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2593597.42</w:t>
            </w:r>
          </w:p>
        </w:tc>
      </w:tr>
      <w:tr w:rsidR="00276EE8" w:rsidRPr="00276EE8" w14:paraId="4628D5D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DC69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BF86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84E3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2593389.02</w:t>
            </w:r>
          </w:p>
        </w:tc>
      </w:tr>
      <w:tr w:rsidR="00276EE8" w:rsidRPr="00276EE8" w14:paraId="3AE0CF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A04B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75E4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B8A6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2593330.15</w:t>
            </w:r>
          </w:p>
        </w:tc>
      </w:tr>
      <w:tr w:rsidR="00276EE8" w:rsidRPr="00276EE8" w14:paraId="3D2DF4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747A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7BD5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BBD0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2593442.31</w:t>
            </w:r>
          </w:p>
        </w:tc>
      </w:tr>
      <w:tr w:rsidR="00276EE8" w:rsidRPr="00276EE8" w14:paraId="0D6EFD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1A63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6A9D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1025880.23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2339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2593459.64</w:t>
            </w:r>
          </w:p>
        </w:tc>
      </w:tr>
      <w:tr w:rsidR="00276EE8" w:rsidRPr="00276EE8" w14:paraId="0A776C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FFA5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7A8B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1025851.34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3E42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2593548.02</w:t>
            </w:r>
          </w:p>
        </w:tc>
      </w:tr>
      <w:tr w:rsidR="00276EE8" w:rsidRPr="00276EE8" w14:paraId="67E8A9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9768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840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EC14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2593524.3</w:t>
            </w:r>
          </w:p>
        </w:tc>
      </w:tr>
      <w:tr w:rsidR="00276EE8" w:rsidRPr="00276EE8" w14:paraId="494365C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3A5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423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983C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2593495.07</w:t>
            </w:r>
          </w:p>
        </w:tc>
      </w:tr>
      <w:tr w:rsidR="00276EE8" w:rsidRPr="00276EE8" w14:paraId="67CEE3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A56F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B419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4082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2593495.11</w:t>
            </w:r>
          </w:p>
        </w:tc>
      </w:tr>
      <w:tr w:rsidR="00276EE8" w:rsidRPr="00276EE8" w14:paraId="0A64EB9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05CE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D838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0A76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2593482.55</w:t>
            </w:r>
          </w:p>
        </w:tc>
      </w:tr>
      <w:tr w:rsidR="00276EE8" w:rsidRPr="00276EE8" w14:paraId="7F0507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AF36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CEB2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B4CC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2593482.56</w:t>
            </w:r>
          </w:p>
        </w:tc>
      </w:tr>
      <w:tr w:rsidR="00276EE8" w:rsidRPr="00276EE8" w14:paraId="46ACD9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FDD8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6A4A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C68A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2593482.48</w:t>
            </w:r>
          </w:p>
        </w:tc>
      </w:tr>
      <w:tr w:rsidR="00276EE8" w:rsidRPr="00276EE8" w14:paraId="5667FB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208C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C04F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B915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2593502.14</w:t>
            </w:r>
          </w:p>
        </w:tc>
      </w:tr>
      <w:tr w:rsidR="00276EE8" w:rsidRPr="00276EE8" w14:paraId="4AE9B3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335D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8B98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66C6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2593507.55</w:t>
            </w:r>
          </w:p>
        </w:tc>
      </w:tr>
      <w:tr w:rsidR="00276EE8" w:rsidRPr="00276EE8" w14:paraId="2BD4E4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852F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8821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8C9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2593519.65</w:t>
            </w:r>
          </w:p>
        </w:tc>
      </w:tr>
      <w:tr w:rsidR="00276EE8" w:rsidRPr="00276EE8" w14:paraId="682533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4F8E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1873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21FE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2593519.65</w:t>
            </w:r>
          </w:p>
        </w:tc>
      </w:tr>
      <w:tr w:rsidR="00276EE8" w:rsidRPr="00276EE8" w14:paraId="7A7697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2CEE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D312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6C6B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2593527.21</w:t>
            </w:r>
          </w:p>
        </w:tc>
      </w:tr>
      <w:tr w:rsidR="00276EE8" w:rsidRPr="00276EE8" w14:paraId="16EAA8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A3DE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9A79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3366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2593546.37</w:t>
            </w:r>
          </w:p>
        </w:tc>
      </w:tr>
      <w:tr w:rsidR="00276EE8" w:rsidRPr="00276EE8" w14:paraId="6EC2C2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5D37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26DD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14F3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2593578.96</w:t>
            </w:r>
          </w:p>
        </w:tc>
      </w:tr>
      <w:tr w:rsidR="00276EE8" w:rsidRPr="00276EE8" w14:paraId="636DF8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9BFE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8296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1025830.97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D207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2593578.83</w:t>
            </w:r>
          </w:p>
        </w:tc>
      </w:tr>
      <w:tr w:rsidR="00276EE8" w:rsidRPr="00276EE8" w14:paraId="02EB22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DB5C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80C1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9BAA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2593577.7</w:t>
            </w:r>
          </w:p>
        </w:tc>
      </w:tr>
      <w:tr w:rsidR="00276EE8" w:rsidRPr="00276EE8" w14:paraId="302FAA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97F1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13DE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47B6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2593578.63</w:t>
            </w:r>
          </w:p>
        </w:tc>
      </w:tr>
      <w:tr w:rsidR="00276EE8" w:rsidRPr="00276EE8" w14:paraId="2BBAD2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B398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F0FE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1025845.83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547F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2593582.9</w:t>
            </w:r>
          </w:p>
        </w:tc>
      </w:tr>
      <w:tr w:rsidR="00276EE8" w:rsidRPr="00276EE8" w14:paraId="5BD3E7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1810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4228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0982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2593582.35</w:t>
            </w:r>
          </w:p>
        </w:tc>
      </w:tr>
      <w:tr w:rsidR="00276EE8" w:rsidRPr="00276EE8" w14:paraId="1787B34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6968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CC51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5770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2593583.78</w:t>
            </w:r>
          </w:p>
        </w:tc>
      </w:tr>
      <w:tr w:rsidR="00276EE8" w:rsidRPr="00276EE8" w14:paraId="4A7971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F5F4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B48B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5142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2593584.3</w:t>
            </w:r>
          </w:p>
        </w:tc>
      </w:tr>
      <w:tr w:rsidR="00276EE8" w:rsidRPr="00276EE8" w14:paraId="297D37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0BA6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F52D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D402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2593595.55</w:t>
            </w:r>
          </w:p>
        </w:tc>
      </w:tr>
      <w:tr w:rsidR="00276EE8" w:rsidRPr="00276EE8" w14:paraId="1436F4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D2F4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F196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1025845.81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15E6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2593601.16</w:t>
            </w:r>
          </w:p>
        </w:tc>
      </w:tr>
      <w:tr w:rsidR="00276EE8" w:rsidRPr="00276EE8" w14:paraId="39F391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58CA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4AA1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2329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2593625.14</w:t>
            </w:r>
          </w:p>
        </w:tc>
      </w:tr>
      <w:tr w:rsidR="00276EE8" w:rsidRPr="00276EE8" w14:paraId="536321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1A81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F849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1025840.42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39E7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2593626.43</w:t>
            </w:r>
          </w:p>
        </w:tc>
      </w:tr>
      <w:tr w:rsidR="00276EE8" w:rsidRPr="00276EE8" w14:paraId="6DB9B8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160F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64EA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1025790.35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7D15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2593619.7</w:t>
            </w:r>
          </w:p>
        </w:tc>
      </w:tr>
      <w:tr w:rsidR="00276EE8" w:rsidRPr="00276EE8" w14:paraId="182681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E529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828A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1025734.22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FAAF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2593597.42</w:t>
            </w:r>
          </w:p>
        </w:tc>
      </w:tr>
      <w:tr w:rsidR="00276EE8" w:rsidRPr="00276EE8" w14:paraId="7549E5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4837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5BC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1026323.38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6CCE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2592858.79</w:t>
            </w:r>
          </w:p>
        </w:tc>
      </w:tr>
      <w:tr w:rsidR="00276EE8" w:rsidRPr="00276EE8" w14:paraId="04C82F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A50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01C0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1026334.33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3420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2592852.21</w:t>
            </w:r>
          </w:p>
        </w:tc>
      </w:tr>
      <w:tr w:rsidR="00276EE8" w:rsidRPr="00276EE8" w14:paraId="2B59CBF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750D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822A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1026375.19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9D94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2592864.41</w:t>
            </w:r>
          </w:p>
        </w:tc>
      </w:tr>
      <w:tr w:rsidR="00276EE8" w:rsidRPr="00276EE8" w14:paraId="0F931A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32A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ABEA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1026420.22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3DDE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2592877.86</w:t>
            </w:r>
          </w:p>
        </w:tc>
      </w:tr>
      <w:tr w:rsidR="00276EE8" w:rsidRPr="00276EE8" w14:paraId="7D0215E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5C96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F49B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1026535.23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F116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2592923.36</w:t>
            </w:r>
          </w:p>
        </w:tc>
      </w:tr>
      <w:tr w:rsidR="00276EE8" w:rsidRPr="00276EE8" w14:paraId="6DB190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0EC5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570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C4AB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1026581.87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F4C8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2593027.6</w:t>
            </w:r>
          </w:p>
        </w:tc>
      </w:tr>
      <w:tr w:rsidR="00276EE8" w:rsidRPr="00276EE8" w14:paraId="67A01E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05BE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A7B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1026539.03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13F4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2593044.47</w:t>
            </w:r>
          </w:p>
        </w:tc>
      </w:tr>
      <w:tr w:rsidR="00276EE8" w:rsidRPr="00276EE8" w14:paraId="54367F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C942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199C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1026510.94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9E2D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2593030.38</w:t>
            </w:r>
          </w:p>
        </w:tc>
      </w:tr>
      <w:tr w:rsidR="00276EE8" w:rsidRPr="00276EE8" w14:paraId="09D8AC7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D70D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2AF6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1026447.93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3A8A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2593049.36</w:t>
            </w:r>
          </w:p>
        </w:tc>
      </w:tr>
      <w:tr w:rsidR="00276EE8" w:rsidRPr="00276EE8" w14:paraId="462257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5D8B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BD9C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1026439.25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3401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2593053.78</w:t>
            </w:r>
          </w:p>
        </w:tc>
      </w:tr>
      <w:tr w:rsidR="00276EE8" w:rsidRPr="00276EE8" w14:paraId="20AD9B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9372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9469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1026436.06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96E3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2593047.75</w:t>
            </w:r>
          </w:p>
        </w:tc>
      </w:tr>
      <w:tr w:rsidR="00276EE8" w:rsidRPr="00276EE8" w14:paraId="5C29227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4350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78E4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1026435.33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D6EC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2593048.18</w:t>
            </w:r>
          </w:p>
        </w:tc>
      </w:tr>
      <w:tr w:rsidR="00276EE8" w:rsidRPr="00276EE8" w14:paraId="196B3B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1C98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0152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1026434.54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C52D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2593046.88</w:t>
            </w:r>
          </w:p>
        </w:tc>
      </w:tr>
      <w:tr w:rsidR="00276EE8" w:rsidRPr="00276EE8" w14:paraId="63DE4B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E320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603C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1026435.35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F0B1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2593046.41</w:t>
            </w:r>
          </w:p>
        </w:tc>
      </w:tr>
      <w:tr w:rsidR="00276EE8" w:rsidRPr="00276EE8" w14:paraId="0A866A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65F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A76D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1026435.09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2278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2593045.93</w:t>
            </w:r>
          </w:p>
        </w:tc>
      </w:tr>
      <w:tr w:rsidR="00276EE8" w:rsidRPr="00276EE8" w14:paraId="09602B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A8E1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CD36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1026438.06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B114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2593044.43</w:t>
            </w:r>
          </w:p>
        </w:tc>
      </w:tr>
      <w:tr w:rsidR="00276EE8" w:rsidRPr="00276EE8" w14:paraId="6FCAFC6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8C5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4CBC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1026428.11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EA6F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2593020.41</w:t>
            </w:r>
          </w:p>
        </w:tc>
      </w:tr>
      <w:tr w:rsidR="00276EE8" w:rsidRPr="00276EE8" w14:paraId="79178F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4159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06EC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1026418.94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BA9C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2592998.32</w:t>
            </w:r>
          </w:p>
        </w:tc>
      </w:tr>
      <w:tr w:rsidR="00276EE8" w:rsidRPr="00276EE8" w14:paraId="1DD431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FC1C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E6E5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1026413.2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FBBE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2592984.49</w:t>
            </w:r>
          </w:p>
        </w:tc>
      </w:tr>
      <w:tr w:rsidR="00276EE8" w:rsidRPr="00276EE8" w14:paraId="2D549F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74BE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C2D8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F573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2592990.49</w:t>
            </w:r>
          </w:p>
        </w:tc>
      </w:tr>
      <w:tr w:rsidR="00276EE8" w:rsidRPr="00276EE8" w14:paraId="79D850C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72CF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EF3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F688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2592962.32</w:t>
            </w:r>
          </w:p>
        </w:tc>
      </w:tr>
      <w:tr w:rsidR="00276EE8" w:rsidRPr="00276EE8" w14:paraId="3200F5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A0F6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2457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1026365.78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31AE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2592929.54</w:t>
            </w:r>
          </w:p>
        </w:tc>
      </w:tr>
      <w:tr w:rsidR="00276EE8" w:rsidRPr="00276EE8" w14:paraId="5DA1C8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CD05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5C69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1026358.18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402A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2592917.22</w:t>
            </w:r>
          </w:p>
        </w:tc>
      </w:tr>
      <w:tr w:rsidR="00276EE8" w:rsidRPr="00276EE8" w14:paraId="1E7661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9666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D571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1026350.39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764D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2592904.59</w:t>
            </w:r>
          </w:p>
        </w:tc>
      </w:tr>
      <w:tr w:rsidR="00276EE8" w:rsidRPr="00276EE8" w14:paraId="10E136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7A24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CEB5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1026333.61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13C7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2592876.13</w:t>
            </w:r>
          </w:p>
        </w:tc>
      </w:tr>
      <w:tr w:rsidR="00276EE8" w:rsidRPr="00276EE8" w14:paraId="663BAA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0064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384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1026323.38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98AD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2592858.79</w:t>
            </w:r>
          </w:p>
        </w:tc>
      </w:tr>
      <w:tr w:rsidR="00276EE8" w:rsidRPr="00276EE8" w14:paraId="5EF64D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17FF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EFE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1026388.38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97D5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2593418.39</w:t>
            </w:r>
          </w:p>
        </w:tc>
      </w:tr>
      <w:tr w:rsidR="00276EE8" w:rsidRPr="00276EE8" w14:paraId="0ABE34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04F2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E2FE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1026436.98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5BD3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2593371.48</w:t>
            </w:r>
          </w:p>
        </w:tc>
      </w:tr>
      <w:tr w:rsidR="00276EE8" w:rsidRPr="00276EE8" w14:paraId="1BFF69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F505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F183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1026500.13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558C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2593315.45</w:t>
            </w:r>
          </w:p>
        </w:tc>
      </w:tr>
      <w:tr w:rsidR="00276EE8" w:rsidRPr="00276EE8" w14:paraId="2DCDB3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87DB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FEF8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1026527.23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98FA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2593299.07</w:t>
            </w:r>
          </w:p>
        </w:tc>
      </w:tr>
      <w:tr w:rsidR="00276EE8" w:rsidRPr="00276EE8" w14:paraId="23E427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7D29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AA09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1026543.49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58A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2593289.93</w:t>
            </w:r>
          </w:p>
        </w:tc>
      </w:tr>
      <w:tr w:rsidR="00276EE8" w:rsidRPr="00276EE8" w14:paraId="4CD7B8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DD20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26EB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1026553.62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33F8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2593284.25</w:t>
            </w:r>
          </w:p>
        </w:tc>
      </w:tr>
      <w:tr w:rsidR="00276EE8" w:rsidRPr="00276EE8" w14:paraId="30BCDE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CCD9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C360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1026560.78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664D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2593299.35</w:t>
            </w:r>
          </w:p>
        </w:tc>
      </w:tr>
      <w:tr w:rsidR="00276EE8" w:rsidRPr="00276EE8" w14:paraId="251232F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AAD3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7CCC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1026574.04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BBE3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2593327.32</w:t>
            </w:r>
          </w:p>
        </w:tc>
      </w:tr>
      <w:tr w:rsidR="00276EE8" w:rsidRPr="00276EE8" w14:paraId="20C754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39BB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ECE0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1026617.17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61EC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2593398.01</w:t>
            </w:r>
          </w:p>
        </w:tc>
      </w:tr>
      <w:tr w:rsidR="00276EE8" w:rsidRPr="00276EE8" w14:paraId="57404A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0F5F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D27A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1026559.18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B509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2593419.95</w:t>
            </w:r>
          </w:p>
        </w:tc>
      </w:tr>
      <w:tr w:rsidR="00276EE8" w:rsidRPr="00276EE8" w14:paraId="3E2EE0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88FD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7CB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1026508.62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EE2C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2593452.34</w:t>
            </w:r>
          </w:p>
        </w:tc>
      </w:tr>
      <w:tr w:rsidR="00276EE8" w:rsidRPr="00276EE8" w14:paraId="4AAADE1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0D3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A19F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1026477.95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641C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2593493.23</w:t>
            </w:r>
          </w:p>
        </w:tc>
      </w:tr>
      <w:tr w:rsidR="00276EE8" w:rsidRPr="00276EE8" w14:paraId="549BB5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1732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09CA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1026420.17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9B01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2593454.51</w:t>
            </w:r>
          </w:p>
        </w:tc>
      </w:tr>
      <w:tr w:rsidR="00276EE8" w:rsidRPr="00276EE8" w14:paraId="587CD6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9906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94B4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1026396.06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DBD4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2593427.84</w:t>
            </w:r>
          </w:p>
        </w:tc>
      </w:tr>
      <w:tr w:rsidR="00276EE8" w:rsidRPr="00276EE8" w14:paraId="0EFD62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49AA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3102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1026388.38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302B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2593418.39</w:t>
            </w:r>
          </w:p>
        </w:tc>
      </w:tr>
      <w:tr w:rsidR="00276EE8" w:rsidRPr="00276EE8" w14:paraId="2E6C69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B904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F40B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1025933.09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6DEE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2592871.13</w:t>
            </w:r>
          </w:p>
        </w:tc>
      </w:tr>
      <w:tr w:rsidR="00276EE8" w:rsidRPr="00276EE8" w14:paraId="0B0492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119C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BB08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1025935.28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4D5D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2592868.46</w:t>
            </w:r>
          </w:p>
        </w:tc>
      </w:tr>
      <w:tr w:rsidR="00276EE8" w:rsidRPr="00276EE8" w14:paraId="2B180F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AFB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1E30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1025937.96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469D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2592867.25</w:t>
            </w:r>
          </w:p>
        </w:tc>
      </w:tr>
      <w:tr w:rsidR="00276EE8" w:rsidRPr="00276EE8" w14:paraId="68983E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0B3E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6729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1025938.93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B5B2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2592867</w:t>
            </w:r>
          </w:p>
        </w:tc>
      </w:tr>
      <w:tr w:rsidR="00276EE8" w:rsidRPr="00276EE8" w14:paraId="122DEFD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9831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A754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1025952.1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5F89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2592865.59</w:t>
            </w:r>
          </w:p>
        </w:tc>
      </w:tr>
      <w:tr w:rsidR="00276EE8" w:rsidRPr="00276EE8" w14:paraId="79361D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562B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C40A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1025973.67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C791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2592863.27</w:t>
            </w:r>
          </w:p>
        </w:tc>
      </w:tr>
      <w:tr w:rsidR="00276EE8" w:rsidRPr="00276EE8" w14:paraId="147ED8F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1D0A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2C9B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668E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2592863.01</w:t>
            </w:r>
          </w:p>
        </w:tc>
      </w:tr>
      <w:tr w:rsidR="00276EE8" w:rsidRPr="00276EE8" w14:paraId="308EFBE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56D3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7DA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1025978.02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8904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2592863.09</w:t>
            </w:r>
          </w:p>
        </w:tc>
      </w:tr>
      <w:tr w:rsidR="00276EE8" w:rsidRPr="00276EE8" w14:paraId="748E72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626D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1014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00B0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2592857.66</w:t>
            </w:r>
          </w:p>
        </w:tc>
      </w:tr>
      <w:tr w:rsidR="00276EE8" w:rsidRPr="00276EE8" w14:paraId="0FAFD9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C376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B22C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1026040.62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6339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2592856.97</w:t>
            </w:r>
          </w:p>
        </w:tc>
      </w:tr>
      <w:tr w:rsidR="00276EE8" w:rsidRPr="00276EE8" w14:paraId="7D95840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25EA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A27E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1026052.67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EC34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2592855.77</w:t>
            </w:r>
          </w:p>
        </w:tc>
      </w:tr>
      <w:tr w:rsidR="00276EE8" w:rsidRPr="00276EE8" w14:paraId="5A628A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F7E2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C4CA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1026052.68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A816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2592855.77</w:t>
            </w:r>
          </w:p>
        </w:tc>
      </w:tr>
      <w:tr w:rsidR="00276EE8" w:rsidRPr="00276EE8" w14:paraId="49115E0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7955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DCBA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F5B4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2592855.13</w:t>
            </w:r>
          </w:p>
        </w:tc>
      </w:tr>
      <w:tr w:rsidR="00276EE8" w:rsidRPr="00276EE8" w14:paraId="37B066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5238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52F7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DD0F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2592855.19</w:t>
            </w:r>
          </w:p>
        </w:tc>
      </w:tr>
      <w:tr w:rsidR="00276EE8" w:rsidRPr="00276EE8" w14:paraId="6AC416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45E0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618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B9A1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1026072.21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8288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2592854.59</w:t>
            </w:r>
          </w:p>
        </w:tc>
      </w:tr>
      <w:tr w:rsidR="00276EE8" w:rsidRPr="00276EE8" w14:paraId="188B31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991D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1F15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888C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2592853.96</w:t>
            </w:r>
          </w:p>
        </w:tc>
      </w:tr>
      <w:tr w:rsidR="00276EE8" w:rsidRPr="00276EE8" w14:paraId="16C6C8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DBA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F9D4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6730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2592853.21</w:t>
            </w:r>
          </w:p>
        </w:tc>
      </w:tr>
      <w:tr w:rsidR="00276EE8" w:rsidRPr="00276EE8" w14:paraId="21668E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FE86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83E1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1026090.63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7EC5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2592852.93</w:t>
            </w:r>
          </w:p>
        </w:tc>
      </w:tr>
      <w:tr w:rsidR="00276EE8" w:rsidRPr="00276EE8" w14:paraId="28C76DC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7784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167A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F1D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2592850.38</w:t>
            </w:r>
          </w:p>
        </w:tc>
      </w:tr>
      <w:tr w:rsidR="00276EE8" w:rsidRPr="00276EE8" w14:paraId="31C75A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CB4D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8AD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1026127.65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FDC6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2592900.44</w:t>
            </w:r>
          </w:p>
        </w:tc>
      </w:tr>
      <w:tr w:rsidR="00276EE8" w:rsidRPr="00276EE8" w14:paraId="256FF1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F19A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C3A1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19F8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2592906.39</w:t>
            </w:r>
          </w:p>
        </w:tc>
      </w:tr>
      <w:tr w:rsidR="00276EE8" w:rsidRPr="00276EE8" w14:paraId="490D62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7F15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63F0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14C6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2592915.23</w:t>
            </w:r>
          </w:p>
        </w:tc>
      </w:tr>
      <w:tr w:rsidR="00276EE8" w:rsidRPr="00276EE8" w14:paraId="77EE1D8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9AAB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AC34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610A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2592921.82</w:t>
            </w:r>
          </w:p>
        </w:tc>
      </w:tr>
      <w:tr w:rsidR="00276EE8" w:rsidRPr="00276EE8" w14:paraId="7E6486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F0FE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7157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1026130.52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3549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2592927.03</w:t>
            </w:r>
          </w:p>
        </w:tc>
      </w:tr>
      <w:tr w:rsidR="00276EE8" w:rsidRPr="00276EE8" w14:paraId="69EF5CA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8295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9F6D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422E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2592951.04</w:t>
            </w:r>
          </w:p>
        </w:tc>
      </w:tr>
      <w:tr w:rsidR="00276EE8" w:rsidRPr="00276EE8" w14:paraId="15EEA5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C18D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6772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1026119.83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937B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2592952.71</w:t>
            </w:r>
          </w:p>
        </w:tc>
      </w:tr>
      <w:tr w:rsidR="00276EE8" w:rsidRPr="00276EE8" w14:paraId="5B1DD9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5F40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3551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1026101.82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9214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2592955.01</w:t>
            </w:r>
          </w:p>
        </w:tc>
      </w:tr>
      <w:tr w:rsidR="00276EE8" w:rsidRPr="00276EE8" w14:paraId="6F7CD0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3FD9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7DA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FC27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2592959.67</w:t>
            </w:r>
          </w:p>
        </w:tc>
      </w:tr>
      <w:tr w:rsidR="00276EE8" w:rsidRPr="00276EE8" w14:paraId="35047D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5E41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05D4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1026045.64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A8C7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2592962.3</w:t>
            </w:r>
          </w:p>
        </w:tc>
      </w:tr>
      <w:tr w:rsidR="00276EE8" w:rsidRPr="00276EE8" w14:paraId="1C3DDD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58F6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F699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7316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2592964.07</w:t>
            </w:r>
          </w:p>
        </w:tc>
      </w:tr>
      <w:tr w:rsidR="00276EE8" w:rsidRPr="00276EE8" w14:paraId="53A2B0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6E53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74D0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69A9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2592965.39</w:t>
            </w:r>
          </w:p>
        </w:tc>
      </w:tr>
      <w:tr w:rsidR="00276EE8" w:rsidRPr="00276EE8" w14:paraId="75DB08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533E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82AF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A05B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2592965.5</w:t>
            </w:r>
          </w:p>
        </w:tc>
      </w:tr>
      <w:tr w:rsidR="00276EE8" w:rsidRPr="00276EE8" w14:paraId="2D9D11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EA1E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9E6C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1025992.91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C6A4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2592968.31</w:t>
            </w:r>
          </w:p>
        </w:tc>
      </w:tr>
      <w:tr w:rsidR="00276EE8" w:rsidRPr="00276EE8" w14:paraId="1CF117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C77D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26CE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1025985.39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C627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2592969.15</w:t>
            </w:r>
          </w:p>
        </w:tc>
      </w:tr>
      <w:tr w:rsidR="00276EE8" w:rsidRPr="00276EE8" w14:paraId="0A7549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1F35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64E0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1025984.81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0B1D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2592969.22</w:t>
            </w:r>
          </w:p>
        </w:tc>
      </w:tr>
      <w:tr w:rsidR="00276EE8" w:rsidRPr="00276EE8" w14:paraId="7F8FD5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8E98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6E6F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1025947.57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AE8E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2592966.23</w:t>
            </w:r>
          </w:p>
        </w:tc>
      </w:tr>
      <w:tr w:rsidR="00276EE8" w:rsidRPr="00276EE8" w14:paraId="470D40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F0AC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2235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1025943.34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79A0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2592943.93</w:t>
            </w:r>
          </w:p>
        </w:tc>
      </w:tr>
      <w:tr w:rsidR="00276EE8" w:rsidRPr="00276EE8" w14:paraId="65656E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612D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2D34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1025942.29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4894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2592944.79</w:t>
            </w:r>
          </w:p>
        </w:tc>
      </w:tr>
      <w:tr w:rsidR="00276EE8" w:rsidRPr="00276EE8" w14:paraId="5EA488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4737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1F9A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6A50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2592943.6</w:t>
            </w:r>
          </w:p>
        </w:tc>
      </w:tr>
      <w:tr w:rsidR="00276EE8" w:rsidRPr="00276EE8" w14:paraId="4C506B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12D0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D6D2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1025943.02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6254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2592942.24</w:t>
            </w:r>
          </w:p>
        </w:tc>
      </w:tr>
      <w:tr w:rsidR="00276EE8" w:rsidRPr="00276EE8" w14:paraId="507381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3110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514E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2F9B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2592936.17</w:t>
            </w:r>
          </w:p>
        </w:tc>
      </w:tr>
      <w:tr w:rsidR="00276EE8" w:rsidRPr="00276EE8" w14:paraId="5478AB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3832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F7EE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1025940.22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8326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2592926.18</w:t>
            </w:r>
          </w:p>
        </w:tc>
      </w:tr>
      <w:tr w:rsidR="00276EE8" w:rsidRPr="00276EE8" w14:paraId="0E30FC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66E4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6755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1025938.39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3B2C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2592915.46</w:t>
            </w:r>
          </w:p>
        </w:tc>
      </w:tr>
      <w:tr w:rsidR="00276EE8" w:rsidRPr="00276EE8" w14:paraId="7D97D1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413B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848A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CA72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2592905</w:t>
            </w:r>
          </w:p>
        </w:tc>
      </w:tr>
      <w:tr w:rsidR="00276EE8" w:rsidRPr="00276EE8" w14:paraId="2E4956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5B40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C7B0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CE95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2592900.79</w:t>
            </w:r>
          </w:p>
        </w:tc>
      </w:tr>
      <w:tr w:rsidR="00276EE8" w:rsidRPr="00276EE8" w14:paraId="71245E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8DAB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0A18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008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2592900.03</w:t>
            </w:r>
          </w:p>
        </w:tc>
      </w:tr>
      <w:tr w:rsidR="00276EE8" w:rsidRPr="00276EE8" w14:paraId="45EFD0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3B31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EC0F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1025935.52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1DB6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2592895.87</w:t>
            </w:r>
          </w:p>
        </w:tc>
      </w:tr>
      <w:tr w:rsidR="00276EE8" w:rsidRPr="00276EE8" w14:paraId="559554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BC3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2FD5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311F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2592889.44</w:t>
            </w:r>
          </w:p>
        </w:tc>
      </w:tr>
      <w:tr w:rsidR="00276EE8" w:rsidRPr="00276EE8" w14:paraId="2755F1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D75C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1709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1025933.39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C18D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2592878.18</w:t>
            </w:r>
          </w:p>
        </w:tc>
      </w:tr>
      <w:tr w:rsidR="00276EE8" w:rsidRPr="00276EE8" w14:paraId="47BAA2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1131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A598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1025933.09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DF0B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2592871.13</w:t>
            </w:r>
          </w:p>
        </w:tc>
      </w:tr>
      <w:tr w:rsidR="00276EE8" w:rsidRPr="00276EE8" w14:paraId="6CC6606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EB1E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0DB6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6B3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2593087.32</w:t>
            </w:r>
          </w:p>
        </w:tc>
      </w:tr>
      <w:tr w:rsidR="00276EE8" w:rsidRPr="00276EE8" w14:paraId="169631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6D81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FD83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D53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2593079.32</w:t>
            </w:r>
          </w:p>
        </w:tc>
      </w:tr>
      <w:tr w:rsidR="00276EE8" w:rsidRPr="00276EE8" w14:paraId="497858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F2D8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5EC4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B1A7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2593076.78</w:t>
            </w:r>
          </w:p>
        </w:tc>
      </w:tr>
      <w:tr w:rsidR="00276EE8" w:rsidRPr="00276EE8" w14:paraId="2273DF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D4DE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6E80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1026283.17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4AC4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2593068.03</w:t>
            </w:r>
          </w:p>
        </w:tc>
      </w:tr>
      <w:tr w:rsidR="00276EE8" w:rsidRPr="00276EE8" w14:paraId="616B8F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50FC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EFAD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EFFA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2593067.33</w:t>
            </w:r>
          </w:p>
        </w:tc>
      </w:tr>
      <w:tr w:rsidR="00276EE8" w:rsidRPr="00276EE8" w14:paraId="49462A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5D7B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554A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25A5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2593065.3</w:t>
            </w:r>
          </w:p>
        </w:tc>
      </w:tr>
      <w:tr w:rsidR="00276EE8" w:rsidRPr="00276EE8" w14:paraId="45BF3D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D61C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1D59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FA4F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2593063.26</w:t>
            </w:r>
          </w:p>
        </w:tc>
      </w:tr>
      <w:tr w:rsidR="00276EE8" w:rsidRPr="00276EE8" w14:paraId="17676D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B52B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5428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1026331.21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9BAD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2593061.8</w:t>
            </w:r>
          </w:p>
        </w:tc>
      </w:tr>
      <w:tr w:rsidR="00276EE8" w:rsidRPr="00276EE8" w14:paraId="238A89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DD2A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A573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1026368.54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5199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2593057.65</w:t>
            </w:r>
          </w:p>
        </w:tc>
      </w:tr>
      <w:tr w:rsidR="00276EE8" w:rsidRPr="00276EE8" w14:paraId="5A0027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BEC9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3ED7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1026410.12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E16C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2593053.04</w:t>
            </w:r>
          </w:p>
        </w:tc>
      </w:tr>
      <w:tr w:rsidR="00276EE8" w:rsidRPr="00276EE8" w14:paraId="49724F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E738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5F11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1026412.64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3460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2593054.17</w:t>
            </w:r>
          </w:p>
        </w:tc>
      </w:tr>
      <w:tr w:rsidR="00276EE8" w:rsidRPr="00276EE8" w14:paraId="390083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73B3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CBEB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1026424.89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207A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2593079.88</w:t>
            </w:r>
          </w:p>
        </w:tc>
      </w:tr>
      <w:tr w:rsidR="00276EE8" w:rsidRPr="00276EE8" w14:paraId="071509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AED5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516B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1026456.27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EDF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2593128.57</w:t>
            </w:r>
          </w:p>
        </w:tc>
      </w:tr>
      <w:tr w:rsidR="00276EE8" w:rsidRPr="00276EE8" w14:paraId="402C01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13D4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B8E0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1026468.28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964D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2593158.12</w:t>
            </w:r>
          </w:p>
        </w:tc>
      </w:tr>
      <w:tr w:rsidR="00276EE8" w:rsidRPr="00276EE8" w14:paraId="6E1348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3B10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667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0492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1026440.39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87AD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2593162.28</w:t>
            </w:r>
          </w:p>
        </w:tc>
      </w:tr>
      <w:tr w:rsidR="00276EE8" w:rsidRPr="00276EE8" w14:paraId="4E66D1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C927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0AE8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92F8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2593160.38</w:t>
            </w:r>
          </w:p>
        </w:tc>
      </w:tr>
      <w:tr w:rsidR="00276EE8" w:rsidRPr="00276EE8" w14:paraId="7869C1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9097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0BA6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1026430.82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107B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2593157.84</w:t>
            </w:r>
          </w:p>
        </w:tc>
      </w:tr>
      <w:tr w:rsidR="00276EE8" w:rsidRPr="00276EE8" w14:paraId="22A1CA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2229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C29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1026347.92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2DD7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2593183.52</w:t>
            </w:r>
          </w:p>
        </w:tc>
      </w:tr>
      <w:tr w:rsidR="00276EE8" w:rsidRPr="00276EE8" w14:paraId="5AFA37C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E44F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C4F8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1026323.6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70BC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2593183.32</w:t>
            </w:r>
          </w:p>
        </w:tc>
      </w:tr>
      <w:tr w:rsidR="00276EE8" w:rsidRPr="00276EE8" w14:paraId="042F22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3BC4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E408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1026284.85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37C2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2593174.45</w:t>
            </w:r>
          </w:p>
        </w:tc>
      </w:tr>
      <w:tr w:rsidR="00276EE8" w:rsidRPr="00276EE8" w14:paraId="5F50959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5686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721A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6F06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2593118.3</w:t>
            </w:r>
          </w:p>
        </w:tc>
      </w:tr>
      <w:tr w:rsidR="00276EE8" w:rsidRPr="00276EE8" w14:paraId="3EC745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881D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E24D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B90A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2593106.71</w:t>
            </w:r>
          </w:p>
        </w:tc>
      </w:tr>
      <w:tr w:rsidR="00276EE8" w:rsidRPr="00276EE8" w14:paraId="4285CD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C0FB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7F9D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CB12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2593094.8</w:t>
            </w:r>
          </w:p>
        </w:tc>
      </w:tr>
      <w:tr w:rsidR="00276EE8" w:rsidRPr="00276EE8" w14:paraId="6644A93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1736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88EB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B6B4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2593089.59</w:t>
            </w:r>
          </w:p>
        </w:tc>
      </w:tr>
      <w:tr w:rsidR="00276EE8" w:rsidRPr="00276EE8" w14:paraId="49FE77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1BBE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5C9E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4B4E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2593087.32</w:t>
            </w:r>
          </w:p>
        </w:tc>
      </w:tr>
      <w:tr w:rsidR="00276EE8" w:rsidRPr="00276EE8" w14:paraId="45D152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3F4D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8179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1026163.9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2BFE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2593083.16</w:t>
            </w:r>
          </w:p>
        </w:tc>
      </w:tr>
      <w:tr w:rsidR="00276EE8" w:rsidRPr="00276EE8" w14:paraId="5BF6D5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4657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8957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1026217.34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F31E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2593077.18</w:t>
            </w:r>
          </w:p>
        </w:tc>
      </w:tr>
      <w:tr w:rsidR="00276EE8" w:rsidRPr="00276EE8" w14:paraId="1512940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A44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DB85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1026261.38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A19D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2593072.25</w:t>
            </w:r>
          </w:p>
        </w:tc>
      </w:tr>
      <w:tr w:rsidR="00276EE8" w:rsidRPr="00276EE8" w14:paraId="3AE179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C498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0D9C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1026266.28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3DC5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2593110.18</w:t>
            </w:r>
          </w:p>
        </w:tc>
      </w:tr>
      <w:tr w:rsidR="00276EE8" w:rsidRPr="00276EE8" w14:paraId="7CA4E2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FABC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121C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CF16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2593156.82</w:t>
            </w:r>
          </w:p>
        </w:tc>
      </w:tr>
      <w:tr w:rsidR="00276EE8" w:rsidRPr="00276EE8" w14:paraId="5488F40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970B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ABFB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C93F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2593177.31</w:t>
            </w:r>
          </w:p>
        </w:tc>
      </w:tr>
      <w:tr w:rsidR="00276EE8" w:rsidRPr="00276EE8" w14:paraId="3DB4833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061B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5682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E4F5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2593209.03</w:t>
            </w:r>
          </w:p>
        </w:tc>
      </w:tr>
      <w:tr w:rsidR="00276EE8" w:rsidRPr="00276EE8" w14:paraId="10CAB2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1AC5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0FD9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1026232.57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0AF0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2593246.52</w:t>
            </w:r>
          </w:p>
        </w:tc>
      </w:tr>
      <w:tr w:rsidR="00276EE8" w:rsidRPr="00276EE8" w14:paraId="3E71F79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2FE8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046D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1026227.56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E3E9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2593246.68</w:t>
            </w:r>
          </w:p>
        </w:tc>
      </w:tr>
      <w:tr w:rsidR="00276EE8" w:rsidRPr="00276EE8" w14:paraId="160CD8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3331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0BFF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1026196.61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62A2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2593247.67</w:t>
            </w:r>
          </w:p>
        </w:tc>
      </w:tr>
      <w:tr w:rsidR="00276EE8" w:rsidRPr="00276EE8" w14:paraId="566FF1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E92F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CA03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1026175.31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EBCE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2593243.8</w:t>
            </w:r>
          </w:p>
        </w:tc>
      </w:tr>
      <w:tr w:rsidR="00276EE8" w:rsidRPr="00276EE8" w14:paraId="04DF13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97AE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0E3B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1026172.82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1B85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2593180.79</w:t>
            </w:r>
          </w:p>
        </w:tc>
      </w:tr>
      <w:tr w:rsidR="00276EE8" w:rsidRPr="00276EE8" w14:paraId="0A69C9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0714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AE71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1026172.27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46EF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2593166.58</w:t>
            </w:r>
          </w:p>
        </w:tc>
      </w:tr>
      <w:tr w:rsidR="00276EE8" w:rsidRPr="00276EE8" w14:paraId="607D7E2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5FAC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762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FFC0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2593150.3</w:t>
            </w:r>
          </w:p>
        </w:tc>
      </w:tr>
      <w:tr w:rsidR="00276EE8" w:rsidRPr="00276EE8" w14:paraId="1E17FA7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5C9F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69EB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817F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2593142.64</w:t>
            </w:r>
          </w:p>
        </w:tc>
      </w:tr>
      <w:tr w:rsidR="00276EE8" w:rsidRPr="00276EE8" w14:paraId="4F8822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F02E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430F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1026167.28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A66B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2593115.44</w:t>
            </w:r>
          </w:p>
        </w:tc>
      </w:tr>
      <w:tr w:rsidR="00276EE8" w:rsidRPr="00276EE8" w14:paraId="6253513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A108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D3F6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1026165.5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9CD9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2593099.8</w:t>
            </w:r>
          </w:p>
        </w:tc>
      </w:tr>
      <w:tr w:rsidR="00276EE8" w:rsidRPr="00276EE8" w14:paraId="681D4C1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6068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99B4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1026163.9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BA53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2593083.16</w:t>
            </w:r>
          </w:p>
        </w:tc>
      </w:tr>
      <w:tr w:rsidR="00276EE8" w:rsidRPr="00276EE8" w14:paraId="45E856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FDBD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6AA7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1025892.38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576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2593648.57</w:t>
            </w:r>
          </w:p>
        </w:tc>
      </w:tr>
      <w:tr w:rsidR="00276EE8" w:rsidRPr="00276EE8" w14:paraId="0DFEDF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5955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4104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1025917.22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550D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2593645.01</w:t>
            </w:r>
          </w:p>
        </w:tc>
      </w:tr>
      <w:tr w:rsidR="00276EE8" w:rsidRPr="00276EE8" w14:paraId="3CB86B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E1E7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6A01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1025958.35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C341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2593621.39</w:t>
            </w:r>
          </w:p>
        </w:tc>
      </w:tr>
      <w:tr w:rsidR="00276EE8" w:rsidRPr="00276EE8" w14:paraId="288AED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F6E9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6085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1025965.56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ECE7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2593617.25</w:t>
            </w:r>
          </w:p>
        </w:tc>
      </w:tr>
      <w:tr w:rsidR="00276EE8" w:rsidRPr="00276EE8" w14:paraId="6F73D5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3B4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B56A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C9B6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2593632.64</w:t>
            </w:r>
          </w:p>
        </w:tc>
      </w:tr>
      <w:tr w:rsidR="00276EE8" w:rsidRPr="00276EE8" w14:paraId="70AB0D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D6AB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8E46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1026031.89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3B3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2593634.51</w:t>
            </w:r>
          </w:p>
        </w:tc>
      </w:tr>
      <w:tr w:rsidR="00276EE8" w:rsidRPr="00276EE8" w14:paraId="0B9DAA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2BD7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050C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BE8F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2593648.63</w:t>
            </w:r>
          </w:p>
        </w:tc>
      </w:tr>
      <w:tr w:rsidR="00276EE8" w:rsidRPr="00276EE8" w14:paraId="0AC01B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A273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2D13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1026073.96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5401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2593675.66</w:t>
            </w:r>
          </w:p>
        </w:tc>
      </w:tr>
      <w:tr w:rsidR="00276EE8" w:rsidRPr="00276EE8" w14:paraId="4B14B6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F2ED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9F7A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1026071.9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2247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2593684.45</w:t>
            </w:r>
          </w:p>
        </w:tc>
      </w:tr>
      <w:tr w:rsidR="00276EE8" w:rsidRPr="00276EE8" w14:paraId="3CC7DC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B95C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1368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9BB0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2593745.28</w:t>
            </w:r>
          </w:p>
        </w:tc>
      </w:tr>
      <w:tr w:rsidR="00276EE8" w:rsidRPr="00276EE8" w14:paraId="072615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5F58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D1F9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6B80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2593739.37</w:t>
            </w:r>
          </w:p>
        </w:tc>
      </w:tr>
      <w:tr w:rsidR="00276EE8" w:rsidRPr="00276EE8" w14:paraId="26F663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07BF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3791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C7A4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2593655.15</w:t>
            </w:r>
          </w:p>
        </w:tc>
      </w:tr>
      <w:tr w:rsidR="00276EE8" w:rsidRPr="00276EE8" w14:paraId="7F8A170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5AD7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19ED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1025892.38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B331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2593648.57</w:t>
            </w:r>
          </w:p>
        </w:tc>
      </w:tr>
      <w:tr w:rsidR="00276EE8" w:rsidRPr="00276EE8" w14:paraId="70A2C1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A16E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1A4A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1026359.68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A024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2593200.82</w:t>
            </w:r>
          </w:p>
        </w:tc>
      </w:tr>
      <w:tr w:rsidR="00276EE8" w:rsidRPr="00276EE8" w14:paraId="12DF67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D77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0C29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1026413.26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A6D2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2593184.22</w:t>
            </w:r>
          </w:p>
        </w:tc>
      </w:tr>
      <w:tr w:rsidR="00276EE8" w:rsidRPr="00276EE8" w14:paraId="0576F7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9D55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DC39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1026427.07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A2B7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2593179.95</w:t>
            </w:r>
          </w:p>
        </w:tc>
      </w:tr>
      <w:tr w:rsidR="00276EE8" w:rsidRPr="00276EE8" w14:paraId="0DFB39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020C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6D4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1026439.6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ACB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2593172.51</w:t>
            </w:r>
          </w:p>
        </w:tc>
      </w:tr>
      <w:tr w:rsidR="00276EE8" w:rsidRPr="00276EE8" w14:paraId="7454D0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CDAD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7376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1026442.37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9DA1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2593177.13</w:t>
            </w:r>
          </w:p>
        </w:tc>
      </w:tr>
      <w:tr w:rsidR="00276EE8" w:rsidRPr="00276EE8" w14:paraId="04C4623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90D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F056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1026447.52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45E7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2593174.36</w:t>
            </w:r>
          </w:p>
        </w:tc>
      </w:tr>
      <w:tr w:rsidR="00276EE8" w:rsidRPr="00276EE8" w14:paraId="4A91CE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F83F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A25C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1026452.96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C62B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2593176</w:t>
            </w:r>
          </w:p>
        </w:tc>
      </w:tr>
      <w:tr w:rsidR="00276EE8" w:rsidRPr="00276EE8" w14:paraId="6F72F4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B051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2413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1026455.95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17C8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2593177.97</w:t>
            </w:r>
          </w:p>
        </w:tc>
      </w:tr>
      <w:tr w:rsidR="00276EE8" w:rsidRPr="00276EE8" w14:paraId="3508A2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2BAE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714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DABB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1026458.63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5FFA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2593177.31</w:t>
            </w:r>
          </w:p>
        </w:tc>
      </w:tr>
      <w:tr w:rsidR="00276EE8" w:rsidRPr="00276EE8" w14:paraId="7158CEE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58C4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8085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1026459.04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9A5F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2593178.74</w:t>
            </w:r>
          </w:p>
        </w:tc>
      </w:tr>
      <w:tr w:rsidR="00276EE8" w:rsidRPr="00276EE8" w14:paraId="4F31F5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0723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D98D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1026458.48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0732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2593178.89</w:t>
            </w:r>
          </w:p>
        </w:tc>
      </w:tr>
      <w:tr w:rsidR="00276EE8" w:rsidRPr="00276EE8" w14:paraId="045747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9D05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F87B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1026464.96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9A95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2593181.38</w:t>
            </w:r>
          </w:p>
        </w:tc>
      </w:tr>
      <w:tr w:rsidR="00276EE8" w:rsidRPr="00276EE8" w14:paraId="5986EB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630F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63F2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57AC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2593183.94</w:t>
            </w:r>
          </w:p>
        </w:tc>
      </w:tr>
      <w:tr w:rsidR="00276EE8" w:rsidRPr="00276EE8" w14:paraId="02B645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F79C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3E54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1026469.37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3797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2593186.87</w:t>
            </w:r>
          </w:p>
        </w:tc>
      </w:tr>
      <w:tr w:rsidR="00276EE8" w:rsidRPr="00276EE8" w14:paraId="5FD3F6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6A3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1B07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1026470.05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F1F8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2593186.48</w:t>
            </w:r>
          </w:p>
        </w:tc>
      </w:tr>
      <w:tr w:rsidR="00276EE8" w:rsidRPr="00276EE8" w14:paraId="6ADEBC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9F31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35A5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1026473.77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D8F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2593192.49</w:t>
            </w:r>
          </w:p>
        </w:tc>
      </w:tr>
      <w:tr w:rsidR="00276EE8" w:rsidRPr="00276EE8" w14:paraId="7577E7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E266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7B1E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1026496.22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3C5A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2593185.06</w:t>
            </w:r>
          </w:p>
        </w:tc>
      </w:tr>
      <w:tr w:rsidR="00276EE8" w:rsidRPr="00276EE8" w14:paraId="38D213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F3FB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0D15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1026520.62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EE08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2593226.48</w:t>
            </w:r>
          </w:p>
        </w:tc>
      </w:tr>
      <w:tr w:rsidR="00276EE8" w:rsidRPr="00276EE8" w14:paraId="62CA46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3586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75B3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6DFE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2593267.78</w:t>
            </w:r>
          </w:p>
        </w:tc>
      </w:tr>
      <w:tr w:rsidR="00276EE8" w:rsidRPr="00276EE8" w14:paraId="1DD3C3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FCA5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55D6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60A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2593284.21</w:t>
            </w:r>
          </w:p>
        </w:tc>
      </w:tr>
      <w:tr w:rsidR="00276EE8" w:rsidRPr="00276EE8" w14:paraId="4E1E651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0196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FD08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2A48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2593303.71</w:t>
            </w:r>
          </w:p>
        </w:tc>
      </w:tr>
      <w:tr w:rsidR="00276EE8" w:rsidRPr="00276EE8" w14:paraId="4675B9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1A1A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9F8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E1D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2593276.13</w:t>
            </w:r>
          </w:p>
        </w:tc>
      </w:tr>
      <w:tr w:rsidR="00276EE8" w:rsidRPr="00276EE8" w14:paraId="4A3098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624D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859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1026462.72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9898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2593269.59</w:t>
            </w:r>
          </w:p>
        </w:tc>
      </w:tr>
      <w:tr w:rsidR="00276EE8" w:rsidRPr="00276EE8" w14:paraId="66B88E0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57CB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28EA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1026396.71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CBD5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2593255.31</w:t>
            </w:r>
          </w:p>
        </w:tc>
      </w:tr>
      <w:tr w:rsidR="00276EE8" w:rsidRPr="00276EE8" w14:paraId="593858A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2DF2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B601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1026359.68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6C9F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2593200.82</w:t>
            </w:r>
          </w:p>
        </w:tc>
      </w:tr>
      <w:tr w:rsidR="00276EE8" w:rsidRPr="00276EE8" w14:paraId="716ED47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AE77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2B72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1025710.2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D340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2593158.56</w:t>
            </w:r>
          </w:p>
        </w:tc>
      </w:tr>
      <w:tr w:rsidR="00276EE8" w:rsidRPr="00276EE8" w14:paraId="292018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DA73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95DE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93A4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2593153.12</w:t>
            </w:r>
          </w:p>
        </w:tc>
      </w:tr>
      <w:tr w:rsidR="00276EE8" w:rsidRPr="00276EE8" w14:paraId="50A595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4750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E793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2077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2593137.7</w:t>
            </w:r>
          </w:p>
        </w:tc>
      </w:tr>
      <w:tr w:rsidR="00276EE8" w:rsidRPr="00276EE8" w14:paraId="0A6C96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6A86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B89E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1025740.24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96EF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2593131.62</w:t>
            </w:r>
          </w:p>
        </w:tc>
      </w:tr>
      <w:tr w:rsidR="00276EE8" w:rsidRPr="00276EE8" w14:paraId="33194E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CDB5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AD41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A6E7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2593131.35</w:t>
            </w:r>
          </w:p>
        </w:tc>
      </w:tr>
      <w:tr w:rsidR="00276EE8" w:rsidRPr="00276EE8" w14:paraId="3DD3022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D895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E832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1025745.05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E0D8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2593129.74</w:t>
            </w:r>
          </w:p>
        </w:tc>
      </w:tr>
      <w:tr w:rsidR="00276EE8" w:rsidRPr="00276EE8" w14:paraId="561358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0591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AC53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1025748.77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0CAB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2593133.56</w:t>
            </w:r>
          </w:p>
        </w:tc>
      </w:tr>
      <w:tr w:rsidR="00276EE8" w:rsidRPr="00276EE8" w14:paraId="493DF3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321A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294F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E272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2593150.92</w:t>
            </w:r>
          </w:p>
        </w:tc>
      </w:tr>
      <w:tr w:rsidR="00276EE8" w:rsidRPr="00276EE8" w14:paraId="75815B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BEE5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B0E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1025771.83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E912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2593144.24</w:t>
            </w:r>
          </w:p>
        </w:tc>
      </w:tr>
      <w:tr w:rsidR="00276EE8" w:rsidRPr="00276EE8" w14:paraId="6B562F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9FC1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CB2A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1025771.5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2EAA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2593143.69</w:t>
            </w:r>
          </w:p>
        </w:tc>
      </w:tr>
      <w:tr w:rsidR="00276EE8" w:rsidRPr="00276EE8" w14:paraId="2CCF76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6CD3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FBBE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1025774.82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D699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2593140.39</w:t>
            </w:r>
          </w:p>
        </w:tc>
      </w:tr>
      <w:tr w:rsidR="00276EE8" w:rsidRPr="00276EE8" w14:paraId="350457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12FF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D526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3FBB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2593134.9</w:t>
            </w:r>
          </w:p>
        </w:tc>
      </w:tr>
      <w:tr w:rsidR="00276EE8" w:rsidRPr="00276EE8" w14:paraId="4A192D1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A531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6488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1025786.77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C6C8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2593130.08</w:t>
            </w:r>
          </w:p>
        </w:tc>
      </w:tr>
      <w:tr w:rsidR="00276EE8" w:rsidRPr="00276EE8" w14:paraId="0C3035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E462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A51A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46C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2593124.7</w:t>
            </w:r>
          </w:p>
        </w:tc>
      </w:tr>
      <w:tr w:rsidR="00276EE8" w:rsidRPr="00276EE8" w14:paraId="215319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9337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D70C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1590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2593123.94</w:t>
            </w:r>
          </w:p>
        </w:tc>
      </w:tr>
      <w:tr w:rsidR="00276EE8" w:rsidRPr="00276EE8" w14:paraId="4D32BA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FA33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A913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1025777.97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5C18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2593119.62</w:t>
            </w:r>
          </w:p>
        </w:tc>
      </w:tr>
      <w:tr w:rsidR="00276EE8" w:rsidRPr="00276EE8" w14:paraId="250563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227B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F0B7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1025780.27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AE47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2593117.49</w:t>
            </w:r>
          </w:p>
        </w:tc>
      </w:tr>
      <w:tr w:rsidR="00276EE8" w:rsidRPr="00276EE8" w14:paraId="4C009D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B40D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8650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1025793.45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65D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2593101.29</w:t>
            </w:r>
          </w:p>
        </w:tc>
      </w:tr>
      <w:tr w:rsidR="00276EE8" w:rsidRPr="00276EE8" w14:paraId="198A2C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95F4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E330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D3DB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2593097.68</w:t>
            </w:r>
          </w:p>
        </w:tc>
      </w:tr>
      <w:tr w:rsidR="00276EE8" w:rsidRPr="00276EE8" w14:paraId="3BCA29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D518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27ED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C064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2593098.6</w:t>
            </w:r>
          </w:p>
        </w:tc>
      </w:tr>
      <w:tr w:rsidR="00276EE8" w:rsidRPr="00276EE8" w14:paraId="796839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93B1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04C7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5A40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2593081.22</w:t>
            </w:r>
          </w:p>
        </w:tc>
      </w:tr>
      <w:tr w:rsidR="00276EE8" w:rsidRPr="00276EE8" w14:paraId="1BEABE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6357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1E38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5C3F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2593078.73</w:t>
            </w:r>
          </w:p>
        </w:tc>
      </w:tr>
      <w:tr w:rsidR="00276EE8" w:rsidRPr="00276EE8" w14:paraId="4211AF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A458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E948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893D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2593075.54</w:t>
            </w:r>
          </w:p>
        </w:tc>
      </w:tr>
      <w:tr w:rsidR="00276EE8" w:rsidRPr="00276EE8" w14:paraId="7428A3C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7F40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C7BC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A605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2593073.67</w:t>
            </w:r>
          </w:p>
        </w:tc>
      </w:tr>
      <w:tr w:rsidR="00276EE8" w:rsidRPr="00276EE8" w14:paraId="18578E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1F6E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CC8B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0379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2593068.33</w:t>
            </w:r>
          </w:p>
        </w:tc>
      </w:tr>
      <w:tr w:rsidR="00276EE8" w:rsidRPr="00276EE8" w14:paraId="7BF366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FC7D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6FB4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74A5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2593069.9</w:t>
            </w:r>
          </w:p>
        </w:tc>
      </w:tr>
      <w:tr w:rsidR="00276EE8" w:rsidRPr="00276EE8" w14:paraId="7A31C0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A990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1BBB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F334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2593054.13</w:t>
            </w:r>
          </w:p>
        </w:tc>
      </w:tr>
      <w:tr w:rsidR="00276EE8" w:rsidRPr="00276EE8" w14:paraId="2B6044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B023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3DF4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D03A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2593054.7</w:t>
            </w:r>
          </w:p>
        </w:tc>
      </w:tr>
      <w:tr w:rsidR="00276EE8" w:rsidRPr="00276EE8" w14:paraId="5572C9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307E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6CF2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1025840.63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9594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2593051.38</w:t>
            </w:r>
          </w:p>
        </w:tc>
      </w:tr>
      <w:tr w:rsidR="00276EE8" w:rsidRPr="00276EE8" w14:paraId="39EADA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AD54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9211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C65D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2593047.19</w:t>
            </w:r>
          </w:p>
        </w:tc>
      </w:tr>
      <w:tr w:rsidR="00276EE8" w:rsidRPr="00276EE8" w14:paraId="5A74B6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BF44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AD65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2E97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2593045.7</w:t>
            </w:r>
          </w:p>
        </w:tc>
      </w:tr>
      <w:tr w:rsidR="00276EE8" w:rsidRPr="00276EE8" w14:paraId="287052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8BF3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018D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A491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2593041.83</w:t>
            </w:r>
          </w:p>
        </w:tc>
      </w:tr>
      <w:tr w:rsidR="00276EE8" w:rsidRPr="00276EE8" w14:paraId="0AF171B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2512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999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A07D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2593041.16</w:t>
            </w:r>
          </w:p>
        </w:tc>
      </w:tr>
      <w:tr w:rsidR="00276EE8" w:rsidRPr="00276EE8" w14:paraId="43B2B3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A44A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763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BE92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1025849.3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D0B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2593042.2</w:t>
            </w:r>
          </w:p>
        </w:tc>
      </w:tr>
      <w:tr w:rsidR="00276EE8" w:rsidRPr="00276EE8" w14:paraId="69A8E8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9BAF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AD6D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4838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2593036.09</w:t>
            </w:r>
          </w:p>
        </w:tc>
      </w:tr>
      <w:tr w:rsidR="00276EE8" w:rsidRPr="00276EE8" w14:paraId="54A193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ECD7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1A41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57E2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2593032.37</w:t>
            </w:r>
          </w:p>
        </w:tc>
      </w:tr>
      <w:tr w:rsidR="00276EE8" w:rsidRPr="00276EE8" w14:paraId="383388A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A443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B03A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C427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2593013.56</w:t>
            </w:r>
          </w:p>
        </w:tc>
      </w:tr>
      <w:tr w:rsidR="00276EE8" w:rsidRPr="00276EE8" w14:paraId="3B289F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0EDA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CEB9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B8BC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2592990.59</w:t>
            </w:r>
          </w:p>
        </w:tc>
      </w:tr>
      <w:tr w:rsidR="00276EE8" w:rsidRPr="00276EE8" w14:paraId="5B6606B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8B95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F019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1025905.16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1568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2593001.51</w:t>
            </w:r>
          </w:p>
        </w:tc>
      </w:tr>
      <w:tr w:rsidR="00276EE8" w:rsidRPr="00276EE8" w14:paraId="3795324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1D49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9C0F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1025922.62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07A0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2592984.94</w:t>
            </w:r>
          </w:p>
        </w:tc>
      </w:tr>
      <w:tr w:rsidR="00276EE8" w:rsidRPr="00276EE8" w14:paraId="6B6F71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B68F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B7AC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1025937.88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673B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</w:t>
            </w:r>
          </w:p>
        </w:tc>
      </w:tr>
      <w:tr w:rsidR="00276EE8" w:rsidRPr="00276EE8" w14:paraId="7F7488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59D0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A501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4335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2593010.89</w:t>
            </w:r>
          </w:p>
        </w:tc>
      </w:tr>
      <w:tr w:rsidR="00276EE8" w:rsidRPr="00276EE8" w14:paraId="3EE8EB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93BD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E816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1025930.95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C3CE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2593015.95</w:t>
            </w:r>
          </w:p>
        </w:tc>
      </w:tr>
      <w:tr w:rsidR="00276EE8" w:rsidRPr="00276EE8" w14:paraId="4867B7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0DF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ED39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1025907.67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D278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2593040.73</w:t>
            </w:r>
          </w:p>
        </w:tc>
      </w:tr>
      <w:tr w:rsidR="00276EE8" w:rsidRPr="00276EE8" w14:paraId="51309ED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EB20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4013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3D06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2593059.84</w:t>
            </w:r>
          </w:p>
        </w:tc>
      </w:tr>
      <w:tr w:rsidR="00276EE8" w:rsidRPr="00276EE8" w14:paraId="15CC18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49AB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3572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1025891.13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982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2593060.43</w:t>
            </w:r>
          </w:p>
        </w:tc>
      </w:tr>
      <w:tr w:rsidR="00276EE8" w:rsidRPr="00276EE8" w14:paraId="19A6EE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E686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C02D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AB38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2593061.56</w:t>
            </w:r>
          </w:p>
        </w:tc>
      </w:tr>
      <w:tr w:rsidR="00276EE8" w:rsidRPr="00276EE8" w14:paraId="2AA40D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1838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36DA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58A4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2593060.97</w:t>
            </w:r>
          </w:p>
        </w:tc>
      </w:tr>
      <w:tr w:rsidR="00276EE8" w:rsidRPr="00276EE8" w14:paraId="74DCDD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B6B2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E074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1025882.31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E8D2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2593068.85</w:t>
            </w:r>
          </w:p>
        </w:tc>
      </w:tr>
      <w:tr w:rsidR="00276EE8" w:rsidRPr="00276EE8" w14:paraId="1E68D6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2ABC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938F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E7D8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2593083.24</w:t>
            </w:r>
          </w:p>
        </w:tc>
      </w:tr>
      <w:tr w:rsidR="00276EE8" w:rsidRPr="00276EE8" w14:paraId="27086B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0180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9B13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506A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2593098.97</w:t>
            </w:r>
          </w:p>
        </w:tc>
      </w:tr>
      <w:tr w:rsidR="00276EE8" w:rsidRPr="00276EE8" w14:paraId="445C9C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09F5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16E3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1143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2593136.42</w:t>
            </w:r>
          </w:p>
        </w:tc>
      </w:tr>
      <w:tr w:rsidR="00276EE8" w:rsidRPr="00276EE8" w14:paraId="623B84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FA52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485D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3C3E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2593170.35</w:t>
            </w:r>
          </w:p>
        </w:tc>
      </w:tr>
      <w:tr w:rsidR="00276EE8" w:rsidRPr="00276EE8" w14:paraId="30B59E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4C61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43D5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54A7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2593199.67</w:t>
            </w:r>
          </w:p>
        </w:tc>
      </w:tr>
      <w:tr w:rsidR="00276EE8" w:rsidRPr="00276EE8" w14:paraId="25D006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8D09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C1D8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1025758.02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9AC0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2593203.11</w:t>
            </w:r>
          </w:p>
        </w:tc>
      </w:tr>
      <w:tr w:rsidR="00276EE8" w:rsidRPr="00276EE8" w14:paraId="13E3D0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9F66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28BD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1025754.14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FEDF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2593203.35</w:t>
            </w:r>
          </w:p>
        </w:tc>
      </w:tr>
      <w:tr w:rsidR="00276EE8" w:rsidRPr="00276EE8" w14:paraId="0DF8D0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BC74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DF2B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1025750.88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94A1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2593201.27</w:t>
            </w:r>
          </w:p>
        </w:tc>
      </w:tr>
      <w:tr w:rsidR="00276EE8" w:rsidRPr="00276EE8" w14:paraId="723F56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7240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13C7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1025746.68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DFF1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2593198.37</w:t>
            </w:r>
          </w:p>
        </w:tc>
      </w:tr>
      <w:tr w:rsidR="00276EE8" w:rsidRPr="00276EE8" w14:paraId="09EBB4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DB83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405C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1025733.17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39AE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2593185.56</w:t>
            </w:r>
          </w:p>
        </w:tc>
      </w:tr>
      <w:tr w:rsidR="00276EE8" w:rsidRPr="00276EE8" w14:paraId="575D09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67C8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844F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F2D8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2593170.67</w:t>
            </w:r>
          </w:p>
        </w:tc>
      </w:tr>
      <w:tr w:rsidR="00276EE8" w:rsidRPr="00276EE8" w14:paraId="4C9179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4704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87B0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1025720.44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8DFF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2593167.51</w:t>
            </w:r>
          </w:p>
        </w:tc>
      </w:tr>
      <w:tr w:rsidR="00276EE8" w:rsidRPr="00276EE8" w14:paraId="4D51B7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E63C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BE5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1025710.2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53FE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2593158.56</w:t>
            </w:r>
          </w:p>
        </w:tc>
      </w:tr>
      <w:tr w:rsidR="00276EE8" w:rsidRPr="00276EE8" w14:paraId="1C5FEDC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FCB6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FBEB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1026447.13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986B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2593067.13</w:t>
            </w:r>
          </w:p>
        </w:tc>
      </w:tr>
      <w:tr w:rsidR="00276EE8" w:rsidRPr="00276EE8" w14:paraId="4812DB9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30D5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6A99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1026492.67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8B24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2593053.41</w:t>
            </w:r>
          </w:p>
        </w:tc>
      </w:tr>
      <w:tr w:rsidR="00276EE8" w:rsidRPr="00276EE8" w14:paraId="7FAA99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7F73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730D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1026501.22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CFF9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2593050.83</w:t>
            </w:r>
          </w:p>
        </w:tc>
      </w:tr>
      <w:tr w:rsidR="00276EE8" w:rsidRPr="00276EE8" w14:paraId="5601F7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D25E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82BA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1026501.5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28EC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2593050.78</w:t>
            </w:r>
          </w:p>
        </w:tc>
      </w:tr>
      <w:tr w:rsidR="00276EE8" w:rsidRPr="00276EE8" w14:paraId="46864E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741F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784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1026500.52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F469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2593050.33</w:t>
            </w:r>
          </w:p>
        </w:tc>
      </w:tr>
      <w:tr w:rsidR="00276EE8" w:rsidRPr="00276EE8" w14:paraId="7288AD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7B00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BE51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1026501.21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4BBC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2593048.96</w:t>
            </w:r>
          </w:p>
        </w:tc>
      </w:tr>
      <w:tr w:rsidR="00276EE8" w:rsidRPr="00276EE8" w14:paraId="24E237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85B2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11F2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24D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2593050.28</w:t>
            </w:r>
          </w:p>
        </w:tc>
      </w:tr>
      <w:tr w:rsidR="00276EE8" w:rsidRPr="00276EE8" w14:paraId="77A334D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71DE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DEC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1026513.44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E46F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2593048.41</w:t>
            </w:r>
          </w:p>
        </w:tc>
      </w:tr>
      <w:tr w:rsidR="00276EE8" w:rsidRPr="00276EE8" w14:paraId="323AFB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2EFC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9DEB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1026515.62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5022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2593055.6</w:t>
            </w:r>
          </w:p>
        </w:tc>
      </w:tr>
      <w:tr w:rsidR="00276EE8" w:rsidRPr="00276EE8" w14:paraId="562326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CA57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7CA0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2E7A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2593057.13</w:t>
            </w:r>
          </w:p>
        </w:tc>
      </w:tr>
      <w:tr w:rsidR="00276EE8" w:rsidRPr="00276EE8" w14:paraId="2171BA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8585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6432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1026519.95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E4D2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2593055.76</w:t>
            </w:r>
          </w:p>
        </w:tc>
      </w:tr>
      <w:tr w:rsidR="00276EE8" w:rsidRPr="00276EE8" w14:paraId="7386BF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0F10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ECCE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1026521.3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ADFB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2593056.47</w:t>
            </w:r>
          </w:p>
        </w:tc>
      </w:tr>
      <w:tr w:rsidR="00276EE8" w:rsidRPr="00276EE8" w14:paraId="61B0D1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7728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5F6A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1026520.6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9510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2593057.79</w:t>
            </w:r>
          </w:p>
        </w:tc>
      </w:tr>
      <w:tr w:rsidR="00276EE8" w:rsidRPr="00276EE8" w14:paraId="152FE1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5FDC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9FDA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1026521.37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938A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2593058.17</w:t>
            </w:r>
          </w:p>
        </w:tc>
      </w:tr>
      <w:tr w:rsidR="00276EE8" w:rsidRPr="00276EE8" w14:paraId="1DDFFE8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F97B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0AC7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9785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2593063.46</w:t>
            </w:r>
          </w:p>
        </w:tc>
      </w:tr>
      <w:tr w:rsidR="00276EE8" w:rsidRPr="00276EE8" w14:paraId="667FEF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3575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EFB9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1026539.29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B3D1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2593060.49</w:t>
            </w:r>
          </w:p>
        </w:tc>
      </w:tr>
      <w:tr w:rsidR="00276EE8" w:rsidRPr="00276EE8" w14:paraId="135EA3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0A71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BC69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1026555.01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1A4F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2593054.01</w:t>
            </w:r>
          </w:p>
        </w:tc>
      </w:tr>
      <w:tr w:rsidR="00276EE8" w:rsidRPr="00276EE8" w14:paraId="14A4E76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BC55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2B4F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1026562.07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8B3C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2593051.57</w:t>
            </w:r>
          </w:p>
        </w:tc>
      </w:tr>
      <w:tr w:rsidR="00276EE8" w:rsidRPr="00276EE8" w14:paraId="32B533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4D8F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8975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1026565.43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7D23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2593050.17</w:t>
            </w:r>
          </w:p>
        </w:tc>
      </w:tr>
      <w:tr w:rsidR="00276EE8" w:rsidRPr="00276EE8" w14:paraId="75E41FD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7A61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FC59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1026585.11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0BEF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2593042.45</w:t>
            </w:r>
          </w:p>
        </w:tc>
      </w:tr>
      <w:tr w:rsidR="00276EE8" w:rsidRPr="00276EE8" w14:paraId="3831E1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A64A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7D6C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A60C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2593052.04</w:t>
            </w:r>
          </w:p>
        </w:tc>
      </w:tr>
      <w:tr w:rsidR="00276EE8" w:rsidRPr="00276EE8" w14:paraId="7980B8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A1E0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812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20EB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1026610.8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FA0A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2593096.29</w:t>
            </w:r>
          </w:p>
        </w:tc>
      </w:tr>
      <w:tr w:rsidR="00276EE8" w:rsidRPr="00276EE8" w14:paraId="4C374A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2A41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1BDC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1026604.74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E794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2593121.74</w:t>
            </w:r>
          </w:p>
        </w:tc>
      </w:tr>
      <w:tr w:rsidR="00276EE8" w:rsidRPr="00276EE8" w14:paraId="63629E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4190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527A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1026588.98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369E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2593124.25</w:t>
            </w:r>
          </w:p>
        </w:tc>
      </w:tr>
      <w:tr w:rsidR="00276EE8" w:rsidRPr="00276EE8" w14:paraId="4EB0062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7A86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5DD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1026570.57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AFAD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2593130.61</w:t>
            </w:r>
          </w:p>
        </w:tc>
      </w:tr>
      <w:tr w:rsidR="00276EE8" w:rsidRPr="00276EE8" w14:paraId="3F480B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E91B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BF98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1026561.24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9DA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2593132.81</w:t>
            </w:r>
          </w:p>
        </w:tc>
      </w:tr>
      <w:tr w:rsidR="00276EE8" w:rsidRPr="00276EE8" w14:paraId="550C4A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EDCC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DD2B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C852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2593145.78</w:t>
            </w:r>
          </w:p>
        </w:tc>
      </w:tr>
      <w:tr w:rsidR="00276EE8" w:rsidRPr="00276EE8" w14:paraId="10876D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8CF1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110C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1026528.5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16B7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2593145.48</w:t>
            </w:r>
          </w:p>
        </w:tc>
      </w:tr>
      <w:tr w:rsidR="00276EE8" w:rsidRPr="00276EE8" w14:paraId="273CB5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7E85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D95B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A40A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2593160.01</w:t>
            </w:r>
          </w:p>
        </w:tc>
      </w:tr>
      <w:tr w:rsidR="00276EE8" w:rsidRPr="00276EE8" w14:paraId="24B8C5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1640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C2AF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1026482.12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D1E1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2593130.15</w:t>
            </w:r>
          </w:p>
        </w:tc>
      </w:tr>
      <w:tr w:rsidR="00276EE8" w:rsidRPr="00276EE8" w14:paraId="598618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0A2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D853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1026462.74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0A55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2593095.26</w:t>
            </w:r>
          </w:p>
        </w:tc>
      </w:tr>
      <w:tr w:rsidR="00276EE8" w:rsidRPr="00276EE8" w14:paraId="3BDB50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621A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9041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1026447.13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3232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2593067.13</w:t>
            </w:r>
          </w:p>
        </w:tc>
      </w:tr>
      <w:tr w:rsidR="00276EE8" w:rsidRPr="00276EE8" w14:paraId="3E8BCA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A686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7850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1026503.21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BE2B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2593166.86</w:t>
            </w:r>
          </w:p>
        </w:tc>
      </w:tr>
      <w:tr w:rsidR="00276EE8" w:rsidRPr="00276EE8" w14:paraId="73EDE8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D300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CEEB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1F46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2593165.61</w:t>
            </w:r>
          </w:p>
        </w:tc>
      </w:tr>
      <w:tr w:rsidR="00276EE8" w:rsidRPr="00276EE8" w14:paraId="7A6E74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F664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77DD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1026505.67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7F15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2593166.78</w:t>
            </w:r>
          </w:p>
        </w:tc>
      </w:tr>
      <w:tr w:rsidR="00276EE8" w:rsidRPr="00276EE8" w14:paraId="79E2FA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7140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CA69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1026512.4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37EF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2593163.66</w:t>
            </w:r>
          </w:p>
        </w:tc>
      </w:tr>
      <w:tr w:rsidR="00276EE8" w:rsidRPr="00276EE8" w14:paraId="5BFA17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B25D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AB31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1026526.79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A145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</w:t>
            </w:r>
          </w:p>
        </w:tc>
      </w:tr>
      <w:tr w:rsidR="00276EE8" w:rsidRPr="00276EE8" w14:paraId="2A7C84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7297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31ED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82EA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2593154.24</w:t>
            </w:r>
          </w:p>
        </w:tc>
      </w:tr>
      <w:tr w:rsidR="00276EE8" w:rsidRPr="00276EE8" w14:paraId="17FEEF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FDD2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7F8D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1026531.26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51F3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2593152.62</w:t>
            </w:r>
          </w:p>
        </w:tc>
      </w:tr>
      <w:tr w:rsidR="00276EE8" w:rsidRPr="00276EE8" w14:paraId="13289C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3D64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47C2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F5E3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2593151.94</w:t>
            </w:r>
          </w:p>
        </w:tc>
      </w:tr>
      <w:tr w:rsidR="00276EE8" w:rsidRPr="00276EE8" w14:paraId="79012E5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001E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A930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1026533.55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ADDC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2593153.62</w:t>
            </w:r>
          </w:p>
        </w:tc>
      </w:tr>
      <w:tr w:rsidR="00276EE8" w:rsidRPr="00276EE8" w14:paraId="7A7877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5C7D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4592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1026535.34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19A2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2593152.8</w:t>
            </w:r>
          </w:p>
        </w:tc>
      </w:tr>
      <w:tr w:rsidR="00276EE8" w:rsidRPr="00276EE8" w14:paraId="534ECE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921B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23B6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1026535.37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2040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2593152.45</w:t>
            </w:r>
          </w:p>
        </w:tc>
      </w:tr>
      <w:tr w:rsidR="00276EE8" w:rsidRPr="00276EE8" w14:paraId="024BA4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65C3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0F97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1026545.96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3FDE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2593147.78</w:t>
            </w:r>
          </w:p>
        </w:tc>
      </w:tr>
      <w:tr w:rsidR="00276EE8" w:rsidRPr="00276EE8" w14:paraId="4D288B0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E6DB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7A90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1026562.42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0FD9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2593140.03</w:t>
            </w:r>
          </w:p>
        </w:tc>
      </w:tr>
      <w:tr w:rsidR="00276EE8" w:rsidRPr="00276EE8" w14:paraId="16CE1EC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B5A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890A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1026563.06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6892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2593139.87</w:t>
            </w:r>
          </w:p>
        </w:tc>
      </w:tr>
      <w:tr w:rsidR="00276EE8" w:rsidRPr="00276EE8" w14:paraId="5A925C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7F8E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8BFA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1026592.6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0B88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2593132.61</w:t>
            </w:r>
          </w:p>
        </w:tc>
      </w:tr>
      <w:tr w:rsidR="00276EE8" w:rsidRPr="00276EE8" w14:paraId="6F5BC1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EABC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4F4B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1026602.21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0B94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2593134.87</w:t>
            </w:r>
          </w:p>
        </w:tc>
      </w:tr>
      <w:tr w:rsidR="00276EE8" w:rsidRPr="00276EE8" w14:paraId="7750BC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22C5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11A2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1026600.35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854F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2593171.88</w:t>
            </w:r>
          </w:p>
        </w:tc>
      </w:tr>
      <w:tr w:rsidR="00276EE8" w:rsidRPr="00276EE8" w14:paraId="17FEBE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53FF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8F1F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1026597.57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C259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2593227.37</w:t>
            </w:r>
          </w:p>
        </w:tc>
      </w:tr>
      <w:tr w:rsidR="00276EE8" w:rsidRPr="00276EE8" w14:paraId="3444AE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E472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047A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1026601.34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D6D8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2593245.73</w:t>
            </w:r>
          </w:p>
        </w:tc>
      </w:tr>
      <w:tr w:rsidR="00276EE8" w:rsidRPr="00276EE8" w14:paraId="0DD2A4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DEFD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A200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1026602.83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FFF7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2593264.55</w:t>
            </w:r>
          </w:p>
        </w:tc>
      </w:tr>
      <w:tr w:rsidR="00276EE8" w:rsidRPr="00276EE8" w14:paraId="08B58D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0470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6D9D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348A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2593322.54</w:t>
            </w:r>
          </w:p>
        </w:tc>
      </w:tr>
      <w:tr w:rsidR="00276EE8" w:rsidRPr="00276EE8" w14:paraId="25B93A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FEC4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CD9C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1026599.51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0A71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2593330.67</w:t>
            </w:r>
          </w:p>
        </w:tc>
      </w:tr>
      <w:tr w:rsidR="00276EE8" w:rsidRPr="00276EE8" w14:paraId="425361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0F6C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D0D6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1026580.46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B329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2593299.46</w:t>
            </w:r>
          </w:p>
        </w:tc>
      </w:tr>
      <w:tr w:rsidR="00276EE8" w:rsidRPr="00276EE8" w14:paraId="3460ED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D496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A298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1026566.8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C4C2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2593275.92</w:t>
            </w:r>
          </w:p>
        </w:tc>
      </w:tr>
      <w:tr w:rsidR="00276EE8" w:rsidRPr="00276EE8" w14:paraId="7628BB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7CB7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A343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1026564.5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5FA4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2593277.62</w:t>
            </w:r>
          </w:p>
        </w:tc>
      </w:tr>
      <w:tr w:rsidR="00276EE8" w:rsidRPr="00276EE8" w14:paraId="0D6808B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A3FB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03F1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1026563.66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44B1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2593276.41</w:t>
            </w:r>
          </w:p>
        </w:tc>
      </w:tr>
      <w:tr w:rsidR="00276EE8" w:rsidRPr="00276EE8" w14:paraId="5BE16A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23D6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EA0F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1026566.05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5311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2593274.62</w:t>
            </w:r>
          </w:p>
        </w:tc>
      </w:tr>
      <w:tr w:rsidR="00276EE8" w:rsidRPr="00276EE8" w14:paraId="52FBFF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B736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C31C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1026560.99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1920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2593265.9</w:t>
            </w:r>
          </w:p>
        </w:tc>
      </w:tr>
      <w:tr w:rsidR="00276EE8" w:rsidRPr="00276EE8" w14:paraId="4D06A4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820E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6A76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1026557.88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6191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2593260.54</w:t>
            </w:r>
          </w:p>
        </w:tc>
      </w:tr>
      <w:tr w:rsidR="00276EE8" w:rsidRPr="00276EE8" w14:paraId="154D97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F2B0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5ACD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8F80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2593237.82</w:t>
            </w:r>
          </w:p>
        </w:tc>
      </w:tr>
      <w:tr w:rsidR="00276EE8" w:rsidRPr="00276EE8" w14:paraId="22DA74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C992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F880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6FB0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2593237.56</w:t>
            </w:r>
          </w:p>
        </w:tc>
      </w:tr>
      <w:tr w:rsidR="00276EE8" w:rsidRPr="00276EE8" w14:paraId="17CB4A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C4A7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5125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1026541.82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16BF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2593233.56</w:t>
            </w:r>
          </w:p>
        </w:tc>
      </w:tr>
      <w:tr w:rsidR="00276EE8" w:rsidRPr="00276EE8" w14:paraId="7FA649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ECE9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C2A7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1026543.07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A485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2593232.69</w:t>
            </w:r>
          </w:p>
        </w:tc>
      </w:tr>
      <w:tr w:rsidR="00276EE8" w:rsidRPr="00276EE8" w14:paraId="0C9284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6A03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C0B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1026545.61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F96B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2593236.73</w:t>
            </w:r>
          </w:p>
        </w:tc>
      </w:tr>
      <w:tr w:rsidR="00276EE8" w:rsidRPr="00276EE8" w14:paraId="1DE26D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026C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0AA7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1026549.27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D9E9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2593234.22</w:t>
            </w:r>
          </w:p>
        </w:tc>
      </w:tr>
      <w:tr w:rsidR="00276EE8" w:rsidRPr="00276EE8" w14:paraId="348D04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81D5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E928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1026546.31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B756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2593229.9</w:t>
            </w:r>
          </w:p>
        </w:tc>
      </w:tr>
      <w:tr w:rsidR="00276EE8" w:rsidRPr="00276EE8" w14:paraId="26C2CB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FA36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1310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1026534.11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6F09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2593219.31</w:t>
            </w:r>
          </w:p>
        </w:tc>
      </w:tr>
      <w:tr w:rsidR="00276EE8" w:rsidRPr="00276EE8" w14:paraId="597A9F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F81D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97BB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1026529.81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F5CB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2593214.79</w:t>
            </w:r>
          </w:p>
        </w:tc>
      </w:tr>
      <w:tr w:rsidR="00276EE8" w:rsidRPr="00276EE8" w14:paraId="6D19EE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38DD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836B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1026528.36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CF05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2593212.2</w:t>
            </w:r>
          </w:p>
        </w:tc>
      </w:tr>
      <w:tr w:rsidR="00276EE8" w:rsidRPr="00276EE8" w14:paraId="14F15F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CF57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861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5C82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1026516.32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F6CB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2593190.85</w:t>
            </w:r>
          </w:p>
        </w:tc>
      </w:tr>
      <w:tr w:rsidR="00276EE8" w:rsidRPr="00276EE8" w14:paraId="64CB67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F24A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1821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1026512.78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D906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2593184.94</w:t>
            </w:r>
          </w:p>
        </w:tc>
      </w:tr>
      <w:tr w:rsidR="00276EE8" w:rsidRPr="00276EE8" w14:paraId="44477F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4182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3F57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1026511.5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1C1B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2593182.28</w:t>
            </w:r>
          </w:p>
        </w:tc>
      </w:tr>
      <w:tr w:rsidR="00276EE8" w:rsidRPr="00276EE8" w14:paraId="6B947B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042A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EAC3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1026508.18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61AF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2593176.81</w:t>
            </w:r>
          </w:p>
        </w:tc>
      </w:tr>
      <w:tr w:rsidR="00276EE8" w:rsidRPr="00276EE8" w14:paraId="6560F5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6454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FD10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1026503.54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64FD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2593167.76</w:t>
            </w:r>
          </w:p>
        </w:tc>
      </w:tr>
      <w:tr w:rsidR="00276EE8" w:rsidRPr="00276EE8" w14:paraId="039EA0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B8F3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6032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78B4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2593167.51</w:t>
            </w:r>
          </w:p>
        </w:tc>
      </w:tr>
      <w:tr w:rsidR="00276EE8" w:rsidRPr="00276EE8" w14:paraId="3E6EDB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8988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38B5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1026504.09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8D5E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2593167.5</w:t>
            </w:r>
          </w:p>
        </w:tc>
      </w:tr>
      <w:tr w:rsidR="00276EE8" w:rsidRPr="00276EE8" w14:paraId="42F9FF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E0A0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7CDB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1026503.21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F6FA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2593166.86</w:t>
            </w:r>
          </w:p>
        </w:tc>
      </w:tr>
      <w:tr w:rsidR="00276EE8" w:rsidRPr="00276EE8" w14:paraId="343CB9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DA2B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B893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1025692.24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0364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2593132.46</w:t>
            </w:r>
          </w:p>
        </w:tc>
      </w:tr>
      <w:tr w:rsidR="00276EE8" w:rsidRPr="00276EE8" w14:paraId="3ED9B6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979E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A4BD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1025705.96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0F0F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2593116.75</w:t>
            </w:r>
          </w:p>
        </w:tc>
      </w:tr>
      <w:tr w:rsidR="00276EE8" w:rsidRPr="00276EE8" w14:paraId="0D3CA3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3EAF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CD4F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1025724.58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7B1E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2593095.42</w:t>
            </w:r>
          </w:p>
        </w:tc>
      </w:tr>
      <w:tr w:rsidR="00276EE8" w:rsidRPr="00276EE8" w14:paraId="4070ED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5949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7EB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A23F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2593063.19</w:t>
            </w:r>
          </w:p>
        </w:tc>
      </w:tr>
      <w:tr w:rsidR="00276EE8" w:rsidRPr="00276EE8" w14:paraId="61A0FA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475B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A103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1025754.42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02CD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2593062.6</w:t>
            </w:r>
          </w:p>
        </w:tc>
      </w:tr>
      <w:tr w:rsidR="00276EE8" w:rsidRPr="00276EE8" w14:paraId="39E360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C9BC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4B15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1025761.23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0E6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2593055.07</w:t>
            </w:r>
          </w:p>
        </w:tc>
      </w:tr>
      <w:tr w:rsidR="00276EE8" w:rsidRPr="00276EE8" w14:paraId="4B9ED8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FF7D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980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4E0E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2593047.74</w:t>
            </w:r>
          </w:p>
        </w:tc>
      </w:tr>
      <w:tr w:rsidR="00276EE8" w:rsidRPr="00276EE8" w14:paraId="4816B2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E5DC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38E3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1025773.28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6C3A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2593041.5</w:t>
            </w:r>
          </w:p>
        </w:tc>
      </w:tr>
      <w:tr w:rsidR="00276EE8" w:rsidRPr="00276EE8" w14:paraId="0843C5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C47E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2E7A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1337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2593036.6</w:t>
            </w:r>
          </w:p>
        </w:tc>
      </w:tr>
      <w:tr w:rsidR="00276EE8" w:rsidRPr="00276EE8" w14:paraId="3944AA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0D96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471E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1025780.99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5E93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2593033.23</w:t>
            </w:r>
          </w:p>
        </w:tc>
      </w:tr>
      <w:tr w:rsidR="00276EE8" w:rsidRPr="00276EE8" w14:paraId="3867837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5BB0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84C0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D4B6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2593033.56</w:t>
            </w:r>
          </w:p>
        </w:tc>
      </w:tr>
      <w:tr w:rsidR="00276EE8" w:rsidRPr="00276EE8" w14:paraId="4DD6E7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2B16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FC44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1025792.71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EF21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2593020.54</w:t>
            </w:r>
          </w:p>
        </w:tc>
      </w:tr>
      <w:tr w:rsidR="00276EE8" w:rsidRPr="00276EE8" w14:paraId="7FCA85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8F08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54E8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1025794.74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594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2593018.35</w:t>
            </w:r>
          </w:p>
        </w:tc>
      </w:tr>
      <w:tr w:rsidR="00276EE8" w:rsidRPr="00276EE8" w14:paraId="3EFCD7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7878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BD2B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3302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2593015.25</w:t>
            </w:r>
          </w:p>
        </w:tc>
      </w:tr>
      <w:tr w:rsidR="00276EE8" w:rsidRPr="00276EE8" w14:paraId="22A00C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DEE8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8279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1025800.39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7A73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2593012.46</w:t>
            </w:r>
          </w:p>
        </w:tc>
      </w:tr>
      <w:tr w:rsidR="00276EE8" w:rsidRPr="00276EE8" w14:paraId="640AF6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184E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ABF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1025801.1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0AC3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2593011.61</w:t>
            </w:r>
          </w:p>
        </w:tc>
      </w:tr>
      <w:tr w:rsidR="00276EE8" w:rsidRPr="00276EE8" w14:paraId="47289D8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9A78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1AEA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A72A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2593005.06</w:t>
            </w:r>
          </w:p>
        </w:tc>
      </w:tr>
      <w:tr w:rsidR="00276EE8" w:rsidRPr="00276EE8" w14:paraId="4E35C5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2FFC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EF72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108E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2592975.08</w:t>
            </w:r>
          </w:p>
        </w:tc>
      </w:tr>
      <w:tr w:rsidR="00276EE8" w:rsidRPr="00276EE8" w14:paraId="3B79473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F690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1921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8FC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2592973.02</w:t>
            </w:r>
          </w:p>
        </w:tc>
      </w:tr>
      <w:tr w:rsidR="00276EE8" w:rsidRPr="00276EE8" w14:paraId="19E615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AD9A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0AA0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1025842.18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CB1B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2592966.01</w:t>
            </w:r>
          </w:p>
        </w:tc>
      </w:tr>
      <w:tr w:rsidR="00276EE8" w:rsidRPr="00276EE8" w14:paraId="4D0C12F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E04B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C4B1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1025854.08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E5B9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2592952.78</w:t>
            </w:r>
          </w:p>
        </w:tc>
      </w:tr>
      <w:tr w:rsidR="00276EE8" w:rsidRPr="00276EE8" w14:paraId="6CD7909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4159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199B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1025860.07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7D1D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2592946.12</w:t>
            </w:r>
          </w:p>
        </w:tc>
      </w:tr>
      <w:tr w:rsidR="00276EE8" w:rsidRPr="00276EE8" w14:paraId="409308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D2CC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ED7E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08B8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2592956.34</w:t>
            </w:r>
          </w:p>
        </w:tc>
      </w:tr>
      <w:tr w:rsidR="00276EE8" w:rsidRPr="00276EE8" w14:paraId="4F1B11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204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30F9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EA3C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2592970.9</w:t>
            </w:r>
          </w:p>
        </w:tc>
      </w:tr>
      <w:tr w:rsidR="00276EE8" w:rsidRPr="00276EE8" w14:paraId="58EEB01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88D6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4F6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B697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2592971.92</w:t>
            </w:r>
          </w:p>
        </w:tc>
      </w:tr>
      <w:tr w:rsidR="00276EE8" w:rsidRPr="00276EE8" w14:paraId="4A4A2A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E74D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224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0C6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2592973.68</w:t>
            </w:r>
          </w:p>
        </w:tc>
      </w:tr>
      <w:tr w:rsidR="00276EE8" w:rsidRPr="00276EE8" w14:paraId="4958F8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5AB0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1FFD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527B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2592975.86</w:t>
            </w:r>
          </w:p>
        </w:tc>
      </w:tr>
      <w:tr w:rsidR="00276EE8" w:rsidRPr="00276EE8" w14:paraId="7BCE38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4325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0F77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78C2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2592979.02</w:t>
            </w:r>
          </w:p>
        </w:tc>
      </w:tr>
      <w:tr w:rsidR="00276EE8" w:rsidRPr="00276EE8" w14:paraId="34D185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6BCC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91E9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1025885.88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A85B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2592982.64</w:t>
            </w:r>
          </w:p>
        </w:tc>
      </w:tr>
      <w:tr w:rsidR="00276EE8" w:rsidRPr="00276EE8" w14:paraId="61E0AA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EA9D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B611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1025883.54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CD37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2592985.89</w:t>
            </w:r>
          </w:p>
        </w:tc>
      </w:tr>
      <w:tr w:rsidR="00276EE8" w:rsidRPr="00276EE8" w14:paraId="31188D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FBA8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8E83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1025882.72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49F3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2592986.78</w:t>
            </w:r>
          </w:p>
        </w:tc>
      </w:tr>
      <w:tr w:rsidR="00276EE8" w:rsidRPr="00276EE8" w14:paraId="6FA375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FBBE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BDAD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1025881.83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A2FB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2592987.73</w:t>
            </w:r>
          </w:p>
        </w:tc>
      </w:tr>
      <w:tr w:rsidR="00276EE8" w:rsidRPr="00276EE8" w14:paraId="7829B02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EE74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E741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1025880.38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BC8A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2592989.58</w:t>
            </w:r>
          </w:p>
        </w:tc>
      </w:tr>
      <w:tr w:rsidR="00276EE8" w:rsidRPr="00276EE8" w14:paraId="6C8CB9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57F2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FE2D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1025878.08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2758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2592992.05</w:t>
            </w:r>
          </w:p>
        </w:tc>
      </w:tr>
      <w:tr w:rsidR="00276EE8" w:rsidRPr="00276EE8" w14:paraId="32A6D9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A8A4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C442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1025874.3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259A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2592996.27</w:t>
            </w:r>
          </w:p>
        </w:tc>
      </w:tr>
      <w:tr w:rsidR="00276EE8" w:rsidRPr="00276EE8" w14:paraId="30723A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0171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727A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CA92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2592998.76</w:t>
            </w:r>
          </w:p>
        </w:tc>
      </w:tr>
      <w:tr w:rsidR="00276EE8" w:rsidRPr="00276EE8" w14:paraId="2836389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3B1C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B361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A3DB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2593000.79</w:t>
            </w:r>
          </w:p>
        </w:tc>
      </w:tr>
      <w:tr w:rsidR="00276EE8" w:rsidRPr="00276EE8" w14:paraId="36C4D51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262F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05C7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1025868.65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C68A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2593003.11</w:t>
            </w:r>
          </w:p>
        </w:tc>
      </w:tr>
      <w:tr w:rsidR="00276EE8" w:rsidRPr="00276EE8" w14:paraId="582C03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30A7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9D98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03B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2593034.4</w:t>
            </w:r>
          </w:p>
        </w:tc>
      </w:tr>
      <w:tr w:rsidR="00276EE8" w:rsidRPr="00276EE8" w14:paraId="78FEF27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8C3D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0FB8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1025832.4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26D6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2593041.96</w:t>
            </w:r>
          </w:p>
        </w:tc>
      </w:tr>
      <w:tr w:rsidR="00276EE8" w:rsidRPr="00276EE8" w14:paraId="2919CF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A7B7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279F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185F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2593049.3</w:t>
            </w:r>
          </w:p>
        </w:tc>
      </w:tr>
      <w:tr w:rsidR="00276EE8" w:rsidRPr="00276EE8" w14:paraId="7768C9F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3283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F37C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10C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2593064.7</w:t>
            </w:r>
          </w:p>
        </w:tc>
      </w:tr>
      <w:tr w:rsidR="00276EE8" w:rsidRPr="00276EE8" w14:paraId="24037D3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1897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910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75AE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1025796.14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B15B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2593081.96</w:t>
            </w:r>
          </w:p>
        </w:tc>
      </w:tr>
      <w:tr w:rsidR="00276EE8" w:rsidRPr="00276EE8" w14:paraId="01094E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E7F6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EC7E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1025794.25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C3F7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2593084.13</w:t>
            </w:r>
          </w:p>
        </w:tc>
      </w:tr>
      <w:tr w:rsidR="00276EE8" w:rsidRPr="00276EE8" w14:paraId="1AA833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1378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F748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1025790.35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9F3B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2593088.32</w:t>
            </w:r>
          </w:p>
        </w:tc>
      </w:tr>
      <w:tr w:rsidR="00276EE8" w:rsidRPr="00276EE8" w14:paraId="22718B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DE5C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7D55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1025787.45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4425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2593089.83</w:t>
            </w:r>
          </w:p>
        </w:tc>
      </w:tr>
      <w:tr w:rsidR="00276EE8" w:rsidRPr="00276EE8" w14:paraId="203C7A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FB3F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CC7C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1025786.09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DDE8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2593091.25</w:t>
            </w:r>
          </w:p>
        </w:tc>
      </w:tr>
      <w:tr w:rsidR="00276EE8" w:rsidRPr="00276EE8" w14:paraId="5EA65C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26DF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5111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1025773.97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237E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2593104.77</w:t>
            </w:r>
          </w:p>
        </w:tc>
      </w:tr>
      <w:tr w:rsidR="00276EE8" w:rsidRPr="00276EE8" w14:paraId="355F23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2F27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C12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1025764.43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3640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2593114.22</w:t>
            </w:r>
          </w:p>
        </w:tc>
      </w:tr>
      <w:tr w:rsidR="00276EE8" w:rsidRPr="00276EE8" w14:paraId="2676482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D820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D18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1025738.12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5978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2593128.54</w:t>
            </w:r>
          </w:p>
        </w:tc>
      </w:tr>
      <w:tr w:rsidR="00276EE8" w:rsidRPr="00276EE8" w14:paraId="0622FE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BBD8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6C19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1025726.78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0FE7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2593135.91</w:t>
            </w:r>
          </w:p>
        </w:tc>
      </w:tr>
      <w:tr w:rsidR="00276EE8" w:rsidRPr="00276EE8" w14:paraId="6B7C9C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8019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5CCF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1025711.07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82FE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2593149.08</w:t>
            </w:r>
          </w:p>
        </w:tc>
      </w:tr>
      <w:tr w:rsidR="00276EE8" w:rsidRPr="00276EE8" w14:paraId="6FF07E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89F9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2676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1025692.24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9234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2593132.46</w:t>
            </w:r>
          </w:p>
        </w:tc>
      </w:tr>
      <w:tr w:rsidR="00276EE8" w:rsidRPr="00276EE8" w14:paraId="4D4DDB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43FB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2B2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1026090.38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43F6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2593223.52</w:t>
            </w:r>
          </w:p>
        </w:tc>
      </w:tr>
      <w:tr w:rsidR="00276EE8" w:rsidRPr="00276EE8" w14:paraId="7930401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DDD4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327C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3EE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2593183.62</w:t>
            </w:r>
          </w:p>
        </w:tc>
      </w:tr>
      <w:tr w:rsidR="00276EE8" w:rsidRPr="00276EE8" w14:paraId="290D3C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1784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3979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FB91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2593173.09</w:t>
            </w:r>
          </w:p>
        </w:tc>
      </w:tr>
      <w:tr w:rsidR="00276EE8" w:rsidRPr="00276EE8" w14:paraId="48BC21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E904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629A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1026156.63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D10B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2593172.96</w:t>
            </w:r>
          </w:p>
        </w:tc>
      </w:tr>
      <w:tr w:rsidR="00276EE8" w:rsidRPr="00276EE8" w14:paraId="032BDC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6510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2804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490A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2593240.95</w:t>
            </w:r>
          </w:p>
        </w:tc>
      </w:tr>
      <w:tr w:rsidR="00276EE8" w:rsidRPr="00276EE8" w14:paraId="33E426E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BAD1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0B53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1026091.61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955B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2593228.7</w:t>
            </w:r>
          </w:p>
        </w:tc>
      </w:tr>
      <w:tr w:rsidR="00276EE8" w:rsidRPr="00276EE8" w14:paraId="63FE5A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B61B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524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1026090.38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3D2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2593223.52</w:t>
            </w:r>
          </w:p>
        </w:tc>
      </w:tr>
      <w:tr w:rsidR="00276EE8" w:rsidRPr="00276EE8" w14:paraId="75E8901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E1D1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1F1F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1025866.03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1670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2592939.85</w:t>
            </w:r>
          </w:p>
        </w:tc>
      </w:tr>
      <w:tr w:rsidR="00276EE8" w:rsidRPr="00276EE8" w14:paraId="747C3D9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EC85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B8C3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4209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2592924.75</w:t>
            </w:r>
          </w:p>
        </w:tc>
      </w:tr>
      <w:tr w:rsidR="00276EE8" w:rsidRPr="00276EE8" w14:paraId="3876DF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5306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3884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1025893.09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3536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2592908.47</w:t>
            </w:r>
          </w:p>
        </w:tc>
      </w:tr>
      <w:tr w:rsidR="00276EE8" w:rsidRPr="00276EE8" w14:paraId="3079247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643A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29A9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698D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2592893.78</w:t>
            </w:r>
          </w:p>
        </w:tc>
      </w:tr>
      <w:tr w:rsidR="00276EE8" w:rsidRPr="00276EE8" w14:paraId="11C9C90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789E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73F9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1025914.4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3E36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2592892.3</w:t>
            </w:r>
          </w:p>
        </w:tc>
      </w:tr>
      <w:tr w:rsidR="00276EE8" w:rsidRPr="00276EE8" w14:paraId="11C3CA3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3177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B868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1025926.37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9694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2592948.34</w:t>
            </w:r>
          </w:p>
        </w:tc>
      </w:tr>
      <w:tr w:rsidR="00276EE8" w:rsidRPr="00276EE8" w14:paraId="18C2BBA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31E9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E1BD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1025929.82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3935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2592964.51</w:t>
            </w:r>
          </w:p>
        </w:tc>
      </w:tr>
      <w:tr w:rsidR="00276EE8" w:rsidRPr="00276EE8" w14:paraId="461230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A522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266A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1025916.61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D5F4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2592967.35</w:t>
            </w:r>
          </w:p>
        </w:tc>
      </w:tr>
      <w:tr w:rsidR="00276EE8" w:rsidRPr="00276EE8" w14:paraId="6141AC2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D073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F217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1025891.72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85F6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2592963.06</w:t>
            </w:r>
          </w:p>
        </w:tc>
      </w:tr>
      <w:tr w:rsidR="00276EE8" w:rsidRPr="00276EE8" w14:paraId="5A7C6B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7660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6F9C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1025885.9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D702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2592957.8</w:t>
            </w:r>
          </w:p>
        </w:tc>
      </w:tr>
      <w:tr w:rsidR="00276EE8" w:rsidRPr="00276EE8" w14:paraId="206B183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2DE7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257A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D2CF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2592949.76</w:t>
            </w:r>
          </w:p>
        </w:tc>
      </w:tr>
      <w:tr w:rsidR="00276EE8" w:rsidRPr="00276EE8" w14:paraId="1F9030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8D4E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01A2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1025866.03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C9FA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2592939.85</w:t>
            </w:r>
          </w:p>
        </w:tc>
      </w:tr>
      <w:tr w:rsidR="00276EE8" w:rsidRPr="00276EE8" w14:paraId="2700FDA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B38E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5BBC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5AF8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2593826.84</w:t>
            </w:r>
          </w:p>
        </w:tc>
      </w:tr>
      <w:tr w:rsidR="00276EE8" w:rsidRPr="00276EE8" w14:paraId="18FDEF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0F95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F8AA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029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2593798.38</w:t>
            </w:r>
          </w:p>
        </w:tc>
      </w:tr>
      <w:tr w:rsidR="00276EE8" w:rsidRPr="00276EE8" w14:paraId="00169D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D525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15CB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1025878.28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1E9A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2593800.98</w:t>
            </w:r>
          </w:p>
        </w:tc>
      </w:tr>
      <w:tr w:rsidR="00276EE8" w:rsidRPr="00276EE8" w14:paraId="727367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B2FA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3F25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1025866.49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9A4C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2593857.8</w:t>
            </w:r>
          </w:p>
        </w:tc>
      </w:tr>
      <w:tr w:rsidR="00276EE8" w:rsidRPr="00276EE8" w14:paraId="42E544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56EB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A792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9E2B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2593849.49</w:t>
            </w:r>
          </w:p>
        </w:tc>
      </w:tr>
      <w:tr w:rsidR="00276EE8" w:rsidRPr="00276EE8" w14:paraId="44CCA2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8742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FC3F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14B7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2593826.84</w:t>
            </w:r>
          </w:p>
        </w:tc>
      </w:tr>
      <w:tr w:rsidR="00276EE8" w:rsidRPr="00276EE8" w14:paraId="74E4C8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8D03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CA79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A696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2592858.19</w:t>
            </w:r>
          </w:p>
        </w:tc>
      </w:tr>
      <w:tr w:rsidR="00276EE8" w:rsidRPr="00276EE8" w14:paraId="263992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E81E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EEEE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1025907.96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3242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2592856.95</w:t>
            </w:r>
          </w:p>
        </w:tc>
      </w:tr>
      <w:tr w:rsidR="00276EE8" w:rsidRPr="00276EE8" w14:paraId="2683FC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A320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3237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1025908.69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8348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2592860.84</w:t>
            </w:r>
          </w:p>
        </w:tc>
      </w:tr>
      <w:tr w:rsidR="00276EE8" w:rsidRPr="00276EE8" w14:paraId="3D500B9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6978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2EA7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E320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2592861.9</w:t>
            </w:r>
          </w:p>
        </w:tc>
      </w:tr>
      <w:tr w:rsidR="00276EE8" w:rsidRPr="00276EE8" w14:paraId="52A094E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D8E3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9277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1025901.28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CEF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2592858.19</w:t>
            </w:r>
          </w:p>
        </w:tc>
      </w:tr>
      <w:tr w:rsidR="00276EE8" w:rsidRPr="00276EE8" w14:paraId="0A66793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7DFA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EF8A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A754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2593649.33</w:t>
            </w:r>
          </w:p>
        </w:tc>
      </w:tr>
      <w:tr w:rsidR="00276EE8" w:rsidRPr="00276EE8" w14:paraId="6C9C08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45B6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89A0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D605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2593645.77</w:t>
            </w:r>
          </w:p>
        </w:tc>
      </w:tr>
      <w:tr w:rsidR="00276EE8" w:rsidRPr="00276EE8" w14:paraId="6E2AE0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F2D3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9A94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1026197.83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3047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2593648.31</w:t>
            </w:r>
          </w:p>
        </w:tc>
      </w:tr>
      <w:tr w:rsidR="00276EE8" w:rsidRPr="00276EE8" w14:paraId="5B1009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FE33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4F8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1026196.55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9555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2593651.96</w:t>
            </w:r>
          </w:p>
        </w:tc>
      </w:tr>
      <w:tr w:rsidR="00276EE8" w:rsidRPr="00276EE8" w14:paraId="17E011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51D7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B797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3F13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2593649.33</w:t>
            </w:r>
          </w:p>
        </w:tc>
      </w:tr>
      <w:tr w:rsidR="00276EE8" w:rsidRPr="00276EE8" w14:paraId="74967F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086C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26A5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1026491.69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9DDF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2593040.9</w:t>
            </w:r>
          </w:p>
        </w:tc>
      </w:tr>
      <w:tr w:rsidR="00276EE8" w:rsidRPr="00276EE8" w14:paraId="034EF2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9F0C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BA44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D26A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2593037.42</w:t>
            </w:r>
          </w:p>
        </w:tc>
      </w:tr>
      <w:tr w:rsidR="00276EE8" w:rsidRPr="00276EE8" w14:paraId="068E0B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AA96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5BA7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3BA0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2593040.62</w:t>
            </w:r>
          </w:p>
        </w:tc>
      </w:tr>
      <w:tr w:rsidR="00276EE8" w:rsidRPr="00276EE8" w14:paraId="54682E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58D3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C6EC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1026493.73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6F06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2593044.13</w:t>
            </w:r>
          </w:p>
        </w:tc>
      </w:tr>
      <w:tr w:rsidR="00276EE8" w:rsidRPr="00276EE8" w14:paraId="5D3E68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DCE2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950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E0E5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1026491.69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D526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2593040.9</w:t>
            </w:r>
          </w:p>
        </w:tc>
      </w:tr>
      <w:tr w:rsidR="00276EE8" w:rsidRPr="00276EE8" w14:paraId="7EA108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495F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F463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8F54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2592460.78</w:t>
            </w:r>
          </w:p>
        </w:tc>
      </w:tr>
      <w:tr w:rsidR="00276EE8" w:rsidRPr="00276EE8" w14:paraId="2A49FC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BFAA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FBE1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0B0E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2592459.4</w:t>
            </w:r>
          </w:p>
        </w:tc>
      </w:tr>
      <w:tr w:rsidR="00276EE8" w:rsidRPr="00276EE8" w14:paraId="023B61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7389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7A75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E996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2592463.04</w:t>
            </w:r>
          </w:p>
        </w:tc>
      </w:tr>
      <w:tr w:rsidR="00276EE8" w:rsidRPr="00276EE8" w14:paraId="7FE704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0FD0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C4C4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B362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2592464.58</w:t>
            </w:r>
          </w:p>
        </w:tc>
      </w:tr>
      <w:tr w:rsidR="00276EE8" w:rsidRPr="00276EE8" w14:paraId="56754E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AB2D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0BB9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E0D5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2592460.78</w:t>
            </w:r>
          </w:p>
        </w:tc>
      </w:tr>
      <w:tr w:rsidR="00276EE8" w:rsidRPr="00276EE8" w14:paraId="2FA2AB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4C2C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4BD8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CE69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2592458.11</w:t>
            </w:r>
          </w:p>
        </w:tc>
      </w:tr>
      <w:tr w:rsidR="00276EE8" w:rsidRPr="00276EE8" w14:paraId="14B090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A817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9D37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67D0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2592453.72</w:t>
            </w:r>
          </w:p>
        </w:tc>
      </w:tr>
      <w:tr w:rsidR="00276EE8" w:rsidRPr="00276EE8" w14:paraId="5F3B00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A21C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1A6F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23CB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2592454.28</w:t>
            </w:r>
          </w:p>
        </w:tc>
      </w:tr>
      <w:tr w:rsidR="00276EE8" w:rsidRPr="00276EE8" w14:paraId="177CF2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91B2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736A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BC3C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2592459.55</w:t>
            </w:r>
          </w:p>
        </w:tc>
      </w:tr>
      <w:tr w:rsidR="00276EE8" w:rsidRPr="00276EE8" w14:paraId="0E0217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815F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30B1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1026311.06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1F40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2592459.23</w:t>
            </w:r>
          </w:p>
        </w:tc>
      </w:tr>
      <w:tr w:rsidR="00276EE8" w:rsidRPr="00276EE8" w14:paraId="51EF60E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40E9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4121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1026311.3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AB4E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2592457.81</w:t>
            </w:r>
          </w:p>
        </w:tc>
      </w:tr>
      <w:tr w:rsidR="00276EE8" w:rsidRPr="00276EE8" w14:paraId="0DE58F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662C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D21F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0D4A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2592455.44</w:t>
            </w:r>
          </w:p>
        </w:tc>
      </w:tr>
      <w:tr w:rsidR="00276EE8" w:rsidRPr="00276EE8" w14:paraId="4F1579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CE5C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AEFF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8C86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2592458.98</w:t>
            </w:r>
          </w:p>
        </w:tc>
      </w:tr>
      <w:tr w:rsidR="00276EE8" w:rsidRPr="00276EE8" w14:paraId="5AD068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E8A0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6C08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9FF6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2592458.11</w:t>
            </w:r>
          </w:p>
        </w:tc>
      </w:tr>
      <w:tr w:rsidR="00276EE8" w:rsidRPr="00276EE8" w14:paraId="57D145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41A8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D918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8315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2593650.72</w:t>
            </w:r>
          </w:p>
        </w:tc>
      </w:tr>
      <w:tr w:rsidR="00276EE8" w:rsidRPr="00276EE8" w14:paraId="73B695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58C9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3776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C87E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2593650.69</w:t>
            </w:r>
          </w:p>
        </w:tc>
      </w:tr>
      <w:tr w:rsidR="00276EE8" w:rsidRPr="00276EE8" w14:paraId="7A96F5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9FE2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C6F0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FE30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2593652.73</w:t>
            </w:r>
          </w:p>
        </w:tc>
      </w:tr>
      <w:tr w:rsidR="00276EE8" w:rsidRPr="00276EE8" w14:paraId="6B4F09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6114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5EB6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91CC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2593654.09</w:t>
            </w:r>
          </w:p>
        </w:tc>
      </w:tr>
      <w:tr w:rsidR="00276EE8" w:rsidRPr="00276EE8" w14:paraId="6BF227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3CFA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63EB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5535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2593652.18</w:t>
            </w:r>
          </w:p>
        </w:tc>
      </w:tr>
      <w:tr w:rsidR="00276EE8" w:rsidRPr="00276EE8" w14:paraId="6B58F84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DB5B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4172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1026202.42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DCB0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2593655.83</w:t>
            </w:r>
          </w:p>
        </w:tc>
      </w:tr>
      <w:tr w:rsidR="00276EE8" w:rsidRPr="00276EE8" w14:paraId="357D04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3A3E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8036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A622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2593656.03</w:t>
            </w:r>
          </w:p>
        </w:tc>
      </w:tr>
      <w:tr w:rsidR="00276EE8" w:rsidRPr="00276EE8" w14:paraId="071427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2D5F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B37C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C567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2593652.22</w:t>
            </w:r>
          </w:p>
        </w:tc>
      </w:tr>
      <w:tr w:rsidR="00276EE8" w:rsidRPr="00276EE8" w14:paraId="084C16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401B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6284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1026200.39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7F0E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2593650.72</w:t>
            </w:r>
          </w:p>
        </w:tc>
      </w:tr>
      <w:tr w:rsidR="00276EE8" w:rsidRPr="00276EE8" w14:paraId="705D87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FD2C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B323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288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2592819.72</w:t>
            </w:r>
          </w:p>
        </w:tc>
      </w:tr>
      <w:tr w:rsidR="00276EE8" w:rsidRPr="00276EE8" w14:paraId="4A5A7E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1E92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DA22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6AB9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2592819.14</w:t>
            </w:r>
          </w:p>
        </w:tc>
      </w:tr>
      <w:tr w:rsidR="00276EE8" w:rsidRPr="00276EE8" w14:paraId="37C4D7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C20D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7A7B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1026302.07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202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2592820.63</w:t>
            </w:r>
          </w:p>
        </w:tc>
      </w:tr>
      <w:tr w:rsidR="00276EE8" w:rsidRPr="00276EE8" w14:paraId="22473E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9546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BC8C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7965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2592821.01</w:t>
            </w:r>
          </w:p>
        </w:tc>
      </w:tr>
      <w:tr w:rsidR="00276EE8" w:rsidRPr="00276EE8" w14:paraId="556415F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2C67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797D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DC81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2592821.03</w:t>
            </w:r>
          </w:p>
        </w:tc>
      </w:tr>
      <w:tr w:rsidR="00276EE8" w:rsidRPr="00276EE8" w14:paraId="0765168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AC2A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F6CF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7A14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2592823.71</w:t>
            </w:r>
          </w:p>
        </w:tc>
      </w:tr>
      <w:tr w:rsidR="00276EE8" w:rsidRPr="00276EE8" w14:paraId="07B2BE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1F2A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A917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F316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2592824.32</w:t>
            </w:r>
          </w:p>
        </w:tc>
      </w:tr>
      <w:tr w:rsidR="00276EE8" w:rsidRPr="00276EE8" w14:paraId="2DA103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3CA5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A841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DC40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2592821.16</w:t>
            </w:r>
          </w:p>
        </w:tc>
      </w:tr>
      <w:tr w:rsidR="00276EE8" w:rsidRPr="00276EE8" w14:paraId="1B7F85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018E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C302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3C68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2592819.72</w:t>
            </w:r>
          </w:p>
        </w:tc>
      </w:tr>
      <w:tr w:rsidR="00276EE8" w:rsidRPr="00276EE8" w14:paraId="65C574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3160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2C4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1026366.7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7991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2593839.87</w:t>
            </w:r>
          </w:p>
        </w:tc>
      </w:tr>
      <w:tr w:rsidR="00276EE8" w:rsidRPr="00276EE8" w14:paraId="5FA0D2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CCE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2357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1026367.13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CEBF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2593838.44</w:t>
            </w:r>
          </w:p>
        </w:tc>
      </w:tr>
      <w:tr w:rsidR="00276EE8" w:rsidRPr="00276EE8" w14:paraId="43E969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BA0B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614B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1026370.21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9728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2593839.69</w:t>
            </w:r>
          </w:p>
        </w:tc>
      </w:tr>
      <w:tr w:rsidR="00276EE8" w:rsidRPr="00276EE8" w14:paraId="31B2E9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8C8B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CFB5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1026368.78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6E90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2593837.04</w:t>
            </w:r>
          </w:p>
        </w:tc>
      </w:tr>
      <w:tr w:rsidR="00276EE8" w:rsidRPr="00276EE8" w14:paraId="67A101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B16A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3DD6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1026370.14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47AC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2593836.42</w:t>
            </w:r>
          </w:p>
        </w:tc>
      </w:tr>
      <w:tr w:rsidR="00276EE8" w:rsidRPr="00276EE8" w14:paraId="1921FB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D12E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E4C1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1026371.71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E1EB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2593839.66</w:t>
            </w:r>
          </w:p>
        </w:tc>
      </w:tr>
      <w:tr w:rsidR="00276EE8" w:rsidRPr="00276EE8" w14:paraId="5A89C9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C535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B35C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1026371.72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E808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2593841.18</w:t>
            </w:r>
          </w:p>
        </w:tc>
      </w:tr>
      <w:tr w:rsidR="00276EE8" w:rsidRPr="00276EE8" w14:paraId="64900B3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F466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0EF7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1026370.23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4C1A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2593841.18</w:t>
            </w:r>
          </w:p>
        </w:tc>
      </w:tr>
      <w:tr w:rsidR="00276EE8" w:rsidRPr="00276EE8" w14:paraId="20E30A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0BE4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4CA4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1026366.7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5C59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2593839.87</w:t>
            </w:r>
          </w:p>
        </w:tc>
      </w:tr>
      <w:tr w:rsidR="00276EE8" w:rsidRPr="00276EE8" w14:paraId="67A159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1699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0DBA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1026055.89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AEDE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2592850.09</w:t>
            </w:r>
          </w:p>
        </w:tc>
      </w:tr>
      <w:tr w:rsidR="00276EE8" w:rsidRPr="00276EE8" w14:paraId="1C25B0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01EE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1700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7B38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2592849.77</w:t>
            </w:r>
          </w:p>
        </w:tc>
      </w:tr>
      <w:tr w:rsidR="00276EE8" w:rsidRPr="00276EE8" w14:paraId="04650F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FB3A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FD3E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59DC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2592852.32</w:t>
            </w:r>
          </w:p>
        </w:tc>
      </w:tr>
      <w:tr w:rsidR="00276EE8" w:rsidRPr="00276EE8" w14:paraId="325703A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171E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0AB4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C61D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2592852.32</w:t>
            </w:r>
          </w:p>
        </w:tc>
      </w:tr>
      <w:tr w:rsidR="00276EE8" w:rsidRPr="00276EE8" w14:paraId="25C913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33E0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3E4F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76B3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2592853.81</w:t>
            </w:r>
          </w:p>
        </w:tc>
      </w:tr>
      <w:tr w:rsidR="00276EE8" w:rsidRPr="00276EE8" w14:paraId="07E793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F616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C1D9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1026058.12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D0E4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2592853.96</w:t>
            </w:r>
          </w:p>
        </w:tc>
      </w:tr>
      <w:tr w:rsidR="00276EE8" w:rsidRPr="00276EE8" w14:paraId="4E4DFD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1354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AAC2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E72A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2592852.52</w:t>
            </w:r>
          </w:p>
        </w:tc>
      </w:tr>
      <w:tr w:rsidR="00276EE8" w:rsidRPr="00276EE8" w14:paraId="20DD28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FE10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DD72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90B0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2592852.34</w:t>
            </w:r>
          </w:p>
        </w:tc>
      </w:tr>
      <w:tr w:rsidR="00276EE8" w:rsidRPr="00276EE8" w14:paraId="6EF6A2B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54B0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998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12DE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1026056.2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E87C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2592852.71</w:t>
            </w:r>
          </w:p>
        </w:tc>
      </w:tr>
      <w:tr w:rsidR="00276EE8" w:rsidRPr="00276EE8" w14:paraId="42B402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CD3E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E427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1026055.89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CBE8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2592850.09</w:t>
            </w:r>
          </w:p>
        </w:tc>
      </w:tr>
      <w:tr w:rsidR="00276EE8" w:rsidRPr="00276EE8" w14:paraId="23E02A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D859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FAFA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53E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2592849.57</w:t>
            </w:r>
          </w:p>
        </w:tc>
      </w:tr>
      <w:tr w:rsidR="00276EE8" w:rsidRPr="00276EE8" w14:paraId="51C796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D139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A0BE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1026202.99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C4D9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2592849.45</w:t>
            </w:r>
          </w:p>
        </w:tc>
      </w:tr>
      <w:tr w:rsidR="00276EE8" w:rsidRPr="00276EE8" w14:paraId="09B9863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F895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8164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F3B6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2592855.63</w:t>
            </w:r>
          </w:p>
        </w:tc>
      </w:tr>
      <w:tr w:rsidR="00276EE8" w:rsidRPr="00276EE8" w14:paraId="0366EE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5F6D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FEB9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1673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</w:t>
            </w:r>
          </w:p>
        </w:tc>
      </w:tr>
      <w:tr w:rsidR="00276EE8" w:rsidRPr="00276EE8" w14:paraId="25EB496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E7C7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E4BE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7A53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2592849.57</w:t>
            </w:r>
          </w:p>
        </w:tc>
      </w:tr>
      <w:tr w:rsidR="00276EE8" w:rsidRPr="00276EE8" w14:paraId="753A677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6B18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9CC5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4391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2592860.46</w:t>
            </w:r>
          </w:p>
        </w:tc>
      </w:tr>
      <w:tr w:rsidR="00276EE8" w:rsidRPr="00276EE8" w14:paraId="375957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9FDA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7B5B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1026135.95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7FFE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2592860.08</w:t>
            </w:r>
          </w:p>
        </w:tc>
      </w:tr>
      <w:tr w:rsidR="00276EE8" w:rsidRPr="00276EE8" w14:paraId="36FF13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6DC7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7BCC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518F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2592863.07</w:t>
            </w:r>
          </w:p>
        </w:tc>
      </w:tr>
      <w:tr w:rsidR="00276EE8" w:rsidRPr="00276EE8" w14:paraId="0A5D5B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A7D8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E1F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1026133.36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7101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2592863.46</w:t>
            </w:r>
          </w:p>
        </w:tc>
      </w:tr>
      <w:tr w:rsidR="00276EE8" w:rsidRPr="00276EE8" w14:paraId="0E039B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987A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9320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6490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2592860.46</w:t>
            </w:r>
          </w:p>
        </w:tc>
      </w:tr>
      <w:tr w:rsidR="00276EE8" w:rsidRPr="00276EE8" w14:paraId="1F1B06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67C1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6662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1025962.96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D7BA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2592845.67</w:t>
            </w:r>
          </w:p>
        </w:tc>
      </w:tr>
      <w:tr w:rsidR="00276EE8" w:rsidRPr="00276EE8" w14:paraId="4B5220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DC52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4FF3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1025965.94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4EA6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2592845.34</w:t>
            </w:r>
          </w:p>
        </w:tc>
      </w:tr>
      <w:tr w:rsidR="00276EE8" w:rsidRPr="00276EE8" w14:paraId="0907E9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B57D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A16C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1025966.27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DF2E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2592848.34</w:t>
            </w:r>
          </w:p>
        </w:tc>
      </w:tr>
      <w:tr w:rsidR="00276EE8" w:rsidRPr="00276EE8" w14:paraId="3962CF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9E36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99B8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5650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2592848.67</w:t>
            </w:r>
          </w:p>
        </w:tc>
      </w:tr>
      <w:tr w:rsidR="00276EE8" w:rsidRPr="00276EE8" w14:paraId="7A763E8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BA62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62A7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1025962.96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D091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2592845.67</w:t>
            </w:r>
          </w:p>
        </w:tc>
      </w:tr>
      <w:tr w:rsidR="00276EE8" w:rsidRPr="00276EE8" w14:paraId="7E0EC5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4AF3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5A2F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E7D6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2592828.17</w:t>
            </w:r>
          </w:p>
        </w:tc>
      </w:tr>
      <w:tr w:rsidR="00276EE8" w:rsidRPr="00276EE8" w14:paraId="77031BC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B4B5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0B5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904D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2592827.81</w:t>
            </w:r>
          </w:p>
        </w:tc>
      </w:tr>
      <w:tr w:rsidR="00276EE8" w:rsidRPr="00276EE8" w14:paraId="11E1C8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4CC2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BD98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9186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2592830.78</w:t>
            </w:r>
          </w:p>
        </w:tc>
      </w:tr>
      <w:tr w:rsidR="00276EE8" w:rsidRPr="00276EE8" w14:paraId="5F2115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CEDA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9737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49F3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2592831.17</w:t>
            </w:r>
          </w:p>
        </w:tc>
      </w:tr>
      <w:tr w:rsidR="00276EE8" w:rsidRPr="00276EE8" w14:paraId="667A98D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3A61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AE8B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3182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2592828.17</w:t>
            </w:r>
          </w:p>
        </w:tc>
      </w:tr>
      <w:tr w:rsidR="00276EE8" w:rsidRPr="00276EE8" w14:paraId="7E88827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458E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7D5D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882F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2592853.06</w:t>
            </w:r>
          </w:p>
        </w:tc>
      </w:tr>
      <w:tr w:rsidR="00276EE8" w:rsidRPr="00276EE8" w14:paraId="75120F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02B4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D929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26AE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2592852.73</w:t>
            </w:r>
          </w:p>
        </w:tc>
      </w:tr>
      <w:tr w:rsidR="00276EE8" w:rsidRPr="00276EE8" w14:paraId="0F6321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F799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DA0B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F6CE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2592855.72</w:t>
            </w:r>
          </w:p>
        </w:tc>
      </w:tr>
      <w:tr w:rsidR="00276EE8" w:rsidRPr="00276EE8" w14:paraId="499003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1A71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7EFA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4F9E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2592856.05</w:t>
            </w:r>
          </w:p>
        </w:tc>
      </w:tr>
      <w:tr w:rsidR="00276EE8" w:rsidRPr="00276EE8" w14:paraId="0EAE76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F52B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86D8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29E7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2592853.06</w:t>
            </w:r>
          </w:p>
        </w:tc>
      </w:tr>
      <w:tr w:rsidR="00276EE8" w:rsidRPr="00276EE8" w14:paraId="3424B8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FC03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2E1E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66BB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2592863.49</w:t>
            </w:r>
          </w:p>
        </w:tc>
      </w:tr>
      <w:tr w:rsidR="00276EE8" w:rsidRPr="00276EE8" w14:paraId="323992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C026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FB6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2AA6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2592863.17</w:t>
            </w:r>
          </w:p>
        </w:tc>
      </w:tr>
      <w:tr w:rsidR="00276EE8" w:rsidRPr="00276EE8" w14:paraId="239184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BA59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1942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1025945.31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105B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2592866.15</w:t>
            </w:r>
          </w:p>
        </w:tc>
      </w:tr>
      <w:tr w:rsidR="00276EE8" w:rsidRPr="00276EE8" w14:paraId="455F69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878E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6655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1025942.33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EBD5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2592866.48</w:t>
            </w:r>
          </w:p>
        </w:tc>
      </w:tr>
      <w:tr w:rsidR="00276EE8" w:rsidRPr="00276EE8" w14:paraId="7D70FC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521D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34C0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C401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2592863.49</w:t>
            </w:r>
          </w:p>
        </w:tc>
      </w:tr>
      <w:tr w:rsidR="00276EE8" w:rsidRPr="00276EE8" w14:paraId="2448D71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86F5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9687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1025778.85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C7EF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2592786.23</w:t>
            </w:r>
          </w:p>
        </w:tc>
      </w:tr>
      <w:tr w:rsidR="00276EE8" w:rsidRPr="00276EE8" w14:paraId="10F8F3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7021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C273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C6CE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2592785.25</w:t>
            </w:r>
          </w:p>
        </w:tc>
      </w:tr>
      <w:tr w:rsidR="00276EE8" w:rsidRPr="00276EE8" w14:paraId="12AFB76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9227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F791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89FC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2592788.08</w:t>
            </w:r>
          </w:p>
        </w:tc>
      </w:tr>
      <w:tr w:rsidR="00276EE8" w:rsidRPr="00276EE8" w14:paraId="662930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1B4D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8456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1025779.83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E869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2592789.08</w:t>
            </w:r>
          </w:p>
        </w:tc>
      </w:tr>
      <w:tr w:rsidR="00276EE8" w:rsidRPr="00276EE8" w14:paraId="5B5EF8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A6E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CE3B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1025778.85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C2F5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2592786.23</w:t>
            </w:r>
          </w:p>
        </w:tc>
      </w:tr>
      <w:tr w:rsidR="00276EE8" w:rsidRPr="00276EE8" w14:paraId="5A3050D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6873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2C3A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C1A7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2592834.04</w:t>
            </w:r>
          </w:p>
        </w:tc>
      </w:tr>
      <w:tr w:rsidR="00276EE8" w:rsidRPr="00276EE8" w14:paraId="3C2C65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A17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859B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ADD7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2592833.65</w:t>
            </w:r>
          </w:p>
        </w:tc>
      </w:tr>
      <w:tr w:rsidR="00276EE8" w:rsidRPr="00276EE8" w14:paraId="5C6E2F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41A1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D30C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8CDF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2592836.63</w:t>
            </w:r>
          </w:p>
        </w:tc>
      </w:tr>
      <w:tr w:rsidR="00276EE8" w:rsidRPr="00276EE8" w14:paraId="72B167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1BE7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7E25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78CF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2592837.01</w:t>
            </w:r>
          </w:p>
        </w:tc>
      </w:tr>
      <w:tr w:rsidR="00276EE8" w:rsidRPr="00276EE8" w14:paraId="4A820F2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D074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1FB5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92F9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2592834.04</w:t>
            </w:r>
          </w:p>
        </w:tc>
      </w:tr>
      <w:tr w:rsidR="00276EE8" w:rsidRPr="00276EE8" w14:paraId="51E2D49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8B73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E0A1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A102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2592957.19</w:t>
            </w:r>
          </w:p>
        </w:tc>
      </w:tr>
      <w:tr w:rsidR="00276EE8" w:rsidRPr="00276EE8" w14:paraId="3C513A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016A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6B60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626F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2592955.03</w:t>
            </w:r>
          </w:p>
        </w:tc>
      </w:tr>
      <w:tr w:rsidR="00276EE8" w:rsidRPr="00276EE8" w14:paraId="676938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409F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2A14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1025848.56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549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2592957.13</w:t>
            </w:r>
          </w:p>
        </w:tc>
      </w:tr>
      <w:tr w:rsidR="00276EE8" w:rsidRPr="00276EE8" w14:paraId="56B00CB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A9C1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77B3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25BC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2592959.28</w:t>
            </w:r>
          </w:p>
        </w:tc>
      </w:tr>
      <w:tr w:rsidR="00276EE8" w:rsidRPr="00276EE8" w14:paraId="399A60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E3CB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F189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2229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2592957.19</w:t>
            </w:r>
          </w:p>
        </w:tc>
      </w:tr>
      <w:tr w:rsidR="00276EE8" w:rsidRPr="00276EE8" w14:paraId="59AF6F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7ACE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51A3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EAED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2592984.85</w:t>
            </w:r>
          </w:p>
        </w:tc>
      </w:tr>
      <w:tr w:rsidR="00276EE8" w:rsidRPr="00276EE8" w14:paraId="25749E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4289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A2C5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8B27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2592982.72</w:t>
            </w:r>
          </w:p>
        </w:tc>
      </w:tr>
      <w:tr w:rsidR="00276EE8" w:rsidRPr="00276EE8" w14:paraId="1DBF162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F616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387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F602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2592984.82</w:t>
            </w:r>
          </w:p>
        </w:tc>
      </w:tr>
      <w:tr w:rsidR="00276EE8" w:rsidRPr="00276EE8" w14:paraId="0EBEAD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C09A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042C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3198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2592986.95</w:t>
            </w:r>
          </w:p>
        </w:tc>
      </w:tr>
      <w:tr w:rsidR="00276EE8" w:rsidRPr="00276EE8" w14:paraId="77B44D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1EBB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16E2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091D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2592984.85</w:t>
            </w:r>
          </w:p>
        </w:tc>
      </w:tr>
      <w:tr w:rsidR="00276EE8" w:rsidRPr="00276EE8" w14:paraId="21968C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1EA5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B8BF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9D88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2592823.13</w:t>
            </w:r>
          </w:p>
        </w:tc>
      </w:tr>
      <w:tr w:rsidR="00276EE8" w:rsidRPr="00276EE8" w14:paraId="4562AC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9024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E0E8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4BEA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2592822.99</w:t>
            </w:r>
          </w:p>
        </w:tc>
      </w:tr>
      <w:tr w:rsidR="00276EE8" w:rsidRPr="00276EE8" w14:paraId="31482E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8C8E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4FA6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C43C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</w:t>
            </w:r>
          </w:p>
        </w:tc>
      </w:tr>
      <w:tr w:rsidR="00276EE8" w:rsidRPr="00276EE8" w14:paraId="5141BF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3765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467D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558E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2592826.13</w:t>
            </w:r>
          </w:p>
        </w:tc>
      </w:tr>
      <w:tr w:rsidR="00276EE8" w:rsidRPr="00276EE8" w14:paraId="38B424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6F7C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FB51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8544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2592823.13</w:t>
            </w:r>
          </w:p>
        </w:tc>
      </w:tr>
      <w:tr w:rsidR="00276EE8" w:rsidRPr="00276EE8" w14:paraId="1BD767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E942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99C6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1025729.34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5181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2593070.79</w:t>
            </w:r>
          </w:p>
        </w:tc>
      </w:tr>
      <w:tr w:rsidR="00276EE8" w:rsidRPr="00276EE8" w14:paraId="13F750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A048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096E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EC79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2593068.66</w:t>
            </w:r>
          </w:p>
        </w:tc>
      </w:tr>
      <w:tr w:rsidR="00276EE8" w:rsidRPr="00276EE8" w14:paraId="328D79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DEC9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E226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1025733.57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EBD6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2593070.78</w:t>
            </w:r>
          </w:p>
        </w:tc>
      </w:tr>
      <w:tr w:rsidR="00276EE8" w:rsidRPr="00276EE8" w14:paraId="37A46A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6D7C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3DB3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1C24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2593072.91</w:t>
            </w:r>
          </w:p>
        </w:tc>
      </w:tr>
      <w:tr w:rsidR="00276EE8" w:rsidRPr="00276EE8" w14:paraId="2AC8B48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8FD0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4998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1025729.34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72B6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2593070.79</w:t>
            </w:r>
          </w:p>
        </w:tc>
      </w:tr>
      <w:tr w:rsidR="00276EE8" w:rsidRPr="00276EE8" w14:paraId="63A046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C2E2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7F11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C25E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2593046.19</w:t>
            </w:r>
          </w:p>
        </w:tc>
      </w:tr>
      <w:tr w:rsidR="00276EE8" w:rsidRPr="00276EE8" w14:paraId="5A14FA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AF85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AFE8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744F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2593044.05</w:t>
            </w:r>
          </w:p>
        </w:tc>
      </w:tr>
      <w:tr w:rsidR="00276EE8" w:rsidRPr="00276EE8" w14:paraId="4251D4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DCB8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9774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55CA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2593046.14</w:t>
            </w:r>
          </w:p>
        </w:tc>
      </w:tr>
      <w:tr w:rsidR="00276EE8" w:rsidRPr="00276EE8" w14:paraId="7CC516E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5689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E377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7CFB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2593048.29</w:t>
            </w:r>
          </w:p>
        </w:tc>
      </w:tr>
      <w:tr w:rsidR="00276EE8" w:rsidRPr="00276EE8" w14:paraId="164FA0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0D55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B62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2A0D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2593046.19</w:t>
            </w:r>
          </w:p>
        </w:tc>
      </w:tr>
      <w:tr w:rsidR="00276EE8" w:rsidRPr="00276EE8" w14:paraId="2C57CA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BF92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7135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1B38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2593075.55</w:t>
            </w:r>
          </w:p>
        </w:tc>
      </w:tr>
      <w:tr w:rsidR="00276EE8" w:rsidRPr="00276EE8" w14:paraId="54DC976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85C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C886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1025739.37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E568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2593073.28</w:t>
            </w:r>
          </w:p>
        </w:tc>
      </w:tr>
      <w:tr w:rsidR="00276EE8" w:rsidRPr="00276EE8" w14:paraId="6170AD2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A8D0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44BA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C23B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2593075.26</w:t>
            </w:r>
          </w:p>
        </w:tc>
      </w:tr>
      <w:tr w:rsidR="00276EE8" w:rsidRPr="00276EE8" w14:paraId="383CF4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B0B3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D77E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1025739.66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1045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2593077.51</w:t>
            </w:r>
          </w:p>
        </w:tc>
      </w:tr>
      <w:tr w:rsidR="00276EE8" w:rsidRPr="00276EE8" w14:paraId="36495F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7032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603F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E5E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2593075.55</w:t>
            </w:r>
          </w:p>
        </w:tc>
      </w:tr>
      <w:tr w:rsidR="00276EE8" w:rsidRPr="00276EE8" w14:paraId="762FD7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E547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F4C7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A795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2592852.38</w:t>
            </w:r>
          </w:p>
        </w:tc>
      </w:tr>
      <w:tr w:rsidR="00276EE8" w:rsidRPr="00276EE8" w14:paraId="2E21C6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7C75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A9CD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1026032.89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4026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2592852.04</w:t>
            </w:r>
          </w:p>
        </w:tc>
      </w:tr>
      <w:tr w:rsidR="00276EE8" w:rsidRPr="00276EE8" w14:paraId="0F0451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D3D6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D9B3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D30F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2592855.02</w:t>
            </w:r>
          </w:p>
        </w:tc>
      </w:tr>
      <w:tr w:rsidR="00276EE8" w:rsidRPr="00276EE8" w14:paraId="74CF60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BEE6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8B04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4485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2592855.35</w:t>
            </w:r>
          </w:p>
        </w:tc>
      </w:tr>
      <w:tr w:rsidR="00276EE8" w:rsidRPr="00276EE8" w14:paraId="167FC9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BA93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BD14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C263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2592852.38</w:t>
            </w:r>
          </w:p>
        </w:tc>
      </w:tr>
      <w:tr w:rsidR="00276EE8" w:rsidRPr="00276EE8" w14:paraId="1BEB1B3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6A7D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4FE4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1025787.72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C4B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2593019.8</w:t>
            </w:r>
          </w:p>
        </w:tc>
      </w:tr>
      <w:tr w:rsidR="00276EE8" w:rsidRPr="00276EE8" w14:paraId="2EE089B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7EFE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0088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1025789.82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80CA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2593017.67</w:t>
            </w:r>
          </w:p>
        </w:tc>
      </w:tr>
      <w:tr w:rsidR="00276EE8" w:rsidRPr="00276EE8" w14:paraId="635803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10C8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E654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1025791.95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32FE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2593019.76</w:t>
            </w:r>
          </w:p>
        </w:tc>
      </w:tr>
      <w:tr w:rsidR="00276EE8" w:rsidRPr="00276EE8" w14:paraId="02B179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93C5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1CAF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1025789.87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95CB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2593021.9</w:t>
            </w:r>
          </w:p>
        </w:tc>
      </w:tr>
      <w:tr w:rsidR="00276EE8" w:rsidRPr="00276EE8" w14:paraId="69C373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85EB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B26B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1025787.72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CBB3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2593019.8</w:t>
            </w:r>
          </w:p>
        </w:tc>
      </w:tr>
      <w:tr w:rsidR="00276EE8" w:rsidRPr="00276EE8" w14:paraId="6B2834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4429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E91B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DDE1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2592846.06</w:t>
            </w:r>
          </w:p>
        </w:tc>
      </w:tr>
      <w:tr w:rsidR="00276EE8" w:rsidRPr="00276EE8" w14:paraId="5D126C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6DD7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F73C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CF0C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2592845.76</w:t>
            </w:r>
          </w:p>
        </w:tc>
      </w:tr>
      <w:tr w:rsidR="00276EE8" w:rsidRPr="00276EE8" w14:paraId="674158D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EBA0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7C9E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DFC9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2592848.77</w:t>
            </w:r>
          </w:p>
        </w:tc>
      </w:tr>
      <w:tr w:rsidR="00276EE8" w:rsidRPr="00276EE8" w14:paraId="1F748BD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F9EB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8CE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9BD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2592849.07</w:t>
            </w:r>
          </w:p>
        </w:tc>
      </w:tr>
      <w:tr w:rsidR="00276EE8" w:rsidRPr="00276EE8" w14:paraId="0A7FC1A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499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1191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03B6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2592846.06</w:t>
            </w:r>
          </w:p>
        </w:tc>
      </w:tr>
      <w:tr w:rsidR="00276EE8" w:rsidRPr="00276EE8" w14:paraId="40D219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34E9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EEB8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1026000.8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2621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2592969.24</w:t>
            </w:r>
          </w:p>
        </w:tc>
      </w:tr>
      <w:tr w:rsidR="00276EE8" w:rsidRPr="00276EE8" w14:paraId="0C2ABC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15F4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4A56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DF00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2592968.93</w:t>
            </w:r>
          </w:p>
        </w:tc>
      </w:tr>
      <w:tr w:rsidR="00276EE8" w:rsidRPr="00276EE8" w14:paraId="7EA594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9245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82F1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7341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2592971.87</w:t>
            </w:r>
          </w:p>
        </w:tc>
      </w:tr>
      <w:tr w:rsidR="00276EE8" w:rsidRPr="00276EE8" w14:paraId="59E0FED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396F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8018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1026001.15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34D5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2592972.23</w:t>
            </w:r>
          </w:p>
        </w:tc>
      </w:tr>
      <w:tr w:rsidR="00276EE8" w:rsidRPr="00276EE8" w14:paraId="18EEA7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9CA2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34A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1026000.8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4C5F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2592969.24</w:t>
            </w:r>
          </w:p>
        </w:tc>
      </w:tr>
      <w:tr w:rsidR="00276EE8" w:rsidRPr="00276EE8" w14:paraId="48ABFE2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91AC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9EA9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1025690.22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EBF1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2593130.83</w:t>
            </w:r>
          </w:p>
        </w:tc>
      </w:tr>
      <w:tr w:rsidR="00276EE8" w:rsidRPr="00276EE8" w14:paraId="0FF086D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4263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F3FC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1025693.75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31BB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2593126.91</w:t>
            </w:r>
          </w:p>
        </w:tc>
      </w:tr>
      <w:tr w:rsidR="00276EE8" w:rsidRPr="00276EE8" w14:paraId="56D021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70AC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8B54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35BE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2593127.93</w:t>
            </w:r>
          </w:p>
        </w:tc>
      </w:tr>
      <w:tr w:rsidR="00276EE8" w:rsidRPr="00276EE8" w14:paraId="442AD5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473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1A98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1025691.36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532E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2593131.78</w:t>
            </w:r>
          </w:p>
        </w:tc>
      </w:tr>
      <w:tr w:rsidR="00276EE8" w:rsidRPr="00276EE8" w14:paraId="736677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4353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EB68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1025690.22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0E44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2593130.83</w:t>
            </w:r>
          </w:p>
        </w:tc>
      </w:tr>
      <w:tr w:rsidR="00276EE8" w:rsidRPr="00276EE8" w14:paraId="48BFB5F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0DFD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C72E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4817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1ADDE6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B562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B26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5BAB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2593767.59</w:t>
            </w:r>
          </w:p>
        </w:tc>
      </w:tr>
      <w:tr w:rsidR="00276EE8" w:rsidRPr="00276EE8" w14:paraId="011688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D332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5734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1025874.58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954F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2593768.78</w:t>
            </w:r>
          </w:p>
        </w:tc>
      </w:tr>
      <w:tr w:rsidR="00276EE8" w:rsidRPr="00276EE8" w14:paraId="3D154F2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79FC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A35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559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2593771.77</w:t>
            </w:r>
          </w:p>
        </w:tc>
      </w:tr>
      <w:tr w:rsidR="00276EE8" w:rsidRPr="00276EE8" w14:paraId="2CAF30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8ACE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12B9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74AA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2DC50A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F74F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C1ED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CC75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2592856.57</w:t>
            </w:r>
          </w:p>
        </w:tc>
      </w:tr>
      <w:tr w:rsidR="00276EE8" w:rsidRPr="00276EE8" w14:paraId="393B66F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3421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EA22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3D50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2592855.13</w:t>
            </w:r>
          </w:p>
        </w:tc>
      </w:tr>
      <w:tr w:rsidR="00276EE8" w:rsidRPr="00276EE8" w14:paraId="0D8A83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EAA7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398C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D32D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2592856.07</w:t>
            </w:r>
          </w:p>
        </w:tc>
      </w:tr>
      <w:tr w:rsidR="00276EE8" w:rsidRPr="00276EE8" w14:paraId="55C2B7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85C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634D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B2AD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2592857.53</w:t>
            </w:r>
          </w:p>
        </w:tc>
      </w:tr>
      <w:tr w:rsidR="00276EE8" w:rsidRPr="00276EE8" w14:paraId="1C6DA5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F5CA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790E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2091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2592856.57</w:t>
            </w:r>
          </w:p>
        </w:tc>
      </w:tr>
      <w:tr w:rsidR="00276EE8" w:rsidRPr="00276EE8" w14:paraId="1D8B47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6248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835F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E894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2593523.03</w:t>
            </w:r>
          </w:p>
        </w:tc>
      </w:tr>
      <w:tr w:rsidR="00276EE8" w:rsidRPr="00276EE8" w14:paraId="57FA98A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3CBF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86BF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7B29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2593522.48</w:t>
            </w:r>
          </w:p>
        </w:tc>
      </w:tr>
      <w:tr w:rsidR="00276EE8" w:rsidRPr="00276EE8" w14:paraId="097899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BF31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D939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8C82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2593527.09</w:t>
            </w:r>
          </w:p>
        </w:tc>
      </w:tr>
      <w:tr w:rsidR="00276EE8" w:rsidRPr="00276EE8" w14:paraId="17941D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ABC4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A625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EE00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2593527.62</w:t>
            </w:r>
          </w:p>
        </w:tc>
      </w:tr>
      <w:tr w:rsidR="00276EE8" w:rsidRPr="00276EE8" w14:paraId="78FBCE1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632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4B86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7030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2593523.03</w:t>
            </w:r>
          </w:p>
        </w:tc>
      </w:tr>
      <w:tr w:rsidR="00276EE8" w:rsidRPr="00276EE8" w14:paraId="2C20C5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1E9A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155A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3CA8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2593698.72</w:t>
            </w:r>
          </w:p>
        </w:tc>
      </w:tr>
      <w:tr w:rsidR="00276EE8" w:rsidRPr="00276EE8" w14:paraId="70A8F3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487D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02B2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9211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2593697.22</w:t>
            </w:r>
          </w:p>
        </w:tc>
      </w:tr>
      <w:tr w:rsidR="00276EE8" w:rsidRPr="00276EE8" w14:paraId="1F2132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997D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7849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A55E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2593697.53</w:t>
            </w:r>
          </w:p>
        </w:tc>
      </w:tr>
      <w:tr w:rsidR="00276EE8" w:rsidRPr="00276EE8" w14:paraId="47B8456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ACA4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3028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9575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2593699.04</w:t>
            </w:r>
          </w:p>
        </w:tc>
      </w:tr>
      <w:tr w:rsidR="00276EE8" w:rsidRPr="00276EE8" w14:paraId="031D95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4B0D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76C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1DED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2593698.72</w:t>
            </w:r>
          </w:p>
        </w:tc>
      </w:tr>
      <w:tr w:rsidR="00276EE8" w:rsidRPr="00276EE8" w14:paraId="1E5B4C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FB2D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0F4C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FF1F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2593513.12</w:t>
            </w:r>
          </w:p>
        </w:tc>
      </w:tr>
      <w:tr w:rsidR="00276EE8" w:rsidRPr="00276EE8" w14:paraId="099FEAF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90A8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9C1B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E531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2593511.77</w:t>
            </w:r>
          </w:p>
        </w:tc>
      </w:tr>
      <w:tr w:rsidR="00276EE8" w:rsidRPr="00276EE8" w14:paraId="3F2618D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53F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6889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772D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2593513.72</w:t>
            </w:r>
          </w:p>
        </w:tc>
      </w:tr>
      <w:tr w:rsidR="00276EE8" w:rsidRPr="00276EE8" w14:paraId="4A5EEF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9325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0BD6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3904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2593515.07</w:t>
            </w:r>
          </w:p>
        </w:tc>
      </w:tr>
      <w:tr w:rsidR="00276EE8" w:rsidRPr="00276EE8" w14:paraId="4126B4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243D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5E50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41B7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2593513.12</w:t>
            </w:r>
          </w:p>
        </w:tc>
      </w:tr>
      <w:tr w:rsidR="00276EE8" w:rsidRPr="00276EE8" w14:paraId="570868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E3AB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2A12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1026636.55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0BBA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2593397.9</w:t>
            </w:r>
          </w:p>
        </w:tc>
      </w:tr>
      <w:tr w:rsidR="00276EE8" w:rsidRPr="00276EE8" w14:paraId="006397B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92C1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0C81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1026640.98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D98F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2593395.96</w:t>
            </w:r>
          </w:p>
        </w:tc>
      </w:tr>
      <w:tr w:rsidR="00276EE8" w:rsidRPr="00276EE8" w14:paraId="0E06D0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C01C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0D60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4F01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2593397.3</w:t>
            </w:r>
          </w:p>
        </w:tc>
      </w:tr>
      <w:tr w:rsidR="00276EE8" w:rsidRPr="00276EE8" w14:paraId="3FBA8E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6863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D065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1026637.24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C67D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2593399.19</w:t>
            </w:r>
          </w:p>
        </w:tc>
      </w:tr>
      <w:tr w:rsidR="00276EE8" w:rsidRPr="00276EE8" w14:paraId="6422F4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F919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5F46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1026636.55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0F61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2593397.9</w:t>
            </w:r>
          </w:p>
        </w:tc>
      </w:tr>
      <w:tr w:rsidR="00276EE8" w:rsidRPr="00276EE8" w14:paraId="03DB597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09C2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856A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4A34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2592868.82</w:t>
            </w:r>
          </w:p>
        </w:tc>
      </w:tr>
      <w:tr w:rsidR="00276EE8" w:rsidRPr="00276EE8" w14:paraId="39B25D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0490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3905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84AB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2592864.27</w:t>
            </w:r>
          </w:p>
        </w:tc>
      </w:tr>
      <w:tr w:rsidR="00276EE8" w:rsidRPr="00276EE8" w14:paraId="2944CF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AF5C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8EB3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8F80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2592855.63</w:t>
            </w:r>
          </w:p>
        </w:tc>
      </w:tr>
      <w:tr w:rsidR="00276EE8" w:rsidRPr="00276EE8" w14:paraId="186C02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E05A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023F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41C6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</w:t>
            </w:r>
          </w:p>
        </w:tc>
      </w:tr>
      <w:tr w:rsidR="00276EE8" w:rsidRPr="00276EE8" w14:paraId="7D39F9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A876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DFF7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1026201.47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3102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2592849.57</w:t>
            </w:r>
          </w:p>
        </w:tc>
      </w:tr>
      <w:tr w:rsidR="00276EE8" w:rsidRPr="00276EE8" w14:paraId="48A118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2D95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D50B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2565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2592860.46</w:t>
            </w:r>
          </w:p>
        </w:tc>
      </w:tr>
      <w:tr w:rsidR="00276EE8" w:rsidRPr="00276EE8" w14:paraId="53D681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E37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183C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1026135.95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CC68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2592860.08</w:t>
            </w:r>
          </w:p>
        </w:tc>
      </w:tr>
      <w:tr w:rsidR="00276EE8" w:rsidRPr="00276EE8" w14:paraId="0B053F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41D1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0B6A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0F38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2592863.07</w:t>
            </w:r>
          </w:p>
        </w:tc>
      </w:tr>
      <w:tr w:rsidR="00276EE8" w:rsidRPr="00276EE8" w14:paraId="3F31E1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2C9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9EBD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1026133.36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DD20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2592863.46</w:t>
            </w:r>
          </w:p>
        </w:tc>
      </w:tr>
      <w:tr w:rsidR="00276EE8" w:rsidRPr="00276EE8" w14:paraId="080D54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962E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9299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2622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2592860.46</w:t>
            </w:r>
          </w:p>
        </w:tc>
      </w:tr>
      <w:tr w:rsidR="00276EE8" w:rsidRPr="00276EE8" w14:paraId="32D4DBE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6298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8B51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1025962.96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D39A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2592845.67</w:t>
            </w:r>
          </w:p>
        </w:tc>
      </w:tr>
      <w:tr w:rsidR="00276EE8" w:rsidRPr="00276EE8" w14:paraId="133FC8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047C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3ADF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1025965.94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AF68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2592845.34</w:t>
            </w:r>
          </w:p>
        </w:tc>
      </w:tr>
      <w:tr w:rsidR="00276EE8" w:rsidRPr="00276EE8" w14:paraId="2F20B3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FBC1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3DED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1025966.27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CE5F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2592848.34</w:t>
            </w:r>
          </w:p>
        </w:tc>
      </w:tr>
      <w:tr w:rsidR="00276EE8" w:rsidRPr="00276EE8" w14:paraId="7495D9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A3C5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E036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8594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2592848.67</w:t>
            </w:r>
          </w:p>
        </w:tc>
      </w:tr>
      <w:tr w:rsidR="00276EE8" w:rsidRPr="00276EE8" w14:paraId="0AC14D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D388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DCC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1025962.96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0E0A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2592845.67</w:t>
            </w:r>
          </w:p>
        </w:tc>
      </w:tr>
      <w:tr w:rsidR="00276EE8" w:rsidRPr="00276EE8" w14:paraId="23BA3D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D206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5A52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1C46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2592828.17</w:t>
            </w:r>
          </w:p>
        </w:tc>
      </w:tr>
      <w:tr w:rsidR="00276EE8" w:rsidRPr="00276EE8" w14:paraId="70E15D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D4FF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5158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BFD1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2592827.81</w:t>
            </w:r>
          </w:p>
        </w:tc>
      </w:tr>
      <w:tr w:rsidR="00276EE8" w:rsidRPr="00276EE8" w14:paraId="7CA68F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DFF1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3BE5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EF12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2592830.78</w:t>
            </w:r>
          </w:p>
        </w:tc>
      </w:tr>
      <w:tr w:rsidR="00276EE8" w:rsidRPr="00276EE8" w14:paraId="7FEA27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DFB0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5C4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0ABC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2592831.17</w:t>
            </w:r>
          </w:p>
        </w:tc>
      </w:tr>
      <w:tr w:rsidR="00276EE8" w:rsidRPr="00276EE8" w14:paraId="0F97C21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0253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52BB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1AD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2592828.17</w:t>
            </w:r>
          </w:p>
        </w:tc>
      </w:tr>
      <w:tr w:rsidR="00276EE8" w:rsidRPr="00276EE8" w14:paraId="636867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503E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393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F51D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2592853.06</w:t>
            </w:r>
          </w:p>
        </w:tc>
      </w:tr>
      <w:tr w:rsidR="00276EE8" w:rsidRPr="00276EE8" w14:paraId="5FD67B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5088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8B13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65A7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2592852.73</w:t>
            </w:r>
          </w:p>
        </w:tc>
      </w:tr>
      <w:tr w:rsidR="00276EE8" w:rsidRPr="00276EE8" w14:paraId="37EAD2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54DC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8E47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1025934.96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69B8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2592855.72</w:t>
            </w:r>
          </w:p>
        </w:tc>
      </w:tr>
      <w:tr w:rsidR="00276EE8" w:rsidRPr="00276EE8" w14:paraId="4909A4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89E8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AF79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CF69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2592856.05</w:t>
            </w:r>
          </w:p>
        </w:tc>
      </w:tr>
      <w:tr w:rsidR="00276EE8" w:rsidRPr="00276EE8" w14:paraId="70D783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0AA0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CC6D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A3ED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2592853.06</w:t>
            </w:r>
          </w:p>
        </w:tc>
      </w:tr>
      <w:tr w:rsidR="00276EE8" w:rsidRPr="00276EE8" w14:paraId="75D0DD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E076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1F7E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3600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2592863.49</w:t>
            </w:r>
          </w:p>
        </w:tc>
      </w:tr>
      <w:tr w:rsidR="00276EE8" w:rsidRPr="00276EE8" w14:paraId="1BE974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D501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AE1C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374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2592863.17</w:t>
            </w:r>
          </w:p>
        </w:tc>
      </w:tr>
      <w:tr w:rsidR="00276EE8" w:rsidRPr="00276EE8" w14:paraId="66CE76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189B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0DDB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1025945.31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A833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2592866.15</w:t>
            </w:r>
          </w:p>
        </w:tc>
      </w:tr>
      <w:tr w:rsidR="00276EE8" w:rsidRPr="00276EE8" w14:paraId="57FC017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9A45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7920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1025942.33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E8C5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2592866.48</w:t>
            </w:r>
          </w:p>
        </w:tc>
      </w:tr>
      <w:tr w:rsidR="00276EE8" w:rsidRPr="00276EE8" w14:paraId="71E51C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D0D2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2C23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1025941.98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570E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2592863.49</w:t>
            </w:r>
          </w:p>
        </w:tc>
      </w:tr>
      <w:tr w:rsidR="00276EE8" w:rsidRPr="00276EE8" w14:paraId="18882D8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7B8D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E734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1025778.85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DDD6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2592786.23</w:t>
            </w:r>
          </w:p>
        </w:tc>
      </w:tr>
      <w:tr w:rsidR="00276EE8" w:rsidRPr="00276EE8" w14:paraId="49DA35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4787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151D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12A8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2592785.25</w:t>
            </w:r>
          </w:p>
        </w:tc>
      </w:tr>
      <w:tr w:rsidR="00276EE8" w:rsidRPr="00276EE8" w14:paraId="6947E5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359E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0277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BA97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2592788.08</w:t>
            </w:r>
          </w:p>
        </w:tc>
      </w:tr>
      <w:tr w:rsidR="00276EE8" w:rsidRPr="00276EE8" w14:paraId="3D0A15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2D2B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EF8B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1025779.83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D1B4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2592789.08</w:t>
            </w:r>
          </w:p>
        </w:tc>
      </w:tr>
      <w:tr w:rsidR="00276EE8" w:rsidRPr="00276EE8" w14:paraId="47C565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EC25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6902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1025778.85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9149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2592786.23</w:t>
            </w:r>
          </w:p>
        </w:tc>
      </w:tr>
      <w:tr w:rsidR="00276EE8" w:rsidRPr="00276EE8" w14:paraId="67A9B3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D64A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E502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A6D0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2592834.04</w:t>
            </w:r>
          </w:p>
        </w:tc>
      </w:tr>
      <w:tr w:rsidR="00276EE8" w:rsidRPr="00276EE8" w14:paraId="1E1A14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54E6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2981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61B2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2592833.65</w:t>
            </w:r>
          </w:p>
        </w:tc>
      </w:tr>
      <w:tr w:rsidR="00276EE8" w:rsidRPr="00276EE8" w14:paraId="7F9FFFD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923E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6955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0DEF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2592836.63</w:t>
            </w:r>
          </w:p>
        </w:tc>
      </w:tr>
      <w:tr w:rsidR="00276EE8" w:rsidRPr="00276EE8" w14:paraId="5BD927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264D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852B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E6FF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2592837.01</w:t>
            </w:r>
          </w:p>
        </w:tc>
      </w:tr>
      <w:tr w:rsidR="00276EE8" w:rsidRPr="00276EE8" w14:paraId="2C134D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C21A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B49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7D2C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2592834.04</w:t>
            </w:r>
          </w:p>
        </w:tc>
      </w:tr>
      <w:tr w:rsidR="00276EE8" w:rsidRPr="00276EE8" w14:paraId="18CBC1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8E1B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B279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E75C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2592957.19</w:t>
            </w:r>
          </w:p>
        </w:tc>
      </w:tr>
      <w:tr w:rsidR="00276EE8" w:rsidRPr="00276EE8" w14:paraId="58C672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D2A2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B4DF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DF33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2592955.03</w:t>
            </w:r>
          </w:p>
        </w:tc>
      </w:tr>
      <w:tr w:rsidR="00276EE8" w:rsidRPr="00276EE8" w14:paraId="47704A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2A99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52EC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1025848.56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9CD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2592957.13</w:t>
            </w:r>
          </w:p>
        </w:tc>
      </w:tr>
      <w:tr w:rsidR="00276EE8" w:rsidRPr="00276EE8" w14:paraId="782628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F6AA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0A2C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1025846.47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6BA1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2592959.28</w:t>
            </w:r>
          </w:p>
        </w:tc>
      </w:tr>
      <w:tr w:rsidR="00276EE8" w:rsidRPr="00276EE8" w14:paraId="5881EA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E098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36D4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9F3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2592957.19</w:t>
            </w:r>
          </w:p>
        </w:tc>
      </w:tr>
      <w:tr w:rsidR="00276EE8" w:rsidRPr="00276EE8" w14:paraId="75B569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16AE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2C53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853E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2592984.85</w:t>
            </w:r>
          </w:p>
        </w:tc>
      </w:tr>
      <w:tr w:rsidR="00276EE8" w:rsidRPr="00276EE8" w14:paraId="2EFDFC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983A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0CFE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9555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2592982.72</w:t>
            </w:r>
          </w:p>
        </w:tc>
      </w:tr>
      <w:tr w:rsidR="00276EE8" w:rsidRPr="00276EE8" w14:paraId="2B35D0B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C1DF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AF39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1025822.38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42B5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2592984.82</w:t>
            </w:r>
          </w:p>
        </w:tc>
      </w:tr>
      <w:tr w:rsidR="00276EE8" w:rsidRPr="00276EE8" w14:paraId="5C4D21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94BA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D5A8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B463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2592986.95</w:t>
            </w:r>
          </w:p>
        </w:tc>
      </w:tr>
      <w:tr w:rsidR="00276EE8" w:rsidRPr="00276EE8" w14:paraId="2BEF83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FF33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7932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829D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2592984.85</w:t>
            </w:r>
          </w:p>
        </w:tc>
      </w:tr>
      <w:tr w:rsidR="00276EE8" w:rsidRPr="00276EE8" w14:paraId="4E9C926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8919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AF21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9921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2592823.13</w:t>
            </w:r>
          </w:p>
        </w:tc>
      </w:tr>
      <w:tr w:rsidR="00276EE8" w:rsidRPr="00276EE8" w14:paraId="3263CA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A935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6B30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30C7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2592822.99</w:t>
            </w:r>
          </w:p>
        </w:tc>
      </w:tr>
      <w:tr w:rsidR="00276EE8" w:rsidRPr="00276EE8" w14:paraId="3AF781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5F7A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EFB3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1026219.41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CACB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</w:t>
            </w:r>
          </w:p>
        </w:tc>
      </w:tr>
      <w:tr w:rsidR="00276EE8" w:rsidRPr="00276EE8" w14:paraId="330D51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35DC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48C1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2615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2592826.13</w:t>
            </w:r>
          </w:p>
        </w:tc>
      </w:tr>
      <w:tr w:rsidR="00276EE8" w:rsidRPr="00276EE8" w14:paraId="3BCF6F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0A92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9E80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A868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2592823.13</w:t>
            </w:r>
          </w:p>
        </w:tc>
      </w:tr>
      <w:tr w:rsidR="00276EE8" w:rsidRPr="00276EE8" w14:paraId="0DFB56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FCE0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44E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1025729.34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9645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2593070.79</w:t>
            </w:r>
          </w:p>
        </w:tc>
      </w:tr>
      <w:tr w:rsidR="00276EE8" w:rsidRPr="00276EE8" w14:paraId="10336C5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358B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3324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0A24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2593068.66</w:t>
            </w:r>
          </w:p>
        </w:tc>
      </w:tr>
      <w:tr w:rsidR="00276EE8" w:rsidRPr="00276EE8" w14:paraId="1B27CA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D066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096E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1025733.57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E903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2593070.78</w:t>
            </w:r>
          </w:p>
        </w:tc>
      </w:tr>
      <w:tr w:rsidR="00276EE8" w:rsidRPr="00276EE8" w14:paraId="6321586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876E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B21E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1025731.49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40CD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2593072.91</w:t>
            </w:r>
          </w:p>
        </w:tc>
      </w:tr>
      <w:tr w:rsidR="00276EE8" w:rsidRPr="00276EE8" w14:paraId="63E13D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4916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E75C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1025729.34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E316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2593070.79</w:t>
            </w:r>
          </w:p>
        </w:tc>
      </w:tr>
      <w:tr w:rsidR="00276EE8" w:rsidRPr="00276EE8" w14:paraId="45F02C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013D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ABD2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C32F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2593046.19</w:t>
            </w:r>
          </w:p>
        </w:tc>
      </w:tr>
      <w:tr w:rsidR="00276EE8" w:rsidRPr="00276EE8" w14:paraId="548E0B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D61E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6A52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FB73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2593044.05</w:t>
            </w:r>
          </w:p>
        </w:tc>
      </w:tr>
      <w:tr w:rsidR="00276EE8" w:rsidRPr="00276EE8" w14:paraId="4AC21A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4E79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76B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F980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2593046.14</w:t>
            </w:r>
          </w:p>
        </w:tc>
      </w:tr>
      <w:tr w:rsidR="00276EE8" w:rsidRPr="00276EE8" w14:paraId="3FA4C8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7B3A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8FA2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1025765.35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4DBE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2593048.29</w:t>
            </w:r>
          </w:p>
        </w:tc>
      </w:tr>
      <w:tr w:rsidR="00276EE8" w:rsidRPr="00276EE8" w14:paraId="10FBCE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AE9E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0316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7E29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2593046.19</w:t>
            </w:r>
          </w:p>
        </w:tc>
      </w:tr>
      <w:tr w:rsidR="00276EE8" w:rsidRPr="00276EE8" w14:paraId="5CD949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2F8D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4AB9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BC2B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2593075.55</w:t>
            </w:r>
          </w:p>
        </w:tc>
      </w:tr>
      <w:tr w:rsidR="00276EE8" w:rsidRPr="00276EE8" w14:paraId="0FF5F4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E20F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85BA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1025739.37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5027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2593073.28</w:t>
            </w:r>
          </w:p>
        </w:tc>
      </w:tr>
      <w:tr w:rsidR="00276EE8" w:rsidRPr="00276EE8" w14:paraId="2AB082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AA60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430F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AC93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2593075.26</w:t>
            </w:r>
          </w:p>
        </w:tc>
      </w:tr>
      <w:tr w:rsidR="00276EE8" w:rsidRPr="00276EE8" w14:paraId="12BC19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8C9D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711E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1025739.66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BAC2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2593077.51</w:t>
            </w:r>
          </w:p>
        </w:tc>
      </w:tr>
      <w:tr w:rsidR="00276EE8" w:rsidRPr="00276EE8" w14:paraId="35A7EA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B19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6D8B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933D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2593075.55</w:t>
            </w:r>
          </w:p>
        </w:tc>
      </w:tr>
      <w:tr w:rsidR="00276EE8" w:rsidRPr="00276EE8" w14:paraId="0889ED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E54F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F1C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73CC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2592852.38</w:t>
            </w:r>
          </w:p>
        </w:tc>
      </w:tr>
      <w:tr w:rsidR="00276EE8" w:rsidRPr="00276EE8" w14:paraId="3336BA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7975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A3C9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1026032.89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517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2592852.04</w:t>
            </w:r>
          </w:p>
        </w:tc>
      </w:tr>
      <w:tr w:rsidR="00276EE8" w:rsidRPr="00276EE8" w14:paraId="119083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AAAB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7CDF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A1E3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2592855.02</w:t>
            </w:r>
          </w:p>
        </w:tc>
      </w:tr>
      <w:tr w:rsidR="00276EE8" w:rsidRPr="00276EE8" w14:paraId="4B9A0D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0DCE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C353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1FA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2592855.35</w:t>
            </w:r>
          </w:p>
        </w:tc>
      </w:tr>
      <w:tr w:rsidR="00276EE8" w:rsidRPr="00276EE8" w14:paraId="7D6F90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0557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FA75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6B82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2592852.38</w:t>
            </w:r>
          </w:p>
        </w:tc>
      </w:tr>
      <w:tr w:rsidR="00276EE8" w:rsidRPr="00276EE8" w14:paraId="38DF1C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02EB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2F7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1025787.72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D531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2593019.8</w:t>
            </w:r>
          </w:p>
        </w:tc>
      </w:tr>
      <w:tr w:rsidR="00276EE8" w:rsidRPr="00276EE8" w14:paraId="264E0C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5726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62C3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1025789.82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027B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2593017.67</w:t>
            </w:r>
          </w:p>
        </w:tc>
      </w:tr>
      <w:tr w:rsidR="00276EE8" w:rsidRPr="00276EE8" w14:paraId="2E77E3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4961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35FE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1025791.95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7E97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2593019.76</w:t>
            </w:r>
          </w:p>
        </w:tc>
      </w:tr>
      <w:tr w:rsidR="00276EE8" w:rsidRPr="00276EE8" w14:paraId="47236A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61F5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1C1E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1025789.87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C1AD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2593021.9</w:t>
            </w:r>
          </w:p>
        </w:tc>
      </w:tr>
      <w:tr w:rsidR="00276EE8" w:rsidRPr="00276EE8" w14:paraId="2BF8F95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B2C0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9C54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1025787.72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579B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2593019.8</w:t>
            </w:r>
          </w:p>
        </w:tc>
      </w:tr>
      <w:tr w:rsidR="00276EE8" w:rsidRPr="00276EE8" w14:paraId="566EA5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82B1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D066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E97D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2592846.06</w:t>
            </w:r>
          </w:p>
        </w:tc>
      </w:tr>
      <w:tr w:rsidR="00276EE8" w:rsidRPr="00276EE8" w14:paraId="335F94A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D79F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06BC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1026110.77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8842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2592845.76</w:t>
            </w:r>
          </w:p>
        </w:tc>
      </w:tr>
      <w:tr w:rsidR="00276EE8" w:rsidRPr="00276EE8" w14:paraId="3DED7A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6E8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AF6A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A6ED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2592848.77</w:t>
            </w:r>
          </w:p>
        </w:tc>
      </w:tr>
      <w:tr w:rsidR="00276EE8" w:rsidRPr="00276EE8" w14:paraId="3E9531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8FDF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6B1E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7744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2592849.07</w:t>
            </w:r>
          </w:p>
        </w:tc>
      </w:tr>
      <w:tr w:rsidR="00276EE8" w:rsidRPr="00276EE8" w14:paraId="4A3F301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8A55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EC63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BAB8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2592846.06</w:t>
            </w:r>
          </w:p>
        </w:tc>
      </w:tr>
      <w:tr w:rsidR="00276EE8" w:rsidRPr="00276EE8" w14:paraId="2279D60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256C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C8EB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1026000.8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F1C0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2592969.24</w:t>
            </w:r>
          </w:p>
        </w:tc>
      </w:tr>
      <w:tr w:rsidR="00276EE8" w:rsidRPr="00276EE8" w14:paraId="441700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14F6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4747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8623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2592968.93</w:t>
            </w:r>
          </w:p>
        </w:tc>
      </w:tr>
      <w:tr w:rsidR="00276EE8" w:rsidRPr="00276EE8" w14:paraId="1197950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6DAB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713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50DF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2592971.87</w:t>
            </w:r>
          </w:p>
        </w:tc>
      </w:tr>
      <w:tr w:rsidR="00276EE8" w:rsidRPr="00276EE8" w14:paraId="59D901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3C74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3DCA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1026001.15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8F7D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2592972.23</w:t>
            </w:r>
          </w:p>
        </w:tc>
      </w:tr>
      <w:tr w:rsidR="00276EE8" w:rsidRPr="00276EE8" w14:paraId="0FD707A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29CC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DF0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1026000.8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6B1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2592969.24</w:t>
            </w:r>
          </w:p>
        </w:tc>
      </w:tr>
      <w:tr w:rsidR="00276EE8" w:rsidRPr="00276EE8" w14:paraId="1AF50C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4C52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06D0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1025690.22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87CD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2593130.83</w:t>
            </w:r>
          </w:p>
        </w:tc>
      </w:tr>
      <w:tr w:rsidR="00276EE8" w:rsidRPr="00276EE8" w14:paraId="22D80F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F790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5FE1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1025693.75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4F64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2593126.91</w:t>
            </w:r>
          </w:p>
        </w:tc>
      </w:tr>
      <w:tr w:rsidR="00276EE8" w:rsidRPr="00276EE8" w14:paraId="6CB337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D4E3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21C4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76FC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2593127.93</w:t>
            </w:r>
          </w:p>
        </w:tc>
      </w:tr>
      <w:tr w:rsidR="00276EE8" w:rsidRPr="00276EE8" w14:paraId="03CF71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6089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8EEB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1025691.36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F6CA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2593131.78</w:t>
            </w:r>
          </w:p>
        </w:tc>
      </w:tr>
      <w:tr w:rsidR="00276EE8" w:rsidRPr="00276EE8" w14:paraId="1797F2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5119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5EB0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1025690.22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A395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2593130.83</w:t>
            </w:r>
          </w:p>
        </w:tc>
      </w:tr>
      <w:tr w:rsidR="00276EE8" w:rsidRPr="00276EE8" w14:paraId="11565F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3CEA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F3E6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EF03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155F64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A9CC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1825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1025873.65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7472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2593767.59</w:t>
            </w:r>
          </w:p>
        </w:tc>
      </w:tr>
      <w:tr w:rsidR="00276EE8" w:rsidRPr="00276EE8" w14:paraId="137BD7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9702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4451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1025874.58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F105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2593768.78</w:t>
            </w:r>
          </w:p>
        </w:tc>
      </w:tr>
      <w:tr w:rsidR="00276EE8" w:rsidRPr="00276EE8" w14:paraId="27DD1AA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114F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1724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CFC5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2593771.77</w:t>
            </w:r>
          </w:p>
        </w:tc>
      </w:tr>
      <w:tr w:rsidR="00276EE8" w:rsidRPr="00276EE8" w14:paraId="561CDF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53A9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A4BA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1025869.7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85CD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3A0CB8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BA45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11A7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64AB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2592856.57</w:t>
            </w:r>
          </w:p>
        </w:tc>
      </w:tr>
      <w:tr w:rsidR="00276EE8" w:rsidRPr="00276EE8" w14:paraId="6967B7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1325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A10B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E49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2592855.13</w:t>
            </w:r>
          </w:p>
        </w:tc>
      </w:tr>
      <w:tr w:rsidR="00276EE8" w:rsidRPr="00276EE8" w14:paraId="0180DB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FC71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986F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0A2D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2592856.07</w:t>
            </w:r>
          </w:p>
        </w:tc>
      </w:tr>
      <w:tr w:rsidR="00276EE8" w:rsidRPr="00276EE8" w14:paraId="496365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7925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90AC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1025924.01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3BC0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2592857.53</w:t>
            </w:r>
          </w:p>
        </w:tc>
      </w:tr>
      <w:tr w:rsidR="00276EE8" w:rsidRPr="00276EE8" w14:paraId="7E4D391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3A0A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9FFC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1025919.14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9341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2592856.57</w:t>
            </w:r>
          </w:p>
        </w:tc>
      </w:tr>
      <w:tr w:rsidR="00276EE8" w:rsidRPr="00276EE8" w14:paraId="037C71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94DE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242F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3154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2593523.03</w:t>
            </w:r>
          </w:p>
        </w:tc>
      </w:tr>
      <w:tr w:rsidR="00276EE8" w:rsidRPr="00276EE8" w14:paraId="6CAFBC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2A99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5E73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88A8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2593522.48</w:t>
            </w:r>
          </w:p>
        </w:tc>
      </w:tr>
      <w:tr w:rsidR="00276EE8" w:rsidRPr="00276EE8" w14:paraId="39D716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E4DD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FF72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CF5A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2593527.09</w:t>
            </w:r>
          </w:p>
        </w:tc>
      </w:tr>
      <w:tr w:rsidR="00276EE8" w:rsidRPr="00276EE8" w14:paraId="35F7133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91F8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02E4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FA8C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2593527.62</w:t>
            </w:r>
          </w:p>
        </w:tc>
      </w:tr>
      <w:tr w:rsidR="00276EE8" w:rsidRPr="00276EE8" w14:paraId="284FB8D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AA1B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F844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5AB7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2593523.03</w:t>
            </w:r>
          </w:p>
        </w:tc>
      </w:tr>
      <w:tr w:rsidR="00276EE8" w:rsidRPr="00276EE8" w14:paraId="389A0D6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723E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D4E2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0180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2593698.72</w:t>
            </w:r>
          </w:p>
        </w:tc>
      </w:tr>
      <w:tr w:rsidR="00276EE8" w:rsidRPr="00276EE8" w14:paraId="71758C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00CF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1248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651F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2593697.22</w:t>
            </w:r>
          </w:p>
        </w:tc>
      </w:tr>
      <w:tr w:rsidR="00276EE8" w:rsidRPr="00276EE8" w14:paraId="040944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9324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DE09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3011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2593697.53</w:t>
            </w:r>
          </w:p>
        </w:tc>
      </w:tr>
      <w:tr w:rsidR="00276EE8" w:rsidRPr="00276EE8" w14:paraId="6C0EDA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A44C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1F24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BABD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2593699.04</w:t>
            </w:r>
          </w:p>
        </w:tc>
      </w:tr>
      <w:tr w:rsidR="00276EE8" w:rsidRPr="00276EE8" w14:paraId="0260670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E5FE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6033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A119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2593698.72</w:t>
            </w:r>
          </w:p>
        </w:tc>
      </w:tr>
      <w:tr w:rsidR="00276EE8" w:rsidRPr="00276EE8" w14:paraId="6F8D8F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5DBD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4193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C097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2593513.12</w:t>
            </w:r>
          </w:p>
        </w:tc>
      </w:tr>
      <w:tr w:rsidR="00276EE8" w:rsidRPr="00276EE8" w14:paraId="6C733D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D5B2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2284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48D0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2593511.77</w:t>
            </w:r>
          </w:p>
        </w:tc>
      </w:tr>
      <w:tr w:rsidR="00276EE8" w:rsidRPr="00276EE8" w14:paraId="51A817B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D6F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418C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A658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2593513.72</w:t>
            </w:r>
          </w:p>
        </w:tc>
      </w:tr>
      <w:tr w:rsidR="00276EE8" w:rsidRPr="00276EE8" w14:paraId="64E36A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A2B0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555E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15E4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2593515.07</w:t>
            </w:r>
          </w:p>
        </w:tc>
      </w:tr>
      <w:tr w:rsidR="00276EE8" w:rsidRPr="00276EE8" w14:paraId="695E7C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8B19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6A0E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AC48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2593513.12</w:t>
            </w:r>
          </w:p>
        </w:tc>
      </w:tr>
      <w:tr w:rsidR="00276EE8" w:rsidRPr="00276EE8" w14:paraId="57DB32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E1D6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E955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1026636.55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792D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2593397.9</w:t>
            </w:r>
          </w:p>
        </w:tc>
      </w:tr>
      <w:tr w:rsidR="00276EE8" w:rsidRPr="00276EE8" w14:paraId="0A7ADF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3F59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5810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1026640.98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7863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2593395.96</w:t>
            </w:r>
          </w:p>
        </w:tc>
      </w:tr>
      <w:tr w:rsidR="00276EE8" w:rsidRPr="00276EE8" w14:paraId="325F27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CCC1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1CD7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1026641.66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3CE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2593397.3</w:t>
            </w:r>
          </w:p>
        </w:tc>
      </w:tr>
      <w:tr w:rsidR="00276EE8" w:rsidRPr="00276EE8" w14:paraId="5E2F11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74D8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99BA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1026637.24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97FF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2593399.19</w:t>
            </w:r>
          </w:p>
        </w:tc>
      </w:tr>
      <w:tr w:rsidR="00276EE8" w:rsidRPr="00276EE8" w14:paraId="13BA2B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B4B7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0317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1026636.55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9D61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2593397.9</w:t>
            </w:r>
          </w:p>
        </w:tc>
      </w:tr>
      <w:tr w:rsidR="00276EE8" w:rsidRPr="00276EE8" w14:paraId="2413D7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1E0A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7D96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080E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2592868.82</w:t>
            </w:r>
          </w:p>
        </w:tc>
      </w:tr>
      <w:tr w:rsidR="00276EE8" w:rsidRPr="00276EE8" w14:paraId="10A0B4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CEB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2D45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E03D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2592864.27</w:t>
            </w:r>
          </w:p>
        </w:tc>
      </w:tr>
      <w:tr w:rsidR="00276EE8" w:rsidRPr="00276EE8" w14:paraId="30B036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336D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FFD0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E559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2592864.78</w:t>
            </w:r>
          </w:p>
        </w:tc>
      </w:tr>
      <w:tr w:rsidR="00276EE8" w:rsidRPr="00276EE8" w14:paraId="630070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249E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EB43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99D8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2592869.22</w:t>
            </w:r>
          </w:p>
        </w:tc>
      </w:tr>
      <w:tr w:rsidR="00276EE8" w:rsidRPr="00276EE8" w14:paraId="2B0C03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E262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DBFA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19C7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2592868.82</w:t>
            </w:r>
          </w:p>
        </w:tc>
      </w:tr>
      <w:tr w:rsidR="00276EE8" w:rsidRPr="00276EE8" w14:paraId="489E6B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FC2A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EC7B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4665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2593654.26</w:t>
            </w:r>
          </w:p>
        </w:tc>
      </w:tr>
      <w:tr w:rsidR="00276EE8" w:rsidRPr="00276EE8" w14:paraId="744CBE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9967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2606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D26A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2593650.36</w:t>
            </w:r>
          </w:p>
        </w:tc>
      </w:tr>
      <w:tr w:rsidR="00276EE8" w:rsidRPr="00276EE8" w14:paraId="35F692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3333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4515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4A3C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2593651.16</w:t>
            </w:r>
          </w:p>
        </w:tc>
      </w:tr>
      <w:tr w:rsidR="00276EE8" w:rsidRPr="00276EE8" w14:paraId="3612DD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6AD9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16B1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1026189.26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B1CD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2593655.07</w:t>
            </w:r>
          </w:p>
        </w:tc>
      </w:tr>
      <w:tr w:rsidR="00276EE8" w:rsidRPr="00276EE8" w14:paraId="09E0D0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CC64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3240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D073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2593654.26</w:t>
            </w:r>
          </w:p>
        </w:tc>
      </w:tr>
      <w:tr w:rsidR="00276EE8" w:rsidRPr="00276EE8" w14:paraId="465364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B768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330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1025984.66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FD0F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2592581.98</w:t>
            </w:r>
          </w:p>
        </w:tc>
      </w:tr>
      <w:tr w:rsidR="00276EE8" w:rsidRPr="00276EE8" w14:paraId="799E3A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3595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C50D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1025989.06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B1F2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2592580.7</w:t>
            </w:r>
          </w:p>
        </w:tc>
      </w:tr>
      <w:tr w:rsidR="00276EE8" w:rsidRPr="00276EE8" w14:paraId="4FE52E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2F74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8E00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1025989.57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C537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2592582.16</w:t>
            </w:r>
          </w:p>
        </w:tc>
      </w:tr>
      <w:tr w:rsidR="00276EE8" w:rsidRPr="00276EE8" w14:paraId="170B45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35AA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D463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1025985.14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05C9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2592583.39</w:t>
            </w:r>
          </w:p>
        </w:tc>
      </w:tr>
      <w:tr w:rsidR="00276EE8" w:rsidRPr="00276EE8" w14:paraId="707DF7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6ED4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EC1B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1025984.66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E085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2592581.98</w:t>
            </w:r>
          </w:p>
        </w:tc>
      </w:tr>
      <w:tr w:rsidR="00276EE8" w:rsidRPr="00276EE8" w14:paraId="702E50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98BB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4B0A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1026389.4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DDC0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2593405.17</w:t>
            </w:r>
          </w:p>
        </w:tc>
      </w:tr>
      <w:tr w:rsidR="00276EE8" w:rsidRPr="00276EE8" w14:paraId="2203DC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E291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F1BE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24BA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2593402.19</w:t>
            </w:r>
          </w:p>
        </w:tc>
      </w:tr>
      <w:tr w:rsidR="00276EE8" w:rsidRPr="00276EE8" w14:paraId="7E92002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3678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B6A6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1026393.82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175E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2593403.4</w:t>
            </w:r>
          </w:p>
        </w:tc>
      </w:tr>
      <w:tr w:rsidR="00276EE8" w:rsidRPr="00276EE8" w14:paraId="58A091B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1C27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1758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1026390.29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9F12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2593406.38</w:t>
            </w:r>
          </w:p>
        </w:tc>
      </w:tr>
      <w:tr w:rsidR="00276EE8" w:rsidRPr="00276EE8" w14:paraId="19EC3B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0229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119D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1026389.4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E5B2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2593405.17</w:t>
            </w:r>
          </w:p>
        </w:tc>
      </w:tr>
      <w:tr w:rsidR="00276EE8" w:rsidRPr="00276EE8" w14:paraId="13BC6C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AE6A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2B2E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9C8C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2593213.82</w:t>
            </w:r>
          </w:p>
        </w:tc>
      </w:tr>
      <w:tr w:rsidR="00276EE8" w:rsidRPr="00276EE8" w14:paraId="392DB0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A500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06A2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8CB5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2593210.77</w:t>
            </w:r>
          </w:p>
        </w:tc>
      </w:tr>
      <w:tr w:rsidR="00276EE8" w:rsidRPr="00276EE8" w14:paraId="38AB19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E0B9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35F1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6D35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2593211.92</w:t>
            </w:r>
          </w:p>
        </w:tc>
      </w:tr>
      <w:tr w:rsidR="00276EE8" w:rsidRPr="00276EE8" w14:paraId="3819E9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F239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95C9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1025761.03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6EB4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2593214.91</w:t>
            </w:r>
          </w:p>
        </w:tc>
      </w:tr>
      <w:tr w:rsidR="00276EE8" w:rsidRPr="00276EE8" w14:paraId="45E55F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18BD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180E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E5D3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2593213.82</w:t>
            </w:r>
          </w:p>
        </w:tc>
      </w:tr>
      <w:tr w:rsidR="00276EE8" w:rsidRPr="00276EE8" w14:paraId="60559A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867A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2782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1026685.7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C890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2593599.33</w:t>
            </w:r>
          </w:p>
        </w:tc>
      </w:tr>
      <w:tr w:rsidR="00276EE8" w:rsidRPr="00276EE8" w14:paraId="1C1728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26D5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D05B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61C0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2593598.58</w:t>
            </w:r>
          </w:p>
        </w:tc>
      </w:tr>
      <w:tr w:rsidR="00276EE8" w:rsidRPr="00276EE8" w14:paraId="45D4988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8772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5134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46F9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2592864.78</w:t>
            </w:r>
          </w:p>
        </w:tc>
      </w:tr>
      <w:tr w:rsidR="00276EE8" w:rsidRPr="00276EE8" w14:paraId="75D0AD9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ECB7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5713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8470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2592869.22</w:t>
            </w:r>
          </w:p>
        </w:tc>
      </w:tr>
      <w:tr w:rsidR="00276EE8" w:rsidRPr="00276EE8" w14:paraId="30C33A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9F5C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9E50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8AE6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2592868.82</w:t>
            </w:r>
          </w:p>
        </w:tc>
      </w:tr>
      <w:tr w:rsidR="00276EE8" w:rsidRPr="00276EE8" w14:paraId="69AFEF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95F6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0D7D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8C19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2593654.26</w:t>
            </w:r>
          </w:p>
        </w:tc>
      </w:tr>
      <w:tr w:rsidR="00276EE8" w:rsidRPr="00276EE8" w14:paraId="35FDDA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7970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D4C5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AEA5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2593650.36</w:t>
            </w:r>
          </w:p>
        </w:tc>
      </w:tr>
      <w:tr w:rsidR="00276EE8" w:rsidRPr="00276EE8" w14:paraId="546046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C0D6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EB09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E369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2593651.16</w:t>
            </w:r>
          </w:p>
        </w:tc>
      </w:tr>
      <w:tr w:rsidR="00276EE8" w:rsidRPr="00276EE8" w14:paraId="302D33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8458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4137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1026189.26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0B28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2593655.07</w:t>
            </w:r>
          </w:p>
        </w:tc>
      </w:tr>
      <w:tr w:rsidR="00276EE8" w:rsidRPr="00276EE8" w14:paraId="148C54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276D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9F86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EBA1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2593654.26</w:t>
            </w:r>
          </w:p>
        </w:tc>
      </w:tr>
      <w:tr w:rsidR="00276EE8" w:rsidRPr="00276EE8" w14:paraId="781CC9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904B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BD3A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1025984.66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6DDF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2592581.98</w:t>
            </w:r>
          </w:p>
        </w:tc>
      </w:tr>
      <w:tr w:rsidR="00276EE8" w:rsidRPr="00276EE8" w14:paraId="4E41E3E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67E1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312E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1025989.06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CFC8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2592580.7</w:t>
            </w:r>
          </w:p>
        </w:tc>
      </w:tr>
      <w:tr w:rsidR="00276EE8" w:rsidRPr="00276EE8" w14:paraId="10ADBB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D074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1F8C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1025989.57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6041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2592582.16</w:t>
            </w:r>
          </w:p>
        </w:tc>
      </w:tr>
      <w:tr w:rsidR="00276EE8" w:rsidRPr="00276EE8" w14:paraId="5B247F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FE83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103D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1025985.14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20BD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2592583.39</w:t>
            </w:r>
          </w:p>
        </w:tc>
      </w:tr>
      <w:tr w:rsidR="00276EE8" w:rsidRPr="00276EE8" w14:paraId="03994F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348D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1BE0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1025984.66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7188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2592581.98</w:t>
            </w:r>
          </w:p>
        </w:tc>
      </w:tr>
      <w:tr w:rsidR="00276EE8" w:rsidRPr="00276EE8" w14:paraId="4D1D83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7C68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B7FD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1026389.4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85BF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2593405.17</w:t>
            </w:r>
          </w:p>
        </w:tc>
      </w:tr>
      <w:tr w:rsidR="00276EE8" w:rsidRPr="00276EE8" w14:paraId="5DB59F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583F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9659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E5EC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2593402.19</w:t>
            </w:r>
          </w:p>
        </w:tc>
      </w:tr>
      <w:tr w:rsidR="00276EE8" w:rsidRPr="00276EE8" w14:paraId="2737A9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A4DA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62DD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1026393.82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DD05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2593403.4</w:t>
            </w:r>
          </w:p>
        </w:tc>
      </w:tr>
      <w:tr w:rsidR="00276EE8" w:rsidRPr="00276EE8" w14:paraId="542EAA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643F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E445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1026390.29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5D37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2593406.38</w:t>
            </w:r>
          </w:p>
        </w:tc>
      </w:tr>
      <w:tr w:rsidR="00276EE8" w:rsidRPr="00276EE8" w14:paraId="42B31E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4F5C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A7BA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1026389.4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A4EA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2593405.17</w:t>
            </w:r>
          </w:p>
        </w:tc>
      </w:tr>
      <w:tr w:rsidR="00276EE8" w:rsidRPr="00276EE8" w14:paraId="4FE711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B38B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F212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B618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2593213.82</w:t>
            </w:r>
          </w:p>
        </w:tc>
      </w:tr>
      <w:tr w:rsidR="00276EE8" w:rsidRPr="00276EE8" w14:paraId="2C8431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A910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F30A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1025763.53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D78E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2593210.77</w:t>
            </w:r>
          </w:p>
        </w:tc>
      </w:tr>
      <w:tr w:rsidR="00276EE8" w:rsidRPr="00276EE8" w14:paraId="4E167D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5BAA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9B64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6B3D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2593211.92</w:t>
            </w:r>
          </w:p>
        </w:tc>
      </w:tr>
      <w:tr w:rsidR="00276EE8" w:rsidRPr="00276EE8" w14:paraId="3D859C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C935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1118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1CAC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1025761.03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23B9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2593214.91</w:t>
            </w:r>
          </w:p>
        </w:tc>
      </w:tr>
      <w:tr w:rsidR="00276EE8" w:rsidRPr="00276EE8" w14:paraId="3BCFA4C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D35C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8B03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0F23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2593213.82</w:t>
            </w:r>
          </w:p>
        </w:tc>
      </w:tr>
      <w:tr w:rsidR="00276EE8" w:rsidRPr="00276EE8" w14:paraId="7CCE5D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F05F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9ACD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1026685.7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BAFE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2593599.33</w:t>
            </w:r>
          </w:p>
        </w:tc>
      </w:tr>
      <w:tr w:rsidR="00276EE8" w:rsidRPr="00276EE8" w14:paraId="60CD0B2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E161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5511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931D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2593598.58</w:t>
            </w:r>
          </w:p>
        </w:tc>
      </w:tr>
      <w:tr w:rsidR="00276EE8" w:rsidRPr="00276EE8" w14:paraId="36E804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30C1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7500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1026689.19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9241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2593602.61</w:t>
            </w:r>
          </w:p>
        </w:tc>
      </w:tr>
      <w:tr w:rsidR="00276EE8" w:rsidRPr="00276EE8" w14:paraId="00A9A2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FE88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BA80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1026687.87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DFF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2593603.35</w:t>
            </w:r>
          </w:p>
        </w:tc>
      </w:tr>
      <w:tr w:rsidR="00276EE8" w:rsidRPr="00276EE8" w14:paraId="447F078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D466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7102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1026685.7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C80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2593599.33</w:t>
            </w:r>
          </w:p>
        </w:tc>
      </w:tr>
      <w:tr w:rsidR="00276EE8" w:rsidRPr="00276EE8" w14:paraId="52340F1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514D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2956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1026676.05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E174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2593469.26</w:t>
            </w:r>
          </w:p>
        </w:tc>
      </w:tr>
      <w:tr w:rsidR="00276EE8" w:rsidRPr="00276EE8" w14:paraId="5F3463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33A6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7A9E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1026676.69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0D6D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2593467.96</w:t>
            </w:r>
          </w:p>
        </w:tc>
      </w:tr>
      <w:tr w:rsidR="00276EE8" w:rsidRPr="00276EE8" w14:paraId="1142BC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E79E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AFDB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919D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2593470.18</w:t>
            </w:r>
          </w:p>
        </w:tc>
      </w:tr>
      <w:tr w:rsidR="00276EE8" w:rsidRPr="00276EE8" w14:paraId="62AEB65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3F12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BDE5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1026680.11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1B26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2593471.51</w:t>
            </w:r>
          </w:p>
        </w:tc>
      </w:tr>
      <w:tr w:rsidR="00276EE8" w:rsidRPr="00276EE8" w14:paraId="60296B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9506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A75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1026676.05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D9FF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2593469.26</w:t>
            </w:r>
          </w:p>
        </w:tc>
      </w:tr>
      <w:tr w:rsidR="00276EE8" w:rsidRPr="00276EE8" w14:paraId="21AEF7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1FBB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6400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1025915.03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7EC7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2592860.99</w:t>
            </w:r>
          </w:p>
        </w:tc>
      </w:tr>
      <w:tr w:rsidR="00276EE8" w:rsidRPr="00276EE8" w14:paraId="11C0E4B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4E89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1091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1025916.15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B110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2592860.05</w:t>
            </w:r>
          </w:p>
        </w:tc>
      </w:tr>
      <w:tr w:rsidR="00276EE8" w:rsidRPr="00276EE8" w14:paraId="55928C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120F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E3BA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1025918.93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6CF8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2592863.79</w:t>
            </w:r>
          </w:p>
        </w:tc>
      </w:tr>
      <w:tr w:rsidR="00276EE8" w:rsidRPr="00276EE8" w14:paraId="4877C7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2E49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657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1025917.74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DED3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2592864.71</w:t>
            </w:r>
          </w:p>
        </w:tc>
      </w:tr>
      <w:tr w:rsidR="00276EE8" w:rsidRPr="00276EE8" w14:paraId="73D22C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1C7A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84B6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1025915.03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6A4B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2592860.99</w:t>
            </w:r>
          </w:p>
        </w:tc>
      </w:tr>
      <w:tr w:rsidR="00276EE8" w:rsidRPr="00276EE8" w14:paraId="3B95A1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F0C5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D533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2320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2592829.31</w:t>
            </w:r>
          </w:p>
        </w:tc>
      </w:tr>
      <w:tr w:rsidR="00276EE8" w:rsidRPr="00276EE8" w14:paraId="4C5128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701E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5065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1026315.82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4D2A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2592825.38</w:t>
            </w:r>
          </w:p>
        </w:tc>
      </w:tr>
      <w:tr w:rsidR="00276EE8" w:rsidRPr="00276EE8" w14:paraId="2712C3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9CE2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9C86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1026317.16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E292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2592826.13</w:t>
            </w:r>
          </w:p>
        </w:tc>
      </w:tr>
      <w:tr w:rsidR="00276EE8" w:rsidRPr="00276EE8" w14:paraId="44B7EC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F13B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8915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F8BE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2592830.07</w:t>
            </w:r>
          </w:p>
        </w:tc>
      </w:tr>
      <w:tr w:rsidR="00276EE8" w:rsidRPr="00276EE8" w14:paraId="374623C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0576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91A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A022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2592829.31</w:t>
            </w:r>
          </w:p>
        </w:tc>
      </w:tr>
      <w:tr w:rsidR="00276EE8" w:rsidRPr="00276EE8" w14:paraId="0DD4ED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D6B2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9171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BF60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2592719.07</w:t>
            </w:r>
          </w:p>
        </w:tc>
      </w:tr>
      <w:tr w:rsidR="00276EE8" w:rsidRPr="00276EE8" w14:paraId="6A40BA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B771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7F0A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C64B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2592718.49</w:t>
            </w:r>
          </w:p>
        </w:tc>
      </w:tr>
      <w:tr w:rsidR="00276EE8" w:rsidRPr="00276EE8" w14:paraId="002FDA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2D5C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4E48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4E34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2592718.85</w:t>
            </w:r>
          </w:p>
        </w:tc>
      </w:tr>
      <w:tr w:rsidR="00276EE8" w:rsidRPr="00276EE8" w14:paraId="7B11764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F04C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BE9C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1026272.68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758F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2592719.98</w:t>
            </w:r>
          </w:p>
        </w:tc>
      </w:tr>
      <w:tr w:rsidR="00276EE8" w:rsidRPr="00276EE8" w14:paraId="45288E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F382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DD44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9FF2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2592720.13</w:t>
            </w:r>
          </w:p>
        </w:tc>
      </w:tr>
      <w:tr w:rsidR="00276EE8" w:rsidRPr="00276EE8" w14:paraId="53D5E9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F33D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93E0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1CAA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2592720.52</w:t>
            </w:r>
          </w:p>
        </w:tc>
      </w:tr>
      <w:tr w:rsidR="00276EE8" w:rsidRPr="00276EE8" w14:paraId="3B161F8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5BEA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108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EA06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2592719.07</w:t>
            </w:r>
          </w:p>
        </w:tc>
      </w:tr>
      <w:tr w:rsidR="00276EE8" w:rsidRPr="00276EE8" w14:paraId="5376465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476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09B5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968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2592816.56</w:t>
            </w:r>
          </w:p>
        </w:tc>
      </w:tr>
      <w:tr w:rsidR="00276EE8" w:rsidRPr="00276EE8" w14:paraId="0857A0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75C0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74B3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21BC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2592816.14</w:t>
            </w:r>
          </w:p>
        </w:tc>
      </w:tr>
      <w:tr w:rsidR="00276EE8" w:rsidRPr="00276EE8" w14:paraId="7C12E4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ACF2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D84F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A53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2592817.62</w:t>
            </w:r>
          </w:p>
        </w:tc>
      </w:tr>
      <w:tr w:rsidR="00276EE8" w:rsidRPr="00276EE8" w14:paraId="2538AE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E3D4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6C30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871B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</w:t>
            </w:r>
          </w:p>
        </w:tc>
      </w:tr>
      <w:tr w:rsidR="00276EE8" w:rsidRPr="00276EE8" w14:paraId="2D09CC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088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DD9F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3B03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2592816.56</w:t>
            </w:r>
          </w:p>
        </w:tc>
      </w:tr>
      <w:tr w:rsidR="00276EE8" w:rsidRPr="00276EE8" w14:paraId="5A758A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FF1E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3122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1026484.61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FCEF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2593054.25</w:t>
            </w:r>
          </w:p>
        </w:tc>
      </w:tr>
      <w:tr w:rsidR="00276EE8" w:rsidRPr="00276EE8" w14:paraId="5E2124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552A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4D01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1026486.9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4C60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2593050.38</w:t>
            </w:r>
          </w:p>
        </w:tc>
      </w:tr>
      <w:tr w:rsidR="00276EE8" w:rsidRPr="00276EE8" w14:paraId="746235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7EE7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924F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1026488.25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FCB9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2593051.08</w:t>
            </w:r>
          </w:p>
        </w:tc>
      </w:tr>
      <w:tr w:rsidR="00276EE8" w:rsidRPr="00276EE8" w14:paraId="008D609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9B40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F6AE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1026485.95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8071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2593054.91</w:t>
            </w:r>
          </w:p>
        </w:tc>
      </w:tr>
      <w:tr w:rsidR="00276EE8" w:rsidRPr="00276EE8" w14:paraId="3A8AAE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BF0E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8D74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1026484.61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BB7B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2593054.25</w:t>
            </w:r>
          </w:p>
        </w:tc>
      </w:tr>
      <w:tr w:rsidR="00276EE8" w:rsidRPr="00276EE8" w14:paraId="002C112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4476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7678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F71D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2593634.16</w:t>
            </w:r>
          </w:p>
        </w:tc>
      </w:tr>
      <w:tr w:rsidR="00276EE8" w:rsidRPr="00276EE8" w14:paraId="3771D5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9ADA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BDC0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818F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2593634.18</w:t>
            </w:r>
          </w:p>
        </w:tc>
      </w:tr>
      <w:tr w:rsidR="00276EE8" w:rsidRPr="00276EE8" w14:paraId="347777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0C57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7815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EE56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2593638.58</w:t>
            </w:r>
          </w:p>
        </w:tc>
      </w:tr>
      <w:tr w:rsidR="00276EE8" w:rsidRPr="00276EE8" w14:paraId="0C9A7B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3C07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FCA3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0A9F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2593638.57</w:t>
            </w:r>
          </w:p>
        </w:tc>
      </w:tr>
      <w:tr w:rsidR="00276EE8" w:rsidRPr="00276EE8" w14:paraId="46D73B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90A2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A71D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1B0D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2593634.16</w:t>
            </w:r>
          </w:p>
        </w:tc>
      </w:tr>
      <w:tr w:rsidR="00276EE8" w:rsidRPr="00276EE8" w14:paraId="548310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04C2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A47E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99EF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2593173.5</w:t>
            </w:r>
          </w:p>
        </w:tc>
      </w:tr>
      <w:tr w:rsidR="00276EE8" w:rsidRPr="00276EE8" w14:paraId="4D450B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265B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9727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E39E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2593173.31</w:t>
            </w:r>
          </w:p>
        </w:tc>
      </w:tr>
      <w:tr w:rsidR="00276EE8" w:rsidRPr="00276EE8" w14:paraId="34BD40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DB61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44A2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21F4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2593177.7</w:t>
            </w:r>
          </w:p>
        </w:tc>
      </w:tr>
      <w:tr w:rsidR="00276EE8" w:rsidRPr="00276EE8" w14:paraId="6A1CBA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5694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7F02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A0E9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2593177.9</w:t>
            </w:r>
          </w:p>
        </w:tc>
      </w:tr>
      <w:tr w:rsidR="00276EE8" w:rsidRPr="00276EE8" w14:paraId="259010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3667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1BE9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D647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2593173.5</w:t>
            </w:r>
          </w:p>
        </w:tc>
      </w:tr>
      <w:tr w:rsidR="00276EE8" w:rsidRPr="00276EE8" w14:paraId="7CFE943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E80D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6B25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868D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2593041.64</w:t>
            </w:r>
          </w:p>
        </w:tc>
      </w:tr>
      <w:tr w:rsidR="00276EE8" w:rsidRPr="00276EE8" w14:paraId="5F868D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88A5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1158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3EF6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93C2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2593040.94</w:t>
            </w:r>
          </w:p>
        </w:tc>
      </w:tr>
      <w:tr w:rsidR="00276EE8" w:rsidRPr="00276EE8" w14:paraId="19A05D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EACD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8C7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7272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2593042.43</w:t>
            </w:r>
          </w:p>
        </w:tc>
      </w:tr>
      <w:tr w:rsidR="00276EE8" w:rsidRPr="00276EE8" w14:paraId="1DB34B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342F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035E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5B2B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2593043.15</w:t>
            </w:r>
          </w:p>
        </w:tc>
      </w:tr>
      <w:tr w:rsidR="00276EE8" w:rsidRPr="00276EE8" w14:paraId="307CC9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5F59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03C7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126A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2593041.64</w:t>
            </w:r>
          </w:p>
        </w:tc>
      </w:tr>
      <w:tr w:rsidR="00276EE8" w:rsidRPr="00276EE8" w14:paraId="5430B4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444E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8038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16C9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2592923.97</w:t>
            </w:r>
          </w:p>
        </w:tc>
      </w:tr>
      <w:tr w:rsidR="00276EE8" w:rsidRPr="00276EE8" w14:paraId="5E7362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9A43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0D86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FD1D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2592921.25</w:t>
            </w:r>
          </w:p>
        </w:tc>
      </w:tr>
      <w:tr w:rsidR="00276EE8" w:rsidRPr="00276EE8" w14:paraId="16C333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9A67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83F3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1025880.6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19B1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2592922.42</w:t>
            </w:r>
          </w:p>
        </w:tc>
      </w:tr>
      <w:tr w:rsidR="00276EE8" w:rsidRPr="00276EE8" w14:paraId="7EAFE2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9548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FCE4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1025877.2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CFD8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2592925.05</w:t>
            </w:r>
          </w:p>
        </w:tc>
      </w:tr>
      <w:tr w:rsidR="00276EE8" w:rsidRPr="00276EE8" w14:paraId="6E4621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A2C4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6385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0426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2592923.97</w:t>
            </w:r>
          </w:p>
        </w:tc>
      </w:tr>
      <w:tr w:rsidR="00276EE8" w:rsidRPr="00276EE8" w14:paraId="54D224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8E16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1204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34EF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2592846.83</w:t>
            </w:r>
          </w:p>
        </w:tc>
      </w:tr>
      <w:tr w:rsidR="00276EE8" w:rsidRPr="00276EE8" w14:paraId="26014DA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CD59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F4F1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1025996.72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D503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2592843.79</w:t>
            </w:r>
          </w:p>
        </w:tc>
      </w:tr>
      <w:tr w:rsidR="00276EE8" w:rsidRPr="00276EE8" w14:paraId="15DC55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0D1E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4D0B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1025997.84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B79B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2592844.86</w:t>
            </w:r>
          </w:p>
        </w:tc>
      </w:tr>
      <w:tr w:rsidR="00276EE8" w:rsidRPr="00276EE8" w14:paraId="7B438D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B8A5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A673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1025994.77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AC33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2592847.88</w:t>
            </w:r>
          </w:p>
        </w:tc>
      </w:tr>
      <w:tr w:rsidR="00276EE8" w:rsidRPr="00276EE8" w14:paraId="3CF051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9A63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F329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7CB9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2592846.83</w:t>
            </w:r>
          </w:p>
        </w:tc>
      </w:tr>
      <w:tr w:rsidR="00276EE8" w:rsidRPr="00276EE8" w14:paraId="77A8AA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6325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AE63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1025768.68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140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2592801.78</w:t>
            </w:r>
          </w:p>
        </w:tc>
      </w:tr>
      <w:tr w:rsidR="00276EE8" w:rsidRPr="00276EE8" w14:paraId="21A1A3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B08F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7BDF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1025770.12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30AE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2592801.14</w:t>
            </w:r>
          </w:p>
        </w:tc>
      </w:tr>
      <w:tr w:rsidR="00276EE8" w:rsidRPr="00276EE8" w14:paraId="5B943A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01E6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0165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AE1C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2592805.09</w:t>
            </w:r>
          </w:p>
        </w:tc>
      </w:tr>
      <w:tr w:rsidR="00276EE8" w:rsidRPr="00276EE8" w14:paraId="3BD88F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999E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5642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1025770.3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3A33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2592805.65</w:t>
            </w:r>
          </w:p>
        </w:tc>
      </w:tr>
      <w:tr w:rsidR="00276EE8" w:rsidRPr="00276EE8" w14:paraId="69D65C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F989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1269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1025768.68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64A3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2592801.78</w:t>
            </w:r>
          </w:p>
        </w:tc>
      </w:tr>
      <w:tr w:rsidR="00276EE8" w:rsidRPr="00276EE8" w14:paraId="30AC17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A8A8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4D42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06A3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2592954.49</w:t>
            </w:r>
          </w:p>
        </w:tc>
      </w:tr>
      <w:tr w:rsidR="00276EE8" w:rsidRPr="00276EE8" w14:paraId="681137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FF27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9D14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20C4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2592953.95</w:t>
            </w:r>
          </w:p>
        </w:tc>
      </w:tr>
      <w:tr w:rsidR="00276EE8" w:rsidRPr="00276EE8" w14:paraId="61389A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8539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096F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0001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2592955.45</w:t>
            </w:r>
          </w:p>
        </w:tc>
      </w:tr>
      <w:tr w:rsidR="00276EE8" w:rsidRPr="00276EE8" w14:paraId="7194D7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9CF9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2AD6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75A0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2592955.95</w:t>
            </w:r>
          </w:p>
        </w:tc>
      </w:tr>
      <w:tr w:rsidR="00276EE8" w:rsidRPr="00276EE8" w14:paraId="479713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0F2A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DEF6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314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2592954.49</w:t>
            </w:r>
          </w:p>
        </w:tc>
      </w:tr>
      <w:tr w:rsidR="00276EE8" w:rsidRPr="00276EE8" w14:paraId="1D509FA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D221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6C8A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1026247.08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1088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2593062.77</w:t>
            </w:r>
          </w:p>
        </w:tc>
      </w:tr>
      <w:tr w:rsidR="00276EE8" w:rsidRPr="00276EE8" w14:paraId="169D0C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0A13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9902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1026248.29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08E0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2593058.81</w:t>
            </w:r>
          </w:p>
        </w:tc>
      </w:tr>
      <w:tr w:rsidR="00276EE8" w:rsidRPr="00276EE8" w14:paraId="21AAE0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E4FB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8242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1026249.74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4106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2593059.22</w:t>
            </w:r>
          </w:p>
        </w:tc>
      </w:tr>
      <w:tr w:rsidR="00276EE8" w:rsidRPr="00276EE8" w14:paraId="4C3C0B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675F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B9A9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1026248.5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A530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2593063.25</w:t>
            </w:r>
          </w:p>
        </w:tc>
      </w:tr>
      <w:tr w:rsidR="00276EE8" w:rsidRPr="00276EE8" w14:paraId="7E1B75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842A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E12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1026247.08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D799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2593062.77</w:t>
            </w:r>
          </w:p>
        </w:tc>
      </w:tr>
      <w:tr w:rsidR="00276EE8" w:rsidRPr="00276EE8" w14:paraId="2F207D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EB8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8579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1025960.58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8F3C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2592863.39</w:t>
            </w:r>
          </w:p>
        </w:tc>
      </w:tr>
      <w:tr w:rsidR="00276EE8" w:rsidRPr="00276EE8" w14:paraId="3C5C5B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8DB6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A55F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438B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2592860.17</w:t>
            </w:r>
          </w:p>
        </w:tc>
      </w:tr>
      <w:tr w:rsidR="00276EE8" w:rsidRPr="00276EE8" w14:paraId="48E88A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3A39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C7E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1273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2592861.23</w:t>
            </w:r>
          </w:p>
        </w:tc>
      </w:tr>
      <w:tr w:rsidR="00276EE8" w:rsidRPr="00276EE8" w14:paraId="6406EF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037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3961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1025961.63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51F3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2592864.45</w:t>
            </w:r>
          </w:p>
        </w:tc>
      </w:tr>
      <w:tr w:rsidR="00276EE8" w:rsidRPr="00276EE8" w14:paraId="1D1A79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0EF6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1C58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1025960.58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8298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2592863.39</w:t>
            </w:r>
          </w:p>
        </w:tc>
      </w:tr>
      <w:tr w:rsidR="00276EE8" w:rsidRPr="00276EE8" w14:paraId="4989EDD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C06D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240D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1C0F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2592886.27</w:t>
            </w:r>
          </w:p>
        </w:tc>
      </w:tr>
      <w:tr w:rsidR="00276EE8" w:rsidRPr="00276EE8" w14:paraId="2D24FD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7658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2849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1025932.33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8D98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2592885.05</w:t>
            </w:r>
          </w:p>
        </w:tc>
      </w:tr>
      <w:tr w:rsidR="00276EE8" w:rsidRPr="00276EE8" w14:paraId="6BFDB8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128D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D9D0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1025932.9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1AB7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2592886.46</w:t>
            </w:r>
          </w:p>
        </w:tc>
      </w:tr>
      <w:tr w:rsidR="00276EE8" w:rsidRPr="00276EE8" w14:paraId="551B26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A1F0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8505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1E2F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2592887.67</w:t>
            </w:r>
          </w:p>
        </w:tc>
      </w:tr>
      <w:tr w:rsidR="00276EE8" w:rsidRPr="00276EE8" w14:paraId="1492D4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9B4B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B4C9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AEB6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2592886.27</w:t>
            </w:r>
          </w:p>
        </w:tc>
      </w:tr>
      <w:tr w:rsidR="00276EE8" w:rsidRPr="00276EE8" w14:paraId="6676BA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E83F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DA13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A7A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2592839.25</w:t>
            </w:r>
          </w:p>
        </w:tc>
      </w:tr>
      <w:tr w:rsidR="00276EE8" w:rsidRPr="00276EE8" w14:paraId="7E4176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DACE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3E40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1026192.28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3228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2592838.99</w:t>
            </w:r>
          </w:p>
        </w:tc>
      </w:tr>
      <w:tr w:rsidR="00276EE8" w:rsidRPr="00276EE8" w14:paraId="373631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7D4C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DC62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B0FF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2593638.58</w:t>
            </w:r>
          </w:p>
        </w:tc>
      </w:tr>
      <w:tr w:rsidR="00276EE8" w:rsidRPr="00276EE8" w14:paraId="7C1A40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1AAA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9C5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2456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2593638.57</w:t>
            </w:r>
          </w:p>
        </w:tc>
      </w:tr>
      <w:tr w:rsidR="00276EE8" w:rsidRPr="00276EE8" w14:paraId="71B456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3AE5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6FFD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5743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2593634.16</w:t>
            </w:r>
          </w:p>
        </w:tc>
      </w:tr>
      <w:tr w:rsidR="00276EE8" w:rsidRPr="00276EE8" w14:paraId="207D2DF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67C5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FF0E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E537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2593173.5</w:t>
            </w:r>
          </w:p>
        </w:tc>
      </w:tr>
      <w:tr w:rsidR="00276EE8" w:rsidRPr="00276EE8" w14:paraId="685568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58FA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7F99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2061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2593173.31</w:t>
            </w:r>
          </w:p>
        </w:tc>
      </w:tr>
      <w:tr w:rsidR="00276EE8" w:rsidRPr="00276EE8" w14:paraId="7F14DB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9E19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3218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F117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2593177.7</w:t>
            </w:r>
          </w:p>
        </w:tc>
      </w:tr>
      <w:tr w:rsidR="00276EE8" w:rsidRPr="00276EE8" w14:paraId="1A348B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2F9F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08C3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3974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2593177.9</w:t>
            </w:r>
          </w:p>
        </w:tc>
      </w:tr>
      <w:tr w:rsidR="00276EE8" w:rsidRPr="00276EE8" w14:paraId="311A02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E360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EACD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DDF5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2593173.5</w:t>
            </w:r>
          </w:p>
        </w:tc>
      </w:tr>
      <w:tr w:rsidR="00276EE8" w:rsidRPr="00276EE8" w14:paraId="7A9308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DE67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2AF2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A763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2593041.64</w:t>
            </w:r>
          </w:p>
        </w:tc>
      </w:tr>
      <w:tr w:rsidR="00276EE8" w:rsidRPr="00276EE8" w14:paraId="7982DE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C2F8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1158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B1F5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1FD6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2593040.94</w:t>
            </w:r>
          </w:p>
        </w:tc>
      </w:tr>
      <w:tr w:rsidR="00276EE8" w:rsidRPr="00276EE8" w14:paraId="4359BA7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AA95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2B86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D19B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2593042.43</w:t>
            </w:r>
          </w:p>
        </w:tc>
      </w:tr>
      <w:tr w:rsidR="00276EE8" w:rsidRPr="00276EE8" w14:paraId="1249D4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53F9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A1C2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AC8A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2593043.15</w:t>
            </w:r>
          </w:p>
        </w:tc>
      </w:tr>
      <w:tr w:rsidR="00276EE8" w:rsidRPr="00276EE8" w14:paraId="72C921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7470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1EA7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1026476.39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FB3F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2593041.64</w:t>
            </w:r>
          </w:p>
        </w:tc>
      </w:tr>
      <w:tr w:rsidR="00276EE8" w:rsidRPr="00276EE8" w14:paraId="153EB0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1094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19AA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A919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2592923.97</w:t>
            </w:r>
          </w:p>
        </w:tc>
      </w:tr>
      <w:tr w:rsidR="00276EE8" w:rsidRPr="00276EE8" w14:paraId="5DFD26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F942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67E4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1025879.62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A8C0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2592921.25</w:t>
            </w:r>
          </w:p>
        </w:tc>
      </w:tr>
      <w:tr w:rsidR="00276EE8" w:rsidRPr="00276EE8" w14:paraId="661EE9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C45C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1DA9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1025880.6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E9C4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2592922.42</w:t>
            </w:r>
          </w:p>
        </w:tc>
      </w:tr>
      <w:tr w:rsidR="00276EE8" w:rsidRPr="00276EE8" w14:paraId="7768C1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E9B7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3EB7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1025877.2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0448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2592925.05</w:t>
            </w:r>
          </w:p>
        </w:tc>
      </w:tr>
      <w:tr w:rsidR="00276EE8" w:rsidRPr="00276EE8" w14:paraId="60E104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CD85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86DB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1025876.18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9E09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2592923.97</w:t>
            </w:r>
          </w:p>
        </w:tc>
      </w:tr>
      <w:tr w:rsidR="00276EE8" w:rsidRPr="00276EE8" w14:paraId="6EA76E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849D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A0E3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507B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2592846.83</w:t>
            </w:r>
          </w:p>
        </w:tc>
      </w:tr>
      <w:tr w:rsidR="00276EE8" w:rsidRPr="00276EE8" w14:paraId="6209B6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D97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DF8B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1025996.72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09AB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2592843.79</w:t>
            </w:r>
          </w:p>
        </w:tc>
      </w:tr>
      <w:tr w:rsidR="00276EE8" w:rsidRPr="00276EE8" w14:paraId="34AB9A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A268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82A0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1025997.84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4F2E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2592844.86</w:t>
            </w:r>
          </w:p>
        </w:tc>
      </w:tr>
      <w:tr w:rsidR="00276EE8" w:rsidRPr="00276EE8" w14:paraId="498931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5195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E255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1025994.77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E89A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2592847.88</w:t>
            </w:r>
          </w:p>
        </w:tc>
      </w:tr>
      <w:tr w:rsidR="00276EE8" w:rsidRPr="00276EE8" w14:paraId="4CD613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85D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3854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1B85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2592846.83</w:t>
            </w:r>
          </w:p>
        </w:tc>
      </w:tr>
      <w:tr w:rsidR="00276EE8" w:rsidRPr="00276EE8" w14:paraId="7ED178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AF1E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24AC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1025768.68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F353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2592801.78</w:t>
            </w:r>
          </w:p>
        </w:tc>
      </w:tr>
      <w:tr w:rsidR="00276EE8" w:rsidRPr="00276EE8" w14:paraId="0D2F54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14AA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E133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1025770.12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7DDA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2592801.14</w:t>
            </w:r>
          </w:p>
        </w:tc>
      </w:tr>
      <w:tr w:rsidR="00276EE8" w:rsidRPr="00276EE8" w14:paraId="299262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BDA1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FA28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E775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2592805.09</w:t>
            </w:r>
          </w:p>
        </w:tc>
      </w:tr>
      <w:tr w:rsidR="00276EE8" w:rsidRPr="00276EE8" w14:paraId="0377AC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D3BD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1CE1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1025770.3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FF47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2592805.65</w:t>
            </w:r>
          </w:p>
        </w:tc>
      </w:tr>
      <w:tr w:rsidR="00276EE8" w:rsidRPr="00276EE8" w14:paraId="523661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138E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4B27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1025768.68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451B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2592801.78</w:t>
            </w:r>
          </w:p>
        </w:tc>
      </w:tr>
      <w:tr w:rsidR="00276EE8" w:rsidRPr="00276EE8" w14:paraId="155DCB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50BC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5756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905D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2592954.49</w:t>
            </w:r>
          </w:p>
        </w:tc>
      </w:tr>
      <w:tr w:rsidR="00276EE8" w:rsidRPr="00276EE8" w14:paraId="21D069D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4F66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4AF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8B80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2592953.95</w:t>
            </w:r>
          </w:p>
        </w:tc>
      </w:tr>
      <w:tr w:rsidR="00276EE8" w:rsidRPr="00276EE8" w14:paraId="239463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79EA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1F3D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9999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2592955.45</w:t>
            </w:r>
          </w:p>
        </w:tc>
      </w:tr>
      <w:tr w:rsidR="00276EE8" w:rsidRPr="00276EE8" w14:paraId="466D773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C391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B739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14F7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2592955.95</w:t>
            </w:r>
          </w:p>
        </w:tc>
      </w:tr>
      <w:tr w:rsidR="00276EE8" w:rsidRPr="00276EE8" w14:paraId="128D431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845A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906C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AD33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2592954.49</w:t>
            </w:r>
          </w:p>
        </w:tc>
      </w:tr>
      <w:tr w:rsidR="00276EE8" w:rsidRPr="00276EE8" w14:paraId="3B250D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544F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7BDD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1026247.08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E8F5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2593062.77</w:t>
            </w:r>
          </w:p>
        </w:tc>
      </w:tr>
      <w:tr w:rsidR="00276EE8" w:rsidRPr="00276EE8" w14:paraId="3BFE99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949D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5FDF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1026248.29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FEFB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2593058.81</w:t>
            </w:r>
          </w:p>
        </w:tc>
      </w:tr>
      <w:tr w:rsidR="00276EE8" w:rsidRPr="00276EE8" w14:paraId="51E4954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592D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41C9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1026249.74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DD5A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2593059.22</w:t>
            </w:r>
          </w:p>
        </w:tc>
      </w:tr>
      <w:tr w:rsidR="00276EE8" w:rsidRPr="00276EE8" w14:paraId="46002C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4047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F35B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1026248.5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158E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2593063.25</w:t>
            </w:r>
          </w:p>
        </w:tc>
      </w:tr>
      <w:tr w:rsidR="00276EE8" w:rsidRPr="00276EE8" w14:paraId="62C2A9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BB34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D84E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1026247.08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4E81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2593062.77</w:t>
            </w:r>
          </w:p>
        </w:tc>
      </w:tr>
      <w:tr w:rsidR="00276EE8" w:rsidRPr="00276EE8" w14:paraId="26D0B8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FA21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F086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1025960.58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4B7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2592863.39</w:t>
            </w:r>
          </w:p>
        </w:tc>
      </w:tr>
      <w:tr w:rsidR="00276EE8" w:rsidRPr="00276EE8" w14:paraId="45421BF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31F4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8F4F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1025963.13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DEE6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2592860.17</w:t>
            </w:r>
          </w:p>
        </w:tc>
      </w:tr>
      <w:tr w:rsidR="00276EE8" w:rsidRPr="00276EE8" w14:paraId="147EE7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384B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A97C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1025964.26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2A80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2592861.23</w:t>
            </w:r>
          </w:p>
        </w:tc>
      </w:tr>
      <w:tr w:rsidR="00276EE8" w:rsidRPr="00276EE8" w14:paraId="146361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8BF0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8539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1025961.63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EC89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2592864.45</w:t>
            </w:r>
          </w:p>
        </w:tc>
      </w:tr>
      <w:tr w:rsidR="00276EE8" w:rsidRPr="00276EE8" w14:paraId="30532F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A3CE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2C32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1025960.58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96B2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2592863.39</w:t>
            </w:r>
          </w:p>
        </w:tc>
      </w:tr>
      <w:tr w:rsidR="00276EE8" w:rsidRPr="00276EE8" w14:paraId="34F6C2C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48DE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9946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4263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2592886.27</w:t>
            </w:r>
          </w:p>
        </w:tc>
      </w:tr>
      <w:tr w:rsidR="00276EE8" w:rsidRPr="00276EE8" w14:paraId="74D310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9B51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9E8C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1025932.33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85BD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2592885.05</w:t>
            </w:r>
          </w:p>
        </w:tc>
      </w:tr>
      <w:tr w:rsidR="00276EE8" w:rsidRPr="00276EE8" w14:paraId="5ECE47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2700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49E9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1025932.9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84B2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2592886.46</w:t>
            </w:r>
          </w:p>
        </w:tc>
      </w:tr>
      <w:tr w:rsidR="00276EE8" w:rsidRPr="00276EE8" w14:paraId="0F84390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8CD4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B950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5B10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2592887.67</w:t>
            </w:r>
          </w:p>
        </w:tc>
      </w:tr>
      <w:tr w:rsidR="00276EE8" w:rsidRPr="00276EE8" w14:paraId="28A1AA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8C03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8075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1025928.38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2DF1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2592886.27</w:t>
            </w:r>
          </w:p>
        </w:tc>
      </w:tr>
      <w:tr w:rsidR="00276EE8" w:rsidRPr="00276EE8" w14:paraId="4FAC04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1F5A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F194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E6DC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2592839.25</w:t>
            </w:r>
          </w:p>
        </w:tc>
      </w:tr>
      <w:tr w:rsidR="00276EE8" w:rsidRPr="00276EE8" w14:paraId="449738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4307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8926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1026192.28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9F62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2592838.99</w:t>
            </w:r>
          </w:p>
        </w:tc>
      </w:tr>
      <w:tr w:rsidR="00276EE8" w:rsidRPr="00276EE8" w14:paraId="690B2A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584B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44F4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1026192.79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7672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2592843.06</w:t>
            </w:r>
          </w:p>
        </w:tc>
      </w:tr>
      <w:tr w:rsidR="00276EE8" w:rsidRPr="00276EE8" w14:paraId="389B87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5D90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8453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1026191.31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9685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2592843.27</w:t>
            </w:r>
          </w:p>
        </w:tc>
      </w:tr>
      <w:tr w:rsidR="00276EE8" w:rsidRPr="00276EE8" w14:paraId="214C80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A9DC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8820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1026190.77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50D6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2592839.25</w:t>
            </w:r>
          </w:p>
        </w:tc>
      </w:tr>
      <w:tr w:rsidR="00276EE8" w:rsidRPr="00276EE8" w14:paraId="5EC7DC8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F1A5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577C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562B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2592822.52</w:t>
            </w:r>
          </w:p>
        </w:tc>
      </w:tr>
      <w:tr w:rsidR="00276EE8" w:rsidRPr="00276EE8" w14:paraId="01B2650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63D9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94F4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1026213.46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63B2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2592822.27</w:t>
            </w:r>
          </w:p>
        </w:tc>
      </w:tr>
      <w:tr w:rsidR="00276EE8" w:rsidRPr="00276EE8" w14:paraId="6274F6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DAA2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9209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1026213.97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7F3D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2592826.25</w:t>
            </w:r>
          </w:p>
        </w:tc>
      </w:tr>
      <w:tr w:rsidR="00276EE8" w:rsidRPr="00276EE8" w14:paraId="1428B1A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1E24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5869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CD4D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2592826.47</w:t>
            </w:r>
          </w:p>
        </w:tc>
      </w:tr>
      <w:tr w:rsidR="00276EE8" w:rsidRPr="00276EE8" w14:paraId="60347F7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33E6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2640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1026211.95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765F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2592822.52</w:t>
            </w:r>
          </w:p>
        </w:tc>
      </w:tr>
      <w:tr w:rsidR="00276EE8" w:rsidRPr="00276EE8" w14:paraId="1D6CCD0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0B09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874D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C2EF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2592863.97</w:t>
            </w:r>
          </w:p>
        </w:tc>
      </w:tr>
      <w:tr w:rsidR="00276EE8" w:rsidRPr="00276EE8" w14:paraId="5A4812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01CF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1198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7A5C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4D5F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2592862.67</w:t>
            </w:r>
          </w:p>
        </w:tc>
      </w:tr>
      <w:tr w:rsidR="00276EE8" w:rsidRPr="00276EE8" w14:paraId="44378E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F93B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59F5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3967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2592864.13</w:t>
            </w:r>
          </w:p>
        </w:tc>
      </w:tr>
      <w:tr w:rsidR="00276EE8" w:rsidRPr="00276EE8" w14:paraId="6E95F9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5803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DCE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1025891.39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FDBF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2592865.37</w:t>
            </w:r>
          </w:p>
        </w:tc>
      </w:tr>
      <w:tr w:rsidR="00276EE8" w:rsidRPr="00276EE8" w14:paraId="637675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A02F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4AA6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1025890.89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F1B3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2592863.97</w:t>
            </w:r>
          </w:p>
        </w:tc>
      </w:tr>
      <w:tr w:rsidR="00276EE8" w:rsidRPr="00276EE8" w14:paraId="2B9BF3B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76E1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AA46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5803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2593674.15</w:t>
            </w:r>
          </w:p>
        </w:tc>
      </w:tr>
      <w:tr w:rsidR="00276EE8" w:rsidRPr="00276EE8" w14:paraId="2B5ACA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E192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AC6C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C41B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2593670.66</w:t>
            </w:r>
          </w:p>
        </w:tc>
      </w:tr>
      <w:tr w:rsidR="00276EE8" w:rsidRPr="00276EE8" w14:paraId="42E8A1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9AC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DA79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61BE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2593671.39</w:t>
            </w:r>
          </w:p>
        </w:tc>
      </w:tr>
      <w:tr w:rsidR="00276EE8" w:rsidRPr="00276EE8" w14:paraId="0649D9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8062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4657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9DFE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2593674.88</w:t>
            </w:r>
          </w:p>
        </w:tc>
      </w:tr>
      <w:tr w:rsidR="00276EE8" w:rsidRPr="00276EE8" w14:paraId="34DD2E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1904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C1B8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DB0F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2593674.15</w:t>
            </w:r>
          </w:p>
        </w:tc>
      </w:tr>
      <w:tr w:rsidR="00276EE8" w:rsidRPr="00276EE8" w14:paraId="0C65CD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4446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5F38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1025953.82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B9A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2592986.48</w:t>
            </w:r>
          </w:p>
        </w:tc>
      </w:tr>
      <w:tr w:rsidR="00276EE8" w:rsidRPr="00276EE8" w14:paraId="680DE2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772D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29D9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1025955.31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8ECA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2592986.1</w:t>
            </w:r>
          </w:p>
        </w:tc>
      </w:tr>
      <w:tr w:rsidR="00276EE8" w:rsidRPr="00276EE8" w14:paraId="30C62C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BE5C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E2BC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1025956.18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6593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2592989.75</w:t>
            </w:r>
          </w:p>
        </w:tc>
      </w:tr>
      <w:tr w:rsidR="00276EE8" w:rsidRPr="00276EE8" w14:paraId="31C6B1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B6D2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AD99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1025954.74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ECE2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2592990.09</w:t>
            </w:r>
          </w:p>
        </w:tc>
      </w:tr>
      <w:tr w:rsidR="00276EE8" w:rsidRPr="00276EE8" w14:paraId="24BB86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8948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AC2E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1025953.82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92FB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2592986.48</w:t>
            </w:r>
          </w:p>
        </w:tc>
      </w:tr>
      <w:tr w:rsidR="00276EE8" w:rsidRPr="00276EE8" w14:paraId="7C1D3E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3143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EF75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1026363.36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8A06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2592956.92</w:t>
            </w:r>
          </w:p>
        </w:tc>
      </w:tr>
      <w:tr w:rsidR="00276EE8" w:rsidRPr="00276EE8" w14:paraId="024D509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FE3E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A1FF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1026364.24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D011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2592955.74</w:t>
            </w:r>
          </w:p>
        </w:tc>
      </w:tr>
      <w:tr w:rsidR="00276EE8" w:rsidRPr="00276EE8" w14:paraId="739614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19D5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27FE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1026367.17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6A00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2592957.85</w:t>
            </w:r>
          </w:p>
        </w:tc>
      </w:tr>
      <w:tr w:rsidR="00276EE8" w:rsidRPr="00276EE8" w14:paraId="21094A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9744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37DF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1026366.26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84B4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2592959.03</w:t>
            </w:r>
          </w:p>
        </w:tc>
      </w:tr>
      <w:tr w:rsidR="00276EE8" w:rsidRPr="00276EE8" w14:paraId="3FE471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7079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F95C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1026363.36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4F6B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2592956.92</w:t>
            </w:r>
          </w:p>
        </w:tc>
      </w:tr>
      <w:tr w:rsidR="00276EE8" w:rsidRPr="00276EE8" w14:paraId="091B95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F53F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8502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C582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2592850.84</w:t>
            </w:r>
          </w:p>
        </w:tc>
      </w:tr>
      <w:tr w:rsidR="00276EE8" w:rsidRPr="00276EE8" w14:paraId="628C2E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3E5D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9567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1026302.45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B1FE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2592849.62</w:t>
            </w:r>
          </w:p>
        </w:tc>
      </w:tr>
      <w:tr w:rsidR="00276EE8" w:rsidRPr="00276EE8" w14:paraId="042C95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E364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8B4F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1026305.42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67CC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2592851.61</w:t>
            </w:r>
          </w:p>
        </w:tc>
      </w:tr>
      <w:tr w:rsidR="00276EE8" w:rsidRPr="00276EE8" w14:paraId="41A463C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80A7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A2C9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06C4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2592852.85</w:t>
            </w:r>
          </w:p>
        </w:tc>
      </w:tr>
      <w:tr w:rsidR="00276EE8" w:rsidRPr="00276EE8" w14:paraId="49B7699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94CB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5EDA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1026301.65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F7C1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2592850.84</w:t>
            </w:r>
          </w:p>
        </w:tc>
      </w:tr>
      <w:tr w:rsidR="00276EE8" w:rsidRPr="00276EE8" w14:paraId="2AC883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59D4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2E20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1026160.37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A4EA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2592523.59</w:t>
            </w:r>
          </w:p>
        </w:tc>
      </w:tr>
      <w:tr w:rsidR="00276EE8" w:rsidRPr="00276EE8" w14:paraId="255899D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645E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96AE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1026161.81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C09D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2592522.91</w:t>
            </w:r>
          </w:p>
        </w:tc>
      </w:tr>
      <w:tr w:rsidR="00276EE8" w:rsidRPr="00276EE8" w14:paraId="5F8544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1360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68A3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1026161.88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5074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2592526.61</w:t>
            </w:r>
          </w:p>
        </w:tc>
      </w:tr>
      <w:tr w:rsidR="00276EE8" w:rsidRPr="00276EE8" w14:paraId="22990A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9CFD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C557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1026160.4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B674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2592526.73</w:t>
            </w:r>
          </w:p>
        </w:tc>
      </w:tr>
      <w:tr w:rsidR="00276EE8" w:rsidRPr="00276EE8" w14:paraId="685F47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4286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1D31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1026160.37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1255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2592523.59</w:t>
            </w:r>
          </w:p>
        </w:tc>
      </w:tr>
      <w:tr w:rsidR="00276EE8" w:rsidRPr="00276EE8" w14:paraId="3C8DAA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558B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619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1026048.93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4EB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2592567.33</w:t>
            </w:r>
          </w:p>
        </w:tc>
      </w:tr>
      <w:tr w:rsidR="00276EE8" w:rsidRPr="00276EE8" w14:paraId="7735590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D820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6C86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1026050.13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7FB4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2592565.07</w:t>
            </w:r>
          </w:p>
        </w:tc>
      </w:tr>
      <w:tr w:rsidR="00276EE8" w:rsidRPr="00276EE8" w14:paraId="3E6E88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A50D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079F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1026052.07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76CB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2592564.52</w:t>
            </w:r>
          </w:p>
        </w:tc>
      </w:tr>
      <w:tr w:rsidR="00276EE8" w:rsidRPr="00276EE8" w14:paraId="056792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7C31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7A36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1026050.24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98D6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2592568.02</w:t>
            </w:r>
          </w:p>
        </w:tc>
      </w:tr>
      <w:tr w:rsidR="00276EE8" w:rsidRPr="00276EE8" w14:paraId="5C6399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6956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2B7D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1026048.93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693D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2592567.33</w:t>
            </w:r>
          </w:p>
        </w:tc>
      </w:tr>
      <w:tr w:rsidR="00276EE8" w:rsidRPr="00276EE8" w14:paraId="262730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08CF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0AC6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1025988.74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69C7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2593618.54</w:t>
            </w:r>
          </w:p>
        </w:tc>
      </w:tr>
      <w:tr w:rsidR="00276EE8" w:rsidRPr="00276EE8" w14:paraId="5089362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8900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D852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1025988.99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E4D3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2593617.05</w:t>
            </w:r>
          </w:p>
        </w:tc>
      </w:tr>
      <w:tr w:rsidR="00276EE8" w:rsidRPr="00276EE8" w14:paraId="214395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EEA8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B650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1025990.5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2B4D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2593617.3</w:t>
            </w:r>
          </w:p>
        </w:tc>
      </w:tr>
      <w:tr w:rsidR="00276EE8" w:rsidRPr="00276EE8" w14:paraId="19BA1F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CBD3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837A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F86E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2593618.79</w:t>
            </w:r>
          </w:p>
        </w:tc>
      </w:tr>
      <w:tr w:rsidR="00276EE8" w:rsidRPr="00276EE8" w14:paraId="524C77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510D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7400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1025988.74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A81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2593618.54</w:t>
            </w:r>
          </w:p>
        </w:tc>
      </w:tr>
      <w:tr w:rsidR="00276EE8" w:rsidRPr="00276EE8" w14:paraId="3E1F2F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910C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910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1026027.59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2BDF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2593625.72</w:t>
            </w:r>
          </w:p>
        </w:tc>
      </w:tr>
      <w:tr w:rsidR="00276EE8" w:rsidRPr="00276EE8" w14:paraId="155018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7C77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05E1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1026027.84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96DA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2593624.22</w:t>
            </w:r>
          </w:p>
        </w:tc>
      </w:tr>
      <w:tr w:rsidR="00276EE8" w:rsidRPr="00276EE8" w14:paraId="3D360F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D572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8832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F8FE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2593624.48</w:t>
            </w:r>
          </w:p>
        </w:tc>
      </w:tr>
      <w:tr w:rsidR="00276EE8" w:rsidRPr="00276EE8" w14:paraId="6807C2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048E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E753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1026029.09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82AB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2593625.96</w:t>
            </w:r>
          </w:p>
        </w:tc>
      </w:tr>
      <w:tr w:rsidR="00276EE8" w:rsidRPr="00276EE8" w14:paraId="024668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BBCA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51EC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1026027.59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ECAA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2593625.72</w:t>
            </w:r>
          </w:p>
        </w:tc>
      </w:tr>
      <w:tr w:rsidR="00276EE8" w:rsidRPr="00276EE8" w14:paraId="122870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3189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6F1B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1026056.1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8BBE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2593630.76</w:t>
            </w:r>
          </w:p>
        </w:tc>
      </w:tr>
      <w:tr w:rsidR="00276EE8" w:rsidRPr="00276EE8" w14:paraId="6F2E45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690A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C574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1026056.35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0A60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2593629.26</w:t>
            </w:r>
          </w:p>
        </w:tc>
      </w:tr>
      <w:tr w:rsidR="00276EE8" w:rsidRPr="00276EE8" w14:paraId="5E5AA4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2DD9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07A4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34C4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2593629.52</w:t>
            </w:r>
          </w:p>
        </w:tc>
      </w:tr>
      <w:tr w:rsidR="00276EE8" w:rsidRPr="00276EE8" w14:paraId="74487D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74BB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4A4D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1026057.6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9201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2593631</w:t>
            </w:r>
          </w:p>
        </w:tc>
      </w:tr>
      <w:tr w:rsidR="00276EE8" w:rsidRPr="00276EE8" w14:paraId="7C9691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F8F1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6466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1026056.1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C8E8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2593630.76</w:t>
            </w:r>
          </w:p>
        </w:tc>
      </w:tr>
      <w:tr w:rsidR="00276EE8" w:rsidRPr="00276EE8" w14:paraId="450C93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5F78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8CB1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1026466.11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762F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2593107.42</w:t>
            </w:r>
          </w:p>
        </w:tc>
      </w:tr>
      <w:tr w:rsidR="00276EE8" w:rsidRPr="00276EE8" w14:paraId="5E19E8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8AAC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1238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1B4E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AE20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2593106.65</w:t>
            </w:r>
          </w:p>
        </w:tc>
      </w:tr>
      <w:tr w:rsidR="00276EE8" w:rsidRPr="00276EE8" w14:paraId="6067E13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FAC3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238A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1026468.18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97C4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2593107.96</w:t>
            </w:r>
          </w:p>
        </w:tc>
      </w:tr>
      <w:tr w:rsidR="00276EE8" w:rsidRPr="00276EE8" w14:paraId="6ED7EBD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371A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052F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1026466.9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F5CD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2593108.73</w:t>
            </w:r>
          </w:p>
        </w:tc>
      </w:tr>
      <w:tr w:rsidR="00276EE8" w:rsidRPr="00276EE8" w14:paraId="5D9792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7EF4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6ABD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1026466.11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E3F0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2593107.42</w:t>
            </w:r>
          </w:p>
        </w:tc>
      </w:tr>
      <w:tr w:rsidR="00276EE8" w:rsidRPr="00276EE8" w14:paraId="5CDB35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D72F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3A14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1026442.05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3B4B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2593065.75</w:t>
            </w:r>
          </w:p>
        </w:tc>
      </w:tr>
      <w:tr w:rsidR="00276EE8" w:rsidRPr="00276EE8" w14:paraId="1C49F9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A081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07F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1026443.37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79C3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2593064.99</w:t>
            </w:r>
          </w:p>
        </w:tc>
      </w:tr>
      <w:tr w:rsidR="00276EE8" w:rsidRPr="00276EE8" w14:paraId="2A054D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0777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893C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1026444.12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E555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2593066.29</w:t>
            </w:r>
          </w:p>
        </w:tc>
      </w:tr>
      <w:tr w:rsidR="00276EE8" w:rsidRPr="00276EE8" w14:paraId="4BE839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68D3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96B8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1026442.84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2001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2593067.06</w:t>
            </w:r>
          </w:p>
        </w:tc>
      </w:tr>
      <w:tr w:rsidR="00276EE8" w:rsidRPr="00276EE8" w14:paraId="0E1B65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F264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FCBE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1026442.05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13A1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2593065.75</w:t>
            </w:r>
          </w:p>
        </w:tc>
      </w:tr>
      <w:tr w:rsidR="00276EE8" w:rsidRPr="00276EE8" w14:paraId="6EF968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0699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4E62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30BE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2592985.39</w:t>
            </w:r>
          </w:p>
        </w:tc>
      </w:tr>
      <w:tr w:rsidR="00276EE8" w:rsidRPr="00276EE8" w14:paraId="54C1FB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3CF2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30BF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1026395.59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1DE4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2592984.62</w:t>
            </w:r>
          </w:p>
        </w:tc>
      </w:tr>
      <w:tr w:rsidR="00276EE8" w:rsidRPr="00276EE8" w14:paraId="64744B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D443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20DD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1026396.34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CC0F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2592985.93</w:t>
            </w:r>
          </w:p>
        </w:tc>
      </w:tr>
      <w:tr w:rsidR="00276EE8" w:rsidRPr="00276EE8" w14:paraId="5DD3EE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8611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5EA1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6F59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2592986.69</w:t>
            </w:r>
          </w:p>
        </w:tc>
      </w:tr>
      <w:tr w:rsidR="00276EE8" w:rsidRPr="00276EE8" w14:paraId="142FCC2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7C06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1A33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310F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2592985.39</w:t>
            </w:r>
          </w:p>
        </w:tc>
      </w:tr>
      <w:tr w:rsidR="00276EE8" w:rsidRPr="00276EE8" w14:paraId="09DF15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B6D1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8748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F995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2593652.12</w:t>
            </w:r>
          </w:p>
        </w:tc>
      </w:tr>
      <w:tr w:rsidR="00276EE8" w:rsidRPr="00276EE8" w14:paraId="1F0D4B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50A4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CB99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C9FD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2593650.97</w:t>
            </w:r>
          </w:p>
        </w:tc>
      </w:tr>
      <w:tr w:rsidR="00276EE8" w:rsidRPr="00276EE8" w14:paraId="5F85F4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273F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BFFC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1026104.58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6F5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2593651.96</w:t>
            </w:r>
          </w:p>
        </w:tc>
      </w:tr>
      <w:tr w:rsidR="00276EE8" w:rsidRPr="00276EE8" w14:paraId="497895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016C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B4E5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C4EB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2593653.1</w:t>
            </w:r>
          </w:p>
        </w:tc>
      </w:tr>
      <w:tr w:rsidR="00276EE8" w:rsidRPr="00276EE8" w14:paraId="0EC5AD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FEC2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7681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6549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2593652.12</w:t>
            </w:r>
          </w:p>
        </w:tc>
      </w:tr>
      <w:tr w:rsidR="00276EE8" w:rsidRPr="00276EE8" w14:paraId="20B922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AA74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51E3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1026415.88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8DCB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2593021.73</w:t>
            </w:r>
          </w:p>
        </w:tc>
      </w:tr>
      <w:tr w:rsidR="00276EE8" w:rsidRPr="00276EE8" w14:paraId="58FB52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779E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114A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1026417.2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63A6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2593020.96</w:t>
            </w:r>
          </w:p>
        </w:tc>
      </w:tr>
      <w:tr w:rsidR="00276EE8" w:rsidRPr="00276EE8" w14:paraId="549A5F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8FB8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B4F9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1026417.95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E36B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2593022.26</w:t>
            </w:r>
          </w:p>
        </w:tc>
      </w:tr>
      <w:tr w:rsidR="00276EE8" w:rsidRPr="00276EE8" w14:paraId="0B3B41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E52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AD5D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1026416.67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DDC0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2593023.03</w:t>
            </w:r>
          </w:p>
        </w:tc>
      </w:tr>
      <w:tr w:rsidR="00276EE8" w:rsidRPr="00276EE8" w14:paraId="3F0C965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407C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F2E9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1026415.88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E61D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2593021.73</w:t>
            </w:r>
          </w:p>
        </w:tc>
      </w:tr>
      <w:tr w:rsidR="00276EE8" w:rsidRPr="00276EE8" w14:paraId="34E0D6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EF64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1B8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4234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2593719.69</w:t>
            </w:r>
          </w:p>
        </w:tc>
      </w:tr>
      <w:tr w:rsidR="00276EE8" w:rsidRPr="00276EE8" w14:paraId="63119A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9164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C5D2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21E3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2593718.52</w:t>
            </w:r>
          </w:p>
        </w:tc>
      </w:tr>
      <w:tr w:rsidR="00276EE8" w:rsidRPr="00276EE8" w14:paraId="339271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58AD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02E0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780C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2593719.49</w:t>
            </w:r>
          </w:p>
        </w:tc>
      </w:tr>
      <w:tr w:rsidR="00276EE8" w:rsidRPr="00276EE8" w14:paraId="2D28994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07AF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DFE3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32CE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2593720.65</w:t>
            </w:r>
          </w:p>
        </w:tc>
      </w:tr>
      <w:tr w:rsidR="00276EE8" w:rsidRPr="00276EE8" w14:paraId="328B7AB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8C38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63DA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D01A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2593719.69</w:t>
            </w:r>
          </w:p>
        </w:tc>
      </w:tr>
      <w:tr w:rsidR="00276EE8" w:rsidRPr="00276EE8" w14:paraId="32130C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EF8F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54A3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0738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2593688.25</w:t>
            </w:r>
          </w:p>
        </w:tc>
      </w:tr>
      <w:tr w:rsidR="00276EE8" w:rsidRPr="00276EE8" w14:paraId="6A2091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D204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84E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1026144.14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B1F5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2593687.08</w:t>
            </w:r>
          </w:p>
        </w:tc>
      </w:tr>
      <w:tr w:rsidR="00276EE8" w:rsidRPr="00276EE8" w14:paraId="01EFECA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B3C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D8B2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4303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2593688.05</w:t>
            </w:r>
          </w:p>
        </w:tc>
      </w:tr>
      <w:tr w:rsidR="00276EE8" w:rsidRPr="00276EE8" w14:paraId="656E09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563A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14E1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1026144.37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274A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2593689.21</w:t>
            </w:r>
          </w:p>
        </w:tc>
      </w:tr>
      <w:tr w:rsidR="00276EE8" w:rsidRPr="00276EE8" w14:paraId="376773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6F11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F57B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A2C4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2593688.25</w:t>
            </w:r>
          </w:p>
        </w:tc>
      </w:tr>
      <w:tr w:rsidR="00276EE8" w:rsidRPr="00276EE8" w14:paraId="2C53A2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CDBD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F6D7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B949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2593705.95</w:t>
            </w:r>
          </w:p>
        </w:tc>
      </w:tr>
      <w:tr w:rsidR="00276EE8" w:rsidRPr="00276EE8" w14:paraId="73769CD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85C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0F94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1026126.84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CB11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2593704.78</w:t>
            </w:r>
          </w:p>
        </w:tc>
      </w:tr>
      <w:tr w:rsidR="00276EE8" w:rsidRPr="00276EE8" w14:paraId="45CF6B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6BED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7B6C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1026128.02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0EA4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2593705.74</w:t>
            </w:r>
          </w:p>
        </w:tc>
      </w:tr>
      <w:tr w:rsidR="00276EE8" w:rsidRPr="00276EE8" w14:paraId="6F2C17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56C0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2A8A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1026127.07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07D9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2593706.91</w:t>
            </w:r>
          </w:p>
        </w:tc>
      </w:tr>
      <w:tr w:rsidR="00276EE8" w:rsidRPr="00276EE8" w14:paraId="02BD36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A66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6576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7071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2593705.95</w:t>
            </w:r>
          </w:p>
        </w:tc>
      </w:tr>
      <w:tr w:rsidR="00276EE8" w:rsidRPr="00276EE8" w14:paraId="6980C1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EDF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90F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1025920.51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A106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2593750.88</w:t>
            </w:r>
          </w:p>
        </w:tc>
      </w:tr>
      <w:tr w:rsidR="00276EE8" w:rsidRPr="00276EE8" w14:paraId="6BBD737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9096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E8A1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1025921.88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8D6D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2593750.26</w:t>
            </w:r>
          </w:p>
        </w:tc>
      </w:tr>
      <w:tr w:rsidR="00276EE8" w:rsidRPr="00276EE8" w14:paraId="4DFE99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0423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D6B6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2E65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2593751.66</w:t>
            </w:r>
          </w:p>
        </w:tc>
      </w:tr>
      <w:tr w:rsidR="00276EE8" w:rsidRPr="00276EE8" w14:paraId="198D94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51AC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479E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1025921.12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92D8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2593752.26</w:t>
            </w:r>
          </w:p>
        </w:tc>
      </w:tr>
      <w:tr w:rsidR="00276EE8" w:rsidRPr="00276EE8" w14:paraId="30931DC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97D6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0A6E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1025920.51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36D4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2593750.88</w:t>
            </w:r>
          </w:p>
        </w:tc>
      </w:tr>
      <w:tr w:rsidR="00276EE8" w:rsidRPr="00276EE8" w14:paraId="3E9D920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E93B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A119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1026087.16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62F6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2593683.51</w:t>
            </w:r>
          </w:p>
        </w:tc>
      </w:tr>
      <w:tr w:rsidR="00276EE8" w:rsidRPr="00276EE8" w14:paraId="22A4AD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F8E2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1DCF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9C56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2593682.89</w:t>
            </w:r>
          </w:p>
        </w:tc>
      </w:tr>
      <w:tr w:rsidR="00276EE8" w:rsidRPr="00276EE8" w14:paraId="117BA4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97B4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E2AF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1026089.14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6695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2593684.29</w:t>
            </w:r>
          </w:p>
        </w:tc>
      </w:tr>
      <w:tr w:rsidR="00276EE8" w:rsidRPr="00276EE8" w14:paraId="334B7B9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6CA0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4BFE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1026087.77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5C4E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2593684.89</w:t>
            </w:r>
          </w:p>
        </w:tc>
      </w:tr>
      <w:tr w:rsidR="00276EE8" w:rsidRPr="00276EE8" w14:paraId="630574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D00B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4392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1026087.16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4A21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2593683.51</w:t>
            </w:r>
          </w:p>
        </w:tc>
      </w:tr>
      <w:tr w:rsidR="00276EE8" w:rsidRPr="00276EE8" w14:paraId="46B023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4B35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4656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1025630.41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7AEB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2592852.48</w:t>
            </w:r>
          </w:p>
        </w:tc>
      </w:tr>
      <w:tr w:rsidR="00276EE8" w:rsidRPr="00276EE8" w14:paraId="6891203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43C6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1278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316D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1025631.06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4921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2592851.03</w:t>
            </w:r>
          </w:p>
        </w:tc>
      </w:tr>
      <w:tr w:rsidR="00276EE8" w:rsidRPr="00276EE8" w14:paraId="48D558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8D79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68F1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1025632.4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FF4A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2592851.69</w:t>
            </w:r>
          </w:p>
        </w:tc>
      </w:tr>
      <w:tr w:rsidR="00276EE8" w:rsidRPr="00276EE8" w14:paraId="40FA02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BBDF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8A56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1025631.78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319A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2592853.03</w:t>
            </w:r>
          </w:p>
        </w:tc>
      </w:tr>
      <w:tr w:rsidR="00276EE8" w:rsidRPr="00276EE8" w14:paraId="25D82A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2E54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7C6F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1025630.41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DAAA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2592852.48</w:t>
            </w:r>
          </w:p>
        </w:tc>
      </w:tr>
      <w:tr w:rsidR="00276EE8" w:rsidRPr="00276EE8" w14:paraId="01734D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F000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54CC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3229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2592863.29</w:t>
            </w:r>
          </w:p>
        </w:tc>
      </w:tr>
      <w:tr w:rsidR="00276EE8" w:rsidRPr="00276EE8" w14:paraId="08FBED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7486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6164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1025672.57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58E9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2592862.67</w:t>
            </w:r>
          </w:p>
        </w:tc>
      </w:tr>
      <w:tr w:rsidR="00276EE8" w:rsidRPr="00276EE8" w14:paraId="17DD282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DE5A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301A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1025673.1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453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2592864.07</w:t>
            </w:r>
          </w:p>
        </w:tc>
      </w:tr>
      <w:tr w:rsidR="00276EE8" w:rsidRPr="00276EE8" w14:paraId="78A2056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5A8F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45BC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605B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2592864.63</w:t>
            </w:r>
          </w:p>
        </w:tc>
      </w:tr>
      <w:tr w:rsidR="00276EE8" w:rsidRPr="00276EE8" w14:paraId="2DCA54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B60F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6DDB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7A02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2592863.29</w:t>
            </w:r>
          </w:p>
        </w:tc>
      </w:tr>
      <w:tr w:rsidR="00276EE8" w:rsidRPr="00276EE8" w14:paraId="5E6AD0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11FC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1FC9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94BE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2593678.02</w:t>
            </w:r>
          </w:p>
        </w:tc>
      </w:tr>
      <w:tr w:rsidR="00276EE8" w:rsidRPr="00276EE8" w14:paraId="514C4F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CD52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D1CC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A266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2593676.75</w:t>
            </w:r>
          </w:p>
        </w:tc>
      </w:tr>
      <w:tr w:rsidR="00276EE8" w:rsidRPr="00276EE8" w14:paraId="59E0EB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838E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02BB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1026171.79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D887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2593677.56</w:t>
            </w:r>
          </w:p>
        </w:tc>
      </w:tr>
      <w:tr w:rsidR="00276EE8" w:rsidRPr="00276EE8" w14:paraId="62A269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BDFC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9729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153B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2593678.83</w:t>
            </w:r>
          </w:p>
        </w:tc>
      </w:tr>
      <w:tr w:rsidR="00276EE8" w:rsidRPr="00276EE8" w14:paraId="025465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AF8C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9D25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1026169.71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BEB5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2593678.02</w:t>
            </w:r>
          </w:p>
        </w:tc>
      </w:tr>
      <w:tr w:rsidR="00276EE8" w:rsidRPr="00276EE8" w14:paraId="66CC189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BC89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E9A5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1025973.98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8C92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2593729.89</w:t>
            </w:r>
          </w:p>
        </w:tc>
      </w:tr>
      <w:tr w:rsidR="00276EE8" w:rsidRPr="00276EE8" w14:paraId="7997966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D792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0ABD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1025975.35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18EF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2593729.27</w:t>
            </w:r>
          </w:p>
        </w:tc>
      </w:tr>
      <w:tr w:rsidR="00276EE8" w:rsidRPr="00276EE8" w14:paraId="77A9E0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7278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8FAE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1025975.96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1DA0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2593730.66</w:t>
            </w:r>
          </w:p>
        </w:tc>
      </w:tr>
      <w:tr w:rsidR="00276EE8" w:rsidRPr="00276EE8" w14:paraId="21D21AA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0C8A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330A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1025974.59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254B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2593731.27</w:t>
            </w:r>
          </w:p>
        </w:tc>
      </w:tr>
      <w:tr w:rsidR="00276EE8" w:rsidRPr="00276EE8" w14:paraId="5E8426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554B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5102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1025973.98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CC52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2593729.89</w:t>
            </w:r>
          </w:p>
        </w:tc>
      </w:tr>
      <w:tr w:rsidR="00276EE8" w:rsidRPr="00276EE8" w14:paraId="6A124B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C5C7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8C12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AE69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2593695.02</w:t>
            </w:r>
          </w:p>
        </w:tc>
      </w:tr>
      <w:tr w:rsidR="00276EE8" w:rsidRPr="00276EE8" w14:paraId="0ADEE3B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13F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2850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1026064.3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B048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2593694.4</w:t>
            </w:r>
          </w:p>
        </w:tc>
      </w:tr>
      <w:tr w:rsidR="00276EE8" w:rsidRPr="00276EE8" w14:paraId="768FD0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D1AE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18B8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1026064.91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609D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2593695.79</w:t>
            </w:r>
          </w:p>
        </w:tc>
      </w:tr>
      <w:tr w:rsidR="00276EE8" w:rsidRPr="00276EE8" w14:paraId="71B8A0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49EE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6221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1026063.54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AAF6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2593696.4</w:t>
            </w:r>
          </w:p>
        </w:tc>
      </w:tr>
      <w:tr w:rsidR="00276EE8" w:rsidRPr="00276EE8" w14:paraId="53D379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E0DA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3120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C7BE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2593695.02</w:t>
            </w:r>
          </w:p>
        </w:tc>
      </w:tr>
      <w:tr w:rsidR="00276EE8" w:rsidRPr="00276EE8" w14:paraId="53C474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FA4F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B83F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6FBD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2593760.89</w:t>
            </w:r>
          </w:p>
        </w:tc>
      </w:tr>
      <w:tr w:rsidR="00276EE8" w:rsidRPr="00276EE8" w14:paraId="0E6E4C3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B4EB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AFC1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A1C0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2593760.27</w:t>
            </w:r>
          </w:p>
        </w:tc>
      </w:tr>
      <w:tr w:rsidR="00276EE8" w:rsidRPr="00276EE8" w14:paraId="249F8D2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6FC3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A0BC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1025895.98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6DF6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2593761.66</w:t>
            </w:r>
          </w:p>
        </w:tc>
      </w:tr>
      <w:tr w:rsidR="00276EE8" w:rsidRPr="00276EE8" w14:paraId="2F4B531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F5BD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945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6DE7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2593762.27</w:t>
            </w:r>
          </w:p>
        </w:tc>
      </w:tr>
      <w:tr w:rsidR="00276EE8" w:rsidRPr="00276EE8" w14:paraId="0E7049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C053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45D4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E8AE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2593760.89</w:t>
            </w:r>
          </w:p>
        </w:tc>
      </w:tr>
      <w:tr w:rsidR="00276EE8" w:rsidRPr="00276EE8" w14:paraId="0D46BE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CDE9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8FC4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1025723.58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7435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2592839.05</w:t>
            </w:r>
          </w:p>
        </w:tc>
      </w:tr>
      <w:tr w:rsidR="00276EE8" w:rsidRPr="00276EE8" w14:paraId="351B52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0A5E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379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1025724.93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EB90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2592838.23</w:t>
            </w:r>
          </w:p>
        </w:tc>
      </w:tr>
      <w:tr w:rsidR="00276EE8" w:rsidRPr="00276EE8" w14:paraId="2F784B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2DAF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A01E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1025725.66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C472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2592839.54</w:t>
            </w:r>
          </w:p>
        </w:tc>
      </w:tr>
      <w:tr w:rsidR="00276EE8" w:rsidRPr="00276EE8" w14:paraId="507828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EAC5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98C9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1025724.4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7AA0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2592840.29</w:t>
            </w:r>
          </w:p>
        </w:tc>
      </w:tr>
      <w:tr w:rsidR="00276EE8" w:rsidRPr="00276EE8" w14:paraId="2716697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AA0D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CD43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1025723.58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AB06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2592839.05</w:t>
            </w:r>
          </w:p>
        </w:tc>
      </w:tr>
      <w:tr w:rsidR="00276EE8" w:rsidRPr="00276EE8" w14:paraId="686568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D7E4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7525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1025751.31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1A06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2592824.67</w:t>
            </w:r>
          </w:p>
        </w:tc>
      </w:tr>
      <w:tr w:rsidR="00276EE8" w:rsidRPr="00276EE8" w14:paraId="1057D5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722D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45AE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1025752.66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38C1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2592823.85</w:t>
            </w:r>
          </w:p>
        </w:tc>
      </w:tr>
      <w:tr w:rsidR="00276EE8" w:rsidRPr="00276EE8" w14:paraId="3C82A92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AE4B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A5C4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1025753.39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613D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2592825.16</w:t>
            </w:r>
          </w:p>
        </w:tc>
      </w:tr>
      <w:tr w:rsidR="00276EE8" w:rsidRPr="00276EE8" w14:paraId="5E865A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A11F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4550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1025752.13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37A3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2592825.91</w:t>
            </w:r>
          </w:p>
        </w:tc>
      </w:tr>
      <w:tr w:rsidR="00276EE8" w:rsidRPr="00276EE8" w14:paraId="5868E8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4CC3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E24A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1025751.31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5470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2592824.67</w:t>
            </w:r>
          </w:p>
        </w:tc>
      </w:tr>
      <w:tr w:rsidR="00276EE8" w:rsidRPr="00276EE8" w14:paraId="29933A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A587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5A80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FCDC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2592802.38</w:t>
            </w:r>
          </w:p>
        </w:tc>
      </w:tr>
      <w:tr w:rsidR="00276EE8" w:rsidRPr="00276EE8" w14:paraId="3E4E58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2C1E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915C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A155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2592800.89</w:t>
            </w:r>
          </w:p>
        </w:tc>
      </w:tr>
      <w:tr w:rsidR="00276EE8" w:rsidRPr="00276EE8" w14:paraId="202F95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AAB6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2979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22C0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2592801.07</w:t>
            </w:r>
          </w:p>
        </w:tc>
      </w:tr>
      <w:tr w:rsidR="00276EE8" w:rsidRPr="00276EE8" w14:paraId="01E0F1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8498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E76D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5DF7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2592802.55</w:t>
            </w:r>
          </w:p>
        </w:tc>
      </w:tr>
      <w:tr w:rsidR="00276EE8" w:rsidRPr="00276EE8" w14:paraId="34CEF30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A3B8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F2E4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23E3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2592802.38</w:t>
            </w:r>
          </w:p>
        </w:tc>
      </w:tr>
      <w:tr w:rsidR="00276EE8" w:rsidRPr="00276EE8" w14:paraId="4E3FC93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4DA6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0262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903B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2593195.64</w:t>
            </w:r>
          </w:p>
        </w:tc>
      </w:tr>
      <w:tr w:rsidR="00276EE8" w:rsidRPr="00276EE8" w14:paraId="21D578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1757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8FB0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1025742.17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66BF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2593194.62</w:t>
            </w:r>
          </w:p>
        </w:tc>
      </w:tr>
      <w:tr w:rsidR="00276EE8" w:rsidRPr="00276EE8" w14:paraId="265AAB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D4B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A86D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1025743.15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7793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2593195.78</w:t>
            </w:r>
          </w:p>
        </w:tc>
      </w:tr>
      <w:tr w:rsidR="00276EE8" w:rsidRPr="00276EE8" w14:paraId="74B278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7795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D47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1025742.03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D35D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2593196.73</w:t>
            </w:r>
          </w:p>
        </w:tc>
      </w:tr>
      <w:tr w:rsidR="00276EE8" w:rsidRPr="00276EE8" w14:paraId="7A4DF20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D428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1DE6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1025741.01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3B7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2593195.64</w:t>
            </w:r>
          </w:p>
        </w:tc>
      </w:tr>
      <w:tr w:rsidR="00276EE8" w:rsidRPr="00276EE8" w14:paraId="23F2E0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4A10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701C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F54F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2593705.36</w:t>
            </w:r>
          </w:p>
        </w:tc>
      </w:tr>
      <w:tr w:rsidR="00276EE8" w:rsidRPr="00276EE8" w14:paraId="0820B2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A42B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1318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1604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AFA3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2593705.28</w:t>
            </w:r>
          </w:p>
        </w:tc>
      </w:tr>
      <w:tr w:rsidR="00276EE8" w:rsidRPr="00276EE8" w14:paraId="463113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6CD7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9445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2CF7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2593706.81</w:t>
            </w:r>
          </w:p>
        </w:tc>
      </w:tr>
      <w:tr w:rsidR="00276EE8" w:rsidRPr="00276EE8" w14:paraId="13C2B1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D42F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3895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BE6F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2593706.86</w:t>
            </w:r>
          </w:p>
        </w:tc>
      </w:tr>
      <w:tr w:rsidR="00276EE8" w:rsidRPr="00276EE8" w14:paraId="1A0F2C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1C90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EE3C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A578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2593705.36</w:t>
            </w:r>
          </w:p>
        </w:tc>
      </w:tr>
      <w:tr w:rsidR="00276EE8" w:rsidRPr="00276EE8" w14:paraId="26DF13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25D5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8B20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7399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2593553.35</w:t>
            </w:r>
          </w:p>
        </w:tc>
      </w:tr>
      <w:tr w:rsidR="00276EE8" w:rsidRPr="00276EE8" w14:paraId="719106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A55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70F4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64D6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2593551.86</w:t>
            </w:r>
          </w:p>
        </w:tc>
      </w:tr>
      <w:tr w:rsidR="00276EE8" w:rsidRPr="00276EE8" w14:paraId="33C2A33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B65D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40BE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1026686.41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D35D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2593551.9</w:t>
            </w:r>
          </w:p>
        </w:tc>
      </w:tr>
      <w:tr w:rsidR="00276EE8" w:rsidRPr="00276EE8" w14:paraId="01E5AD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FD61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9565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1026686.36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6C46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2593553.4</w:t>
            </w:r>
          </w:p>
        </w:tc>
      </w:tr>
      <w:tr w:rsidR="00276EE8" w:rsidRPr="00276EE8" w14:paraId="46F1E7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3424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5F87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1026684.85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D7E8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2593553.35</w:t>
            </w:r>
          </w:p>
        </w:tc>
      </w:tr>
      <w:tr w:rsidR="00276EE8" w:rsidRPr="00276EE8" w14:paraId="1B4D787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5C2F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99A2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1026263.34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072C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2593070.94</w:t>
            </w:r>
          </w:p>
        </w:tc>
      </w:tr>
      <w:tr w:rsidR="00276EE8" w:rsidRPr="00276EE8" w14:paraId="770931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13C4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5D97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1026264.84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7AD3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2593070.75</w:t>
            </w:r>
          </w:p>
        </w:tc>
      </w:tr>
      <w:tr w:rsidR="00276EE8" w:rsidRPr="00276EE8" w14:paraId="07521E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C75B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20B1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1026265.02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459A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2593072.24</w:t>
            </w:r>
          </w:p>
        </w:tc>
      </w:tr>
      <w:tr w:rsidR="00276EE8" w:rsidRPr="00276EE8" w14:paraId="510938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5C3F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F615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1026263.54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A806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2593072.44</w:t>
            </w:r>
          </w:p>
        </w:tc>
      </w:tr>
      <w:tr w:rsidR="00276EE8" w:rsidRPr="00276EE8" w14:paraId="007DDF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C137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6F11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1026263.34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F170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2593070.94</w:t>
            </w:r>
          </w:p>
        </w:tc>
      </w:tr>
      <w:tr w:rsidR="00276EE8" w:rsidRPr="00276EE8" w14:paraId="0F22D7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FE40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F8FC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1026406.35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EED9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2593049.93</w:t>
            </w:r>
          </w:p>
        </w:tc>
      </w:tr>
      <w:tr w:rsidR="00276EE8" w:rsidRPr="00276EE8" w14:paraId="0484C3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BB1F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A570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1026407.85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E83D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2593049.74</w:t>
            </w:r>
          </w:p>
        </w:tc>
      </w:tr>
      <w:tr w:rsidR="00276EE8" w:rsidRPr="00276EE8" w14:paraId="285F553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58BA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F047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1026408.03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470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2593051.23</w:t>
            </w:r>
          </w:p>
        </w:tc>
      </w:tr>
      <w:tr w:rsidR="00276EE8" w:rsidRPr="00276EE8" w14:paraId="6347F5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5550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090A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1026406.55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68F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2593051.43</w:t>
            </w:r>
          </w:p>
        </w:tc>
      </w:tr>
      <w:tr w:rsidR="00276EE8" w:rsidRPr="00276EE8" w14:paraId="3A9468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AB9B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735B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1026406.35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8D2A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2593049.93</w:t>
            </w:r>
          </w:p>
        </w:tc>
      </w:tr>
      <w:tr w:rsidR="00276EE8" w:rsidRPr="00276EE8" w14:paraId="34C9AA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7447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DA39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D6DC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2593648.5</w:t>
            </w:r>
          </w:p>
        </w:tc>
      </w:tr>
      <w:tr w:rsidR="00276EE8" w:rsidRPr="00276EE8" w14:paraId="0B9311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9255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E87D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1527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2593647.78</w:t>
            </w:r>
          </w:p>
        </w:tc>
      </w:tr>
      <w:tr w:rsidR="00276EE8" w:rsidRPr="00276EE8" w14:paraId="2CFA821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2517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F07F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1025889.54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4E4D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2593649.1</w:t>
            </w:r>
          </w:p>
        </w:tc>
      </w:tr>
      <w:tr w:rsidR="00276EE8" w:rsidRPr="00276EE8" w14:paraId="16673A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5E55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F558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1025888.19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564A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2593649.82</w:t>
            </w:r>
          </w:p>
        </w:tc>
      </w:tr>
      <w:tr w:rsidR="00276EE8" w:rsidRPr="00276EE8" w14:paraId="6BBDEB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409C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CD84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1025887.5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65C1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2593648.5</w:t>
            </w:r>
          </w:p>
        </w:tc>
      </w:tr>
      <w:tr w:rsidR="00276EE8" w:rsidRPr="00276EE8" w14:paraId="309AB6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0436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9B93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1026002.39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84E6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2593718.83</w:t>
            </w:r>
          </w:p>
        </w:tc>
      </w:tr>
      <w:tr w:rsidR="00276EE8" w:rsidRPr="00276EE8" w14:paraId="6AF5EF7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463E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E230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C90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2593718.21</w:t>
            </w:r>
          </w:p>
        </w:tc>
      </w:tr>
      <w:tr w:rsidR="00276EE8" w:rsidRPr="00276EE8" w14:paraId="654BAE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F0AD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F93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4D8D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2593719.6</w:t>
            </w:r>
          </w:p>
        </w:tc>
      </w:tr>
      <w:tr w:rsidR="00276EE8" w:rsidRPr="00276EE8" w14:paraId="2A9390E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6684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03DD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6152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2593720.2</w:t>
            </w:r>
          </w:p>
        </w:tc>
      </w:tr>
      <w:tr w:rsidR="00276EE8" w:rsidRPr="00276EE8" w14:paraId="4B33B9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2A01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8845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1026002.39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D923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2593718.83</w:t>
            </w:r>
          </w:p>
        </w:tc>
      </w:tr>
      <w:tr w:rsidR="00276EE8" w:rsidRPr="00276EE8" w14:paraId="32121BC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E67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8DD1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1026032.76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9E11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2593706.72</w:t>
            </w:r>
          </w:p>
        </w:tc>
      </w:tr>
      <w:tr w:rsidR="00276EE8" w:rsidRPr="00276EE8" w14:paraId="7EC8FA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C0E8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9F9C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4269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2593706.1</w:t>
            </w:r>
          </w:p>
        </w:tc>
      </w:tr>
      <w:tr w:rsidR="00276EE8" w:rsidRPr="00276EE8" w14:paraId="5749E8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4E1B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7FF9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5EF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2593707.49</w:t>
            </w:r>
          </w:p>
        </w:tc>
      </w:tr>
      <w:tr w:rsidR="00276EE8" w:rsidRPr="00276EE8" w14:paraId="7D6380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944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32C2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6B67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2593708.09</w:t>
            </w:r>
          </w:p>
        </w:tc>
      </w:tr>
      <w:tr w:rsidR="00276EE8" w:rsidRPr="00276EE8" w14:paraId="1A1ADF7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3CC8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DF3D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1026032.76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4632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2593706.72</w:t>
            </w:r>
          </w:p>
        </w:tc>
      </w:tr>
      <w:tr w:rsidR="00276EE8" w:rsidRPr="00276EE8" w14:paraId="3512F84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FBD0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7A39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0496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2592957.05</w:t>
            </w:r>
          </w:p>
        </w:tc>
      </w:tr>
      <w:tr w:rsidR="00276EE8" w:rsidRPr="00276EE8" w14:paraId="25FE36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CB7D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94E3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E59E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2592956.84</w:t>
            </w:r>
          </w:p>
        </w:tc>
      </w:tr>
      <w:tr w:rsidR="00276EE8" w:rsidRPr="00276EE8" w14:paraId="2FF996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6D12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7C6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1026108.28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2F13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2592958.34</w:t>
            </w:r>
          </w:p>
        </w:tc>
      </w:tr>
      <w:tr w:rsidR="00276EE8" w:rsidRPr="00276EE8" w14:paraId="6CE06E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13B8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A5CA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FCA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2592958.51</w:t>
            </w:r>
          </w:p>
        </w:tc>
      </w:tr>
      <w:tr w:rsidR="00276EE8" w:rsidRPr="00276EE8" w14:paraId="0186BA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0E04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C105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0F5D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2592957.05</w:t>
            </w:r>
          </w:p>
        </w:tc>
      </w:tr>
      <w:tr w:rsidR="00276EE8" w:rsidRPr="00276EE8" w14:paraId="02D72C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B1A8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904D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1025968.32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07AF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2592980.52</w:t>
            </w:r>
          </w:p>
        </w:tc>
      </w:tr>
      <w:tr w:rsidR="00276EE8" w:rsidRPr="00276EE8" w14:paraId="519374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C7BA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3F4B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1025969.81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4588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2592980.14</w:t>
            </w:r>
          </w:p>
        </w:tc>
      </w:tr>
      <w:tr w:rsidR="00276EE8" w:rsidRPr="00276EE8" w14:paraId="67DDF7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E8CA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A420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1025970.17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8225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2592981.61</w:t>
            </w:r>
          </w:p>
        </w:tc>
      </w:tr>
      <w:tr w:rsidR="00276EE8" w:rsidRPr="00276EE8" w14:paraId="4D1875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B44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07C9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1025968.73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B782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2592981.95</w:t>
            </w:r>
          </w:p>
        </w:tc>
      </w:tr>
      <w:tr w:rsidR="00276EE8" w:rsidRPr="00276EE8" w14:paraId="224134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5509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6518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1025968.32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76F2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2592980.52</w:t>
            </w:r>
          </w:p>
        </w:tc>
      </w:tr>
      <w:tr w:rsidR="00276EE8" w:rsidRPr="00276EE8" w14:paraId="303A06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8C8C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FFBB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1025943.4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B6AD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2593741.82</w:t>
            </w:r>
          </w:p>
        </w:tc>
      </w:tr>
      <w:tr w:rsidR="00276EE8" w:rsidRPr="00276EE8" w14:paraId="706BBD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1574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20DB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9796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2593741.2</w:t>
            </w:r>
          </w:p>
        </w:tc>
      </w:tr>
      <w:tr w:rsidR="00276EE8" w:rsidRPr="00276EE8" w14:paraId="7CE27AA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3FED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3F2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1025945.38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EC57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2593742.59</w:t>
            </w:r>
          </w:p>
        </w:tc>
      </w:tr>
      <w:tr w:rsidR="00276EE8" w:rsidRPr="00276EE8" w14:paraId="361516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87A6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FBA9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1025944.01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9BE7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2593743.19</w:t>
            </w:r>
          </w:p>
        </w:tc>
      </w:tr>
      <w:tr w:rsidR="00276EE8" w:rsidRPr="00276EE8" w14:paraId="650756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B97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F140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1025943.4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3338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2593741.82</w:t>
            </w:r>
          </w:p>
        </w:tc>
      </w:tr>
      <w:tr w:rsidR="00276EE8" w:rsidRPr="00276EE8" w14:paraId="42673A9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87B3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1041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1025640.81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9BA7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2592900.1</w:t>
            </w:r>
          </w:p>
        </w:tc>
      </w:tr>
      <w:tr w:rsidR="00276EE8" w:rsidRPr="00276EE8" w14:paraId="4AF7391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3F5C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1358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D2CD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1025641.07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184A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2592898.65</w:t>
            </w:r>
          </w:p>
        </w:tc>
      </w:tr>
      <w:tr w:rsidR="00276EE8" w:rsidRPr="00276EE8" w14:paraId="789DFA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5686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7546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3AC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2592898.98</w:t>
            </w:r>
          </w:p>
        </w:tc>
      </w:tr>
      <w:tr w:rsidR="00276EE8" w:rsidRPr="00276EE8" w14:paraId="1AA1798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9FE3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E0FD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1025642.25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76B8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2592900.42</w:t>
            </w:r>
          </w:p>
        </w:tc>
      </w:tr>
      <w:tr w:rsidR="00276EE8" w:rsidRPr="00276EE8" w14:paraId="4B5BBE7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BFD5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632F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1025640.81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2960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2592900.1</w:t>
            </w:r>
          </w:p>
        </w:tc>
      </w:tr>
      <w:tr w:rsidR="00276EE8" w:rsidRPr="00276EE8" w14:paraId="5AB1DE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A6E1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3158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1026051.58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09F2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2592963.6</w:t>
            </w:r>
          </w:p>
        </w:tc>
      </w:tr>
      <w:tr w:rsidR="00276EE8" w:rsidRPr="00276EE8" w14:paraId="5D0EB8D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9E9F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0D5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1026053.11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F773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2592963.39</w:t>
            </w:r>
          </w:p>
        </w:tc>
      </w:tr>
      <w:tr w:rsidR="00276EE8" w:rsidRPr="00276EE8" w14:paraId="14505A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D623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2D96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1026053.3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F30D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2592964.89</w:t>
            </w:r>
          </w:p>
        </w:tc>
      </w:tr>
      <w:tr w:rsidR="00276EE8" w:rsidRPr="00276EE8" w14:paraId="19AB7F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A3D3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E34B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1026051.83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CF4C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2592965.06</w:t>
            </w:r>
          </w:p>
        </w:tc>
      </w:tr>
      <w:tr w:rsidR="00276EE8" w:rsidRPr="00276EE8" w14:paraId="0A6C2EB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398B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B7FD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1026051.58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8990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2592963.6</w:t>
            </w:r>
          </w:p>
        </w:tc>
      </w:tr>
      <w:tr w:rsidR="00276EE8" w:rsidRPr="00276EE8" w14:paraId="7DACBF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49EB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D08B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77DE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2592960.36</w:t>
            </w:r>
          </w:p>
        </w:tc>
      </w:tr>
      <w:tr w:rsidR="00276EE8" w:rsidRPr="00276EE8" w14:paraId="52F9CD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3903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4E01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1026079.84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8CF7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2592960.15</w:t>
            </w:r>
          </w:p>
        </w:tc>
      </w:tr>
      <w:tr w:rsidR="00276EE8" w:rsidRPr="00276EE8" w14:paraId="71C037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5EBB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3F3C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116E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2592961.65</w:t>
            </w:r>
          </w:p>
        </w:tc>
      </w:tr>
      <w:tr w:rsidR="00276EE8" w:rsidRPr="00276EE8" w14:paraId="7DEE3F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2DE6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F45D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A8D4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2592961.82</w:t>
            </w:r>
          </w:p>
        </w:tc>
      </w:tr>
      <w:tr w:rsidR="00276EE8" w:rsidRPr="00276EE8" w14:paraId="224DDC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FA45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504E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E13F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2592960.36</w:t>
            </w:r>
          </w:p>
        </w:tc>
      </w:tr>
      <w:tr w:rsidR="00276EE8" w:rsidRPr="00276EE8" w14:paraId="2A28DD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16D3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C45C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1CCE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2592874.12</w:t>
            </w:r>
          </w:p>
        </w:tc>
      </w:tr>
      <w:tr w:rsidR="00276EE8" w:rsidRPr="00276EE8" w14:paraId="3DD1AA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CA56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5BD8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88AF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2592873.5</w:t>
            </w:r>
          </w:p>
        </w:tc>
      </w:tr>
      <w:tr w:rsidR="00276EE8" w:rsidRPr="00276EE8" w14:paraId="5013C3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86F2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0F18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1025645.79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1BF1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2592874.89</w:t>
            </w:r>
          </w:p>
        </w:tc>
      </w:tr>
      <w:tr w:rsidR="00276EE8" w:rsidRPr="00276EE8" w14:paraId="50B201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4A97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94FE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1025644.43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F40D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2592875.45</w:t>
            </w:r>
          </w:p>
        </w:tc>
      </w:tr>
      <w:tr w:rsidR="00276EE8" w:rsidRPr="00276EE8" w14:paraId="632A17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ECAB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6AFB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3A49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2592874.12</w:t>
            </w:r>
          </w:p>
        </w:tc>
      </w:tr>
      <w:tr w:rsidR="00276EE8" w:rsidRPr="00276EE8" w14:paraId="0E9369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E270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F712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7EEE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2593114.14</w:t>
            </w:r>
          </w:p>
        </w:tc>
      </w:tr>
      <w:tr w:rsidR="00276EE8" w:rsidRPr="00276EE8" w14:paraId="17E9F5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5276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ABD1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8A62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2593113.95</w:t>
            </w:r>
          </w:p>
        </w:tc>
      </w:tr>
      <w:tr w:rsidR="00276EE8" w:rsidRPr="00276EE8" w14:paraId="733A76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7055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7DD3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1026270.45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31A9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2593115.43</w:t>
            </w:r>
          </w:p>
        </w:tc>
      </w:tr>
      <w:tr w:rsidR="00276EE8" w:rsidRPr="00276EE8" w14:paraId="503613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D0A0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A37F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6D61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2593115.63</w:t>
            </w:r>
          </w:p>
        </w:tc>
      </w:tr>
      <w:tr w:rsidR="00276EE8" w:rsidRPr="00276EE8" w14:paraId="0DC99D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97F8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2584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1026268.75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5C8E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2593114.14</w:t>
            </w:r>
          </w:p>
        </w:tc>
      </w:tr>
      <w:tr w:rsidR="00276EE8" w:rsidRPr="00276EE8" w14:paraId="67612F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BB04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AC5A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167A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2592898.34</w:t>
            </w:r>
          </w:p>
        </w:tc>
      </w:tr>
      <w:tr w:rsidR="00276EE8" w:rsidRPr="00276EE8" w14:paraId="329755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6478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7590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1025885.44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3A7B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2592896.95</w:t>
            </w:r>
          </w:p>
        </w:tc>
      </w:tr>
      <w:tr w:rsidR="00276EE8" w:rsidRPr="00276EE8" w14:paraId="7BDBFE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C107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46E3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9825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2592897.66</w:t>
            </w:r>
          </w:p>
        </w:tc>
      </w:tr>
      <w:tr w:rsidR="00276EE8" w:rsidRPr="00276EE8" w14:paraId="26022C6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C3F9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3703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1025886.11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81B4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2592898.95</w:t>
            </w:r>
          </w:p>
        </w:tc>
      </w:tr>
      <w:tr w:rsidR="00276EE8" w:rsidRPr="00276EE8" w14:paraId="15A7FE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6E8F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7EA6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1025884.75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CFBD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2592898.34</w:t>
            </w:r>
          </w:p>
        </w:tc>
      </w:tr>
      <w:tr w:rsidR="00276EE8" w:rsidRPr="00276EE8" w14:paraId="122BF5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DE2F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C7D9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1025991.29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EA64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2592971.85</w:t>
            </w:r>
          </w:p>
        </w:tc>
      </w:tr>
      <w:tr w:rsidR="00276EE8" w:rsidRPr="00276EE8" w14:paraId="6ED2CE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764E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B9C8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498D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2592970.56</w:t>
            </w:r>
          </w:p>
        </w:tc>
      </w:tr>
      <w:tr w:rsidR="00276EE8" w:rsidRPr="00276EE8" w14:paraId="6C50CA0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FCE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ECC4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1025993.32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4D30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2592971.34</w:t>
            </w:r>
          </w:p>
        </w:tc>
      </w:tr>
      <w:tr w:rsidR="00276EE8" w:rsidRPr="00276EE8" w14:paraId="5EA1C7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63CB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74A7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1025992.54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4E87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2592972.64</w:t>
            </w:r>
          </w:p>
        </w:tc>
      </w:tr>
      <w:tr w:rsidR="00276EE8" w:rsidRPr="00276EE8" w14:paraId="374F0C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6729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AAB9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1025991.29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9DAE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2592971.85</w:t>
            </w:r>
          </w:p>
        </w:tc>
      </w:tr>
      <w:tr w:rsidR="00276EE8" w:rsidRPr="00276EE8" w14:paraId="18C1AF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9BCC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F663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1025700.16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501E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2592852.05</w:t>
            </w:r>
          </w:p>
        </w:tc>
      </w:tr>
      <w:tr w:rsidR="00276EE8" w:rsidRPr="00276EE8" w14:paraId="3057DFA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6613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FCF2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1025701.6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FDCA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2592851.41</w:t>
            </w:r>
          </w:p>
        </w:tc>
      </w:tr>
      <w:tr w:rsidR="00276EE8" w:rsidRPr="00276EE8" w14:paraId="732CE2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2BAA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2FA6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1025702.16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1B23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2592852.79</w:t>
            </w:r>
          </w:p>
        </w:tc>
      </w:tr>
      <w:tr w:rsidR="00276EE8" w:rsidRPr="00276EE8" w14:paraId="553D4D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EF9B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3D5F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1025700.82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9549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2592853.38</w:t>
            </w:r>
          </w:p>
        </w:tc>
      </w:tr>
      <w:tr w:rsidR="00276EE8" w:rsidRPr="00276EE8" w14:paraId="29B84C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DB0B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6237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1025700.16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F0A3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2592852.05</w:t>
            </w:r>
          </w:p>
        </w:tc>
      </w:tr>
      <w:tr w:rsidR="00276EE8" w:rsidRPr="00276EE8" w14:paraId="77659E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6B08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243F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992D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2593082.36</w:t>
            </w:r>
          </w:p>
        </w:tc>
      </w:tr>
      <w:tr w:rsidR="00276EE8" w:rsidRPr="00276EE8" w14:paraId="6453F7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9017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F135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8F3E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2593081.18</w:t>
            </w:r>
          </w:p>
        </w:tc>
      </w:tr>
      <w:tr w:rsidR="00276EE8" w:rsidRPr="00276EE8" w14:paraId="6971267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40D5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55D5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1025872.95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D9A3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2593082.15</w:t>
            </w:r>
          </w:p>
        </w:tc>
      </w:tr>
      <w:tr w:rsidR="00276EE8" w:rsidRPr="00276EE8" w14:paraId="43D9BC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DD65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8796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1025871.99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9554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2593083.28</w:t>
            </w:r>
          </w:p>
        </w:tc>
      </w:tr>
      <w:tr w:rsidR="00276EE8" w:rsidRPr="00276EE8" w14:paraId="4D5A8A2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2FCF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4360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1025870.82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CFAE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2593082.36</w:t>
            </w:r>
          </w:p>
        </w:tc>
      </w:tr>
      <w:tr w:rsidR="00276EE8" w:rsidRPr="00276EE8" w14:paraId="3CF9BC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73F4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7CB0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81CF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2593123.77</w:t>
            </w:r>
          </w:p>
        </w:tc>
      </w:tr>
      <w:tr w:rsidR="00276EE8" w:rsidRPr="00276EE8" w14:paraId="2546FAB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CBB3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B4D8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DCFF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2593123.53</w:t>
            </w:r>
          </w:p>
        </w:tc>
      </w:tr>
      <w:tr w:rsidR="00276EE8" w:rsidRPr="00276EE8" w14:paraId="6536F58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0DC9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481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1026156.23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D916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2593125.01</w:t>
            </w:r>
          </w:p>
        </w:tc>
      </w:tr>
      <w:tr w:rsidR="00276EE8" w:rsidRPr="00276EE8" w14:paraId="2793B0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7728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64D6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7D36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2593125.26</w:t>
            </w:r>
          </w:p>
        </w:tc>
      </w:tr>
      <w:tr w:rsidR="00276EE8" w:rsidRPr="00276EE8" w14:paraId="670A0D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F8C7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F916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F2C2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2593123.77</w:t>
            </w:r>
          </w:p>
        </w:tc>
      </w:tr>
      <w:tr w:rsidR="00276EE8" w:rsidRPr="00276EE8" w14:paraId="517554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C0AF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24C0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F26E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2593096.02</w:t>
            </w:r>
          </w:p>
        </w:tc>
      </w:tr>
      <w:tr w:rsidR="00276EE8" w:rsidRPr="00276EE8" w14:paraId="7D10DC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2724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1398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BCE7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0DF2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2593095.78</w:t>
            </w:r>
          </w:p>
        </w:tc>
      </w:tr>
      <w:tr w:rsidR="00276EE8" w:rsidRPr="00276EE8" w14:paraId="743474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F577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FB2C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EC38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2593097.26</w:t>
            </w:r>
          </w:p>
        </w:tc>
      </w:tr>
      <w:tr w:rsidR="00276EE8" w:rsidRPr="00276EE8" w14:paraId="3BEC6B8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668E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7E0D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D7B2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2593097.51</w:t>
            </w:r>
          </w:p>
        </w:tc>
      </w:tr>
      <w:tr w:rsidR="00276EE8" w:rsidRPr="00276EE8" w14:paraId="36E971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E61E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220D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7497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2593096.02</w:t>
            </w:r>
          </w:p>
        </w:tc>
      </w:tr>
      <w:tr w:rsidR="00276EE8" w:rsidRPr="00276EE8" w14:paraId="41A775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B215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86F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D33B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2593697.76</w:t>
            </w:r>
          </w:p>
        </w:tc>
      </w:tr>
      <w:tr w:rsidR="00276EE8" w:rsidRPr="00276EE8" w14:paraId="53B397A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5F70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6115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1026243.21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7DAF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2593696.69</w:t>
            </w:r>
          </w:p>
        </w:tc>
      </w:tr>
      <w:tr w:rsidR="00276EE8" w:rsidRPr="00276EE8" w14:paraId="5B40E2F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CE54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8A13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1026244.28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2BFA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2593697.74</w:t>
            </w:r>
          </w:p>
        </w:tc>
      </w:tr>
      <w:tr w:rsidR="00276EE8" w:rsidRPr="00276EE8" w14:paraId="71A755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0C1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D70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1026243.22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3DF3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2593698.82</w:t>
            </w:r>
          </w:p>
        </w:tc>
      </w:tr>
      <w:tr w:rsidR="00276EE8" w:rsidRPr="00276EE8" w14:paraId="4C4903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797A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5F49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9236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2593697.76</w:t>
            </w:r>
          </w:p>
        </w:tc>
      </w:tr>
      <w:tr w:rsidR="00276EE8" w:rsidRPr="00276EE8" w14:paraId="672A87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1F33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FB47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1026340.49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E181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2593807.33</w:t>
            </w:r>
          </w:p>
        </w:tc>
      </w:tr>
      <w:tr w:rsidR="00276EE8" w:rsidRPr="00276EE8" w14:paraId="430BB6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9903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2785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1026341.47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2888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2593806.21</w:t>
            </w:r>
          </w:p>
        </w:tc>
      </w:tr>
      <w:tr w:rsidR="00276EE8" w:rsidRPr="00276EE8" w14:paraId="1F8249B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5DBE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6DB0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1026342.61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2ABC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2593807.19</w:t>
            </w:r>
          </w:p>
        </w:tc>
      </w:tr>
      <w:tr w:rsidR="00276EE8" w:rsidRPr="00276EE8" w14:paraId="4F82DA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52C7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CAA0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1026341.61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78B3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2593808.33</w:t>
            </w:r>
          </w:p>
        </w:tc>
      </w:tr>
      <w:tr w:rsidR="00276EE8" w:rsidRPr="00276EE8" w14:paraId="6FA816A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1397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AE62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1026340.49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FAFC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2593807.33</w:t>
            </w:r>
          </w:p>
        </w:tc>
      </w:tr>
      <w:tr w:rsidR="00276EE8" w:rsidRPr="00276EE8" w14:paraId="414E79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7A88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CB8D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1026331.82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1067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2593886.01</w:t>
            </w:r>
          </w:p>
        </w:tc>
      </w:tr>
      <w:tr w:rsidR="00276EE8" w:rsidRPr="00276EE8" w14:paraId="6C71CFD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97EF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BF7C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1026332.8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2083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2593884.88</w:t>
            </w:r>
          </w:p>
        </w:tc>
      </w:tr>
      <w:tr w:rsidR="00276EE8" w:rsidRPr="00276EE8" w14:paraId="362FD0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3F8C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0C4D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1026333.94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064F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2593885.87</w:t>
            </w:r>
          </w:p>
        </w:tc>
      </w:tr>
      <w:tr w:rsidR="00276EE8" w:rsidRPr="00276EE8" w14:paraId="5F44B9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6CE8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283E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1026332.94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F63B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2593887</w:t>
            </w:r>
          </w:p>
        </w:tc>
      </w:tr>
      <w:tr w:rsidR="00276EE8" w:rsidRPr="00276EE8" w14:paraId="25133A1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90BB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773C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1026331.82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6844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2593886.01</w:t>
            </w:r>
          </w:p>
        </w:tc>
      </w:tr>
      <w:tr w:rsidR="00276EE8" w:rsidRPr="00276EE8" w14:paraId="73519F0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A949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745F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1025851.74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A3C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2593105.52</w:t>
            </w:r>
          </w:p>
        </w:tc>
      </w:tr>
      <w:tr w:rsidR="00276EE8" w:rsidRPr="00276EE8" w14:paraId="142947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4DC9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4927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1025852.72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904E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2593104.34</w:t>
            </w:r>
          </w:p>
        </w:tc>
      </w:tr>
      <w:tr w:rsidR="00276EE8" w:rsidRPr="00276EE8" w14:paraId="0D25C7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B29F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A039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1025853.87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BB29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2593105.32</w:t>
            </w:r>
          </w:p>
        </w:tc>
      </w:tr>
      <w:tr w:rsidR="00276EE8" w:rsidRPr="00276EE8" w14:paraId="6444F5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72DE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DC4D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1025852.91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9BCE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2593106.44</w:t>
            </w:r>
          </w:p>
        </w:tc>
      </w:tr>
      <w:tr w:rsidR="00276EE8" w:rsidRPr="00276EE8" w14:paraId="3DD096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8342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950C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1025851.74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15FE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2593105.52</w:t>
            </w:r>
          </w:p>
        </w:tc>
      </w:tr>
      <w:tr w:rsidR="00276EE8" w:rsidRPr="00276EE8" w14:paraId="6349C15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292E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EF3A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A3E9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2593124.84</w:t>
            </w:r>
          </w:p>
        </w:tc>
      </w:tr>
      <w:tr w:rsidR="00276EE8" w:rsidRPr="00276EE8" w14:paraId="30C44C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8BC2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C037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D72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2593123.66</w:t>
            </w:r>
          </w:p>
        </w:tc>
      </w:tr>
      <w:tr w:rsidR="00276EE8" w:rsidRPr="00276EE8" w14:paraId="306324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A4AC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34C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1025838.15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5484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2593124.64</w:t>
            </w:r>
          </w:p>
        </w:tc>
      </w:tr>
      <w:tr w:rsidR="00276EE8" w:rsidRPr="00276EE8" w14:paraId="0D3587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6C0B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FD42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E2C1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2593125.76</w:t>
            </w:r>
          </w:p>
        </w:tc>
      </w:tr>
      <w:tr w:rsidR="00276EE8" w:rsidRPr="00276EE8" w14:paraId="6432DA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8A9F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21E1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C95E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</w:t>
            </w:r>
          </w:p>
        </w:tc>
      </w:tr>
      <w:tr w:rsidR="00276EE8" w:rsidRPr="00276EE8" w14:paraId="3D4ABD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F750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E0D2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08A2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2593058.49</w:t>
            </w:r>
          </w:p>
        </w:tc>
      </w:tr>
      <w:tr w:rsidR="00276EE8" w:rsidRPr="00276EE8" w14:paraId="6F4A16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51FC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4CD4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78B8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2593058.68</w:t>
            </w:r>
          </w:p>
        </w:tc>
      </w:tr>
      <w:tr w:rsidR="00276EE8" w:rsidRPr="00276EE8" w14:paraId="49E8A96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5BB7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89A8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0903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2593057.19</w:t>
            </w:r>
          </w:p>
        </w:tc>
      </w:tr>
      <w:tr w:rsidR="00276EE8" w:rsidRPr="00276EE8" w14:paraId="33F81CE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B712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4718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8E52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2593060.64</w:t>
            </w:r>
          </w:p>
        </w:tc>
      </w:tr>
      <w:tr w:rsidR="00276EE8" w:rsidRPr="00276EE8" w14:paraId="3062441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78B3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8999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E1D2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2593060.45</w:t>
            </w:r>
          </w:p>
        </w:tc>
      </w:tr>
      <w:tr w:rsidR="00276EE8" w:rsidRPr="00276EE8" w14:paraId="1F1435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DC0D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06DE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9876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2593061.94</w:t>
            </w:r>
          </w:p>
        </w:tc>
      </w:tr>
      <w:tr w:rsidR="00276EE8" w:rsidRPr="00276EE8" w14:paraId="5B3753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65AF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15F1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E898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2593062.13</w:t>
            </w:r>
          </w:p>
        </w:tc>
      </w:tr>
      <w:tr w:rsidR="00276EE8" w:rsidRPr="00276EE8" w14:paraId="681C22B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9AEA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2927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CF70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2593060.64</w:t>
            </w:r>
          </w:p>
        </w:tc>
      </w:tr>
      <w:tr w:rsidR="00276EE8" w:rsidRPr="00276EE8" w14:paraId="68AB6E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D7B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2CE0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1026265.82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BDAD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2593089.71</w:t>
            </w:r>
          </w:p>
        </w:tc>
      </w:tr>
      <w:tr w:rsidR="00276EE8" w:rsidRPr="00276EE8" w14:paraId="0D8CC40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C2A0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9B94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8C54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2593089.52</w:t>
            </w:r>
          </w:p>
        </w:tc>
      </w:tr>
      <w:tr w:rsidR="00276EE8" w:rsidRPr="00276EE8" w14:paraId="056654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4A32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7630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1026267.49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258B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2593091.01</w:t>
            </w:r>
          </w:p>
        </w:tc>
      </w:tr>
      <w:tr w:rsidR="00276EE8" w:rsidRPr="00276EE8" w14:paraId="1ECE9B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CFC3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923B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1026266.01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FCE4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2593091.2</w:t>
            </w:r>
          </w:p>
        </w:tc>
      </w:tr>
      <w:tr w:rsidR="00276EE8" w:rsidRPr="00276EE8" w14:paraId="065D83A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30C6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2917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1026265.82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6E4B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2593089.71</w:t>
            </w:r>
          </w:p>
        </w:tc>
      </w:tr>
      <w:tr w:rsidR="00276EE8" w:rsidRPr="00276EE8" w14:paraId="003222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909B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AF09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1025682.84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0EBB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2593152.03</w:t>
            </w:r>
          </w:p>
        </w:tc>
      </w:tr>
      <w:tr w:rsidR="00276EE8" w:rsidRPr="00276EE8" w14:paraId="25EF359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70AD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9C9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1025683.77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3100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2593150.8</w:t>
            </w:r>
          </w:p>
        </w:tc>
      </w:tr>
      <w:tr w:rsidR="00276EE8" w:rsidRPr="00276EE8" w14:paraId="6223C1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E761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9389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1025684.96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FD51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2593151.75</w:t>
            </w:r>
          </w:p>
        </w:tc>
      </w:tr>
      <w:tr w:rsidR="00276EE8" w:rsidRPr="00276EE8" w14:paraId="7925399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D440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C4C5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1025684.05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742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2593152.89</w:t>
            </w:r>
          </w:p>
        </w:tc>
      </w:tr>
      <w:tr w:rsidR="00276EE8" w:rsidRPr="00276EE8" w14:paraId="662701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1F3A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1EFE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1025682.84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0D81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2593152.03</w:t>
            </w:r>
          </w:p>
        </w:tc>
      </w:tr>
      <w:tr w:rsidR="00276EE8" w:rsidRPr="00276EE8" w14:paraId="2BD8EC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428C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1E5E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1025758.05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1154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2593055.3</w:t>
            </w:r>
          </w:p>
        </w:tc>
      </w:tr>
      <w:tr w:rsidR="00276EE8" w:rsidRPr="00276EE8" w14:paraId="02263C3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F38D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401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1025758.98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FB70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2593054.08</w:t>
            </w:r>
          </w:p>
        </w:tc>
      </w:tr>
      <w:tr w:rsidR="00276EE8" w:rsidRPr="00276EE8" w14:paraId="48A84A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DFA5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E685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1025760.17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ADAB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2593055.02</w:t>
            </w:r>
          </w:p>
        </w:tc>
      </w:tr>
      <w:tr w:rsidR="00276EE8" w:rsidRPr="00276EE8" w14:paraId="40647D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3586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1444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69D2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1025759.26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C9DE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2593056.17</w:t>
            </w:r>
          </w:p>
        </w:tc>
      </w:tr>
      <w:tr w:rsidR="00276EE8" w:rsidRPr="00276EE8" w14:paraId="1C36C4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2927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CF03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1025758.05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C5BE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2593055.3</w:t>
            </w:r>
          </w:p>
        </w:tc>
      </w:tr>
      <w:tr w:rsidR="00276EE8" w:rsidRPr="00276EE8" w14:paraId="4B0A9D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2AA0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4F0A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1025711.79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6126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2593106.82</w:t>
            </w:r>
          </w:p>
        </w:tc>
      </w:tr>
      <w:tr w:rsidR="00276EE8" w:rsidRPr="00276EE8" w14:paraId="6683657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3D83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E3B9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5BE5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2593105.6</w:t>
            </w:r>
          </w:p>
        </w:tc>
      </w:tr>
      <w:tr w:rsidR="00276EE8" w:rsidRPr="00276EE8" w14:paraId="0873D0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D936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0D32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4718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2593106.54</w:t>
            </w:r>
          </w:p>
        </w:tc>
      </w:tr>
      <w:tr w:rsidR="00276EE8" w:rsidRPr="00276EE8" w14:paraId="1C81FE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0C9D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FF65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EBFE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2593107.69</w:t>
            </w:r>
          </w:p>
        </w:tc>
      </w:tr>
      <w:tr w:rsidR="00276EE8" w:rsidRPr="00276EE8" w14:paraId="15E018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088B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D8E9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1025711.79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7544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2593106.82</w:t>
            </w:r>
          </w:p>
        </w:tc>
      </w:tr>
      <w:tr w:rsidR="00276EE8" w:rsidRPr="00276EE8" w14:paraId="1293BA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203D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F3AD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1025716.25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568E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</w:t>
            </w:r>
          </w:p>
        </w:tc>
      </w:tr>
      <w:tr w:rsidR="00276EE8" w:rsidRPr="00276EE8" w14:paraId="05E1B5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6682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9877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20F1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2593171.38</w:t>
            </w:r>
          </w:p>
        </w:tc>
      </w:tr>
      <w:tr w:rsidR="00276EE8" w:rsidRPr="00276EE8" w14:paraId="0EA4D47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0BD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660D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2E98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2593172.32</w:t>
            </w:r>
          </w:p>
        </w:tc>
      </w:tr>
      <w:tr w:rsidR="00276EE8" w:rsidRPr="00276EE8" w14:paraId="1C303C2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7766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A98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E487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608F79D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7FA2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7760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1025716.25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AE87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</w:t>
            </w:r>
          </w:p>
        </w:tc>
      </w:tr>
      <w:tr w:rsidR="00276EE8" w:rsidRPr="00276EE8" w14:paraId="4F63C63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4135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9DCD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EE13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2593001.67</w:t>
            </w:r>
          </w:p>
        </w:tc>
      </w:tr>
      <w:tr w:rsidR="00276EE8" w:rsidRPr="00276EE8" w14:paraId="1362AAA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B951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7C5E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3ABC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2593000.64</w:t>
            </w:r>
          </w:p>
        </w:tc>
      </w:tr>
      <w:tr w:rsidR="00276EE8" w:rsidRPr="00276EE8" w14:paraId="6C9854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38A2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CF40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D835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2593001.79</w:t>
            </w:r>
          </w:p>
        </w:tc>
      </w:tr>
      <w:tr w:rsidR="00276EE8" w:rsidRPr="00276EE8" w14:paraId="3FF38F5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EEA9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DD65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8B38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2593002.75</w:t>
            </w:r>
          </w:p>
        </w:tc>
      </w:tr>
      <w:tr w:rsidR="00276EE8" w:rsidRPr="00276EE8" w14:paraId="79E678C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CFC7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3064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8D68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2593001.67</w:t>
            </w:r>
          </w:p>
        </w:tc>
      </w:tr>
      <w:tr w:rsidR="00276EE8" w:rsidRPr="00276EE8" w14:paraId="1DFC58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B571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C456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3602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2593551.05</w:t>
            </w:r>
          </w:p>
        </w:tc>
      </w:tr>
      <w:tr w:rsidR="00276EE8" w:rsidRPr="00276EE8" w14:paraId="30DFF7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EA35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0AF5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897F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2593550.5</w:t>
            </w:r>
          </w:p>
        </w:tc>
      </w:tr>
      <w:tr w:rsidR="00276EE8" w:rsidRPr="00276EE8" w14:paraId="3C257AF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1D24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064D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D721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2593551.93</w:t>
            </w:r>
          </w:p>
        </w:tc>
      </w:tr>
      <w:tr w:rsidR="00276EE8" w:rsidRPr="00276EE8" w14:paraId="5011A4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EB10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D57C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03F6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2593552.45</w:t>
            </w:r>
          </w:p>
        </w:tc>
      </w:tr>
      <w:tr w:rsidR="00276EE8" w:rsidRPr="00276EE8" w14:paraId="5A316E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D88B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7C72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400C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2593551.05</w:t>
            </w:r>
          </w:p>
        </w:tc>
      </w:tr>
      <w:tr w:rsidR="00276EE8" w:rsidRPr="00276EE8" w14:paraId="5B0900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6FDC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5DC7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B35D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2593080.88</w:t>
            </w:r>
          </w:p>
        </w:tc>
      </w:tr>
      <w:tr w:rsidR="00276EE8" w:rsidRPr="00276EE8" w14:paraId="650CAB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5981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C4A8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86B6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2593079.66</w:t>
            </w:r>
          </w:p>
        </w:tc>
      </w:tr>
      <w:tr w:rsidR="00276EE8" w:rsidRPr="00276EE8" w14:paraId="35B9920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1DF2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E16E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50C5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2593080.6</w:t>
            </w:r>
          </w:p>
        </w:tc>
      </w:tr>
      <w:tr w:rsidR="00276EE8" w:rsidRPr="00276EE8" w14:paraId="10AF50A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2475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BAD9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4928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2593081.75</w:t>
            </w:r>
          </w:p>
        </w:tc>
      </w:tr>
      <w:tr w:rsidR="00276EE8" w:rsidRPr="00276EE8" w14:paraId="6A60E88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B542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D728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3662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2593080.88</w:t>
            </w:r>
          </w:p>
        </w:tc>
      </w:tr>
      <w:tr w:rsidR="00276EE8" w:rsidRPr="00276EE8" w14:paraId="7F449C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C58C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A1CA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0BF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2593029.09</w:t>
            </w:r>
          </w:p>
        </w:tc>
      </w:tr>
      <w:tr w:rsidR="00276EE8" w:rsidRPr="00276EE8" w14:paraId="7BC3DB3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27C2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5A17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37FB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2593027.87</w:t>
            </w:r>
          </w:p>
        </w:tc>
      </w:tr>
      <w:tr w:rsidR="00276EE8" w:rsidRPr="00276EE8" w14:paraId="354F66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BE7E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1A82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1AE8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2593028.81</w:t>
            </w:r>
          </w:p>
        </w:tc>
      </w:tr>
      <w:tr w:rsidR="00276EE8" w:rsidRPr="00276EE8" w14:paraId="41A16D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2319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9D9E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D670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2593029.96</w:t>
            </w:r>
          </w:p>
        </w:tc>
      </w:tr>
      <w:tr w:rsidR="00276EE8" w:rsidRPr="00276EE8" w14:paraId="19D30E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FD95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2D0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201B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2593029.09</w:t>
            </w:r>
          </w:p>
        </w:tc>
      </w:tr>
      <w:tr w:rsidR="00276EE8" w:rsidRPr="00276EE8" w14:paraId="15CDBE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CDC2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BE30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1026494.39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5137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2593156.76</w:t>
            </w:r>
          </w:p>
        </w:tc>
      </w:tr>
      <w:tr w:rsidR="00276EE8" w:rsidRPr="00276EE8" w14:paraId="1012CB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0667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BF9D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0BD5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2593155.94</w:t>
            </w:r>
          </w:p>
        </w:tc>
      </w:tr>
      <w:tr w:rsidR="00276EE8" w:rsidRPr="00276EE8" w14:paraId="0C2FDE4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1628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0EFF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1026496.47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60B5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2593157.21</w:t>
            </w:r>
          </w:p>
        </w:tc>
      </w:tr>
      <w:tr w:rsidR="00276EE8" w:rsidRPr="00276EE8" w14:paraId="6DDA194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6EFE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250F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6F7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2593158.01</w:t>
            </w:r>
          </w:p>
        </w:tc>
      </w:tr>
      <w:tr w:rsidR="00276EE8" w:rsidRPr="00276EE8" w14:paraId="694EE5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082C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ABB2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1026494.39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E326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2593156.76</w:t>
            </w:r>
          </w:p>
        </w:tc>
      </w:tr>
      <w:tr w:rsidR="00276EE8" w:rsidRPr="00276EE8" w14:paraId="69AD383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BBE4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397F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CEE8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2593018.97</w:t>
            </w:r>
          </w:p>
        </w:tc>
      </w:tr>
      <w:tr w:rsidR="00276EE8" w:rsidRPr="00276EE8" w14:paraId="6DDD7C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51C5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01A3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1025714.02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F1B5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2593017.94</w:t>
            </w:r>
          </w:p>
        </w:tc>
      </w:tr>
      <w:tr w:rsidR="00276EE8" w:rsidRPr="00276EE8" w14:paraId="7CA8BB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01CD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2A12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19F3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2593019.09</w:t>
            </w:r>
          </w:p>
        </w:tc>
      </w:tr>
      <w:tr w:rsidR="00276EE8" w:rsidRPr="00276EE8" w14:paraId="5F42A8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3C8A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904E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2A21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2593020.05</w:t>
            </w:r>
          </w:p>
        </w:tc>
      </w:tr>
      <w:tr w:rsidR="00276EE8" w:rsidRPr="00276EE8" w14:paraId="53E0CB8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47C4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37B5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2D81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2593018.97</w:t>
            </w:r>
          </w:p>
        </w:tc>
      </w:tr>
      <w:tr w:rsidR="00276EE8" w:rsidRPr="00276EE8" w14:paraId="3C252B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ED0D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2EB3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9D43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2593205.32</w:t>
            </w:r>
          </w:p>
        </w:tc>
      </w:tr>
      <w:tr w:rsidR="00276EE8" w:rsidRPr="00276EE8" w14:paraId="2FE66BB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F502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6753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EF50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2593204.47</w:t>
            </w:r>
          </w:p>
        </w:tc>
      </w:tr>
      <w:tr w:rsidR="00276EE8" w:rsidRPr="00276EE8" w14:paraId="6EC42F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BFE5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E300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1026524.57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876F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2593205.73</w:t>
            </w:r>
          </w:p>
        </w:tc>
      </w:tr>
      <w:tr w:rsidR="00276EE8" w:rsidRPr="00276EE8" w14:paraId="03C9D1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57DE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1167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BE3A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2593206.55</w:t>
            </w:r>
          </w:p>
        </w:tc>
      </w:tr>
      <w:tr w:rsidR="00276EE8" w:rsidRPr="00276EE8" w14:paraId="66A291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6E27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DB5F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E191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2593205.32</w:t>
            </w:r>
          </w:p>
        </w:tc>
      </w:tr>
      <w:tr w:rsidR="00276EE8" w:rsidRPr="00276EE8" w14:paraId="2E56ED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BC7D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22EE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1212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2593172.24</w:t>
            </w:r>
          </w:p>
        </w:tc>
      </w:tr>
      <w:tr w:rsidR="00276EE8" w:rsidRPr="00276EE8" w14:paraId="70BDDCA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D0C3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FBD0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8ACB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2593171.39</w:t>
            </w:r>
          </w:p>
        </w:tc>
      </w:tr>
      <w:tr w:rsidR="00276EE8" w:rsidRPr="00276EE8" w14:paraId="081CAC0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C6A3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878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1026482.73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8A7E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2593172.65</w:t>
            </w:r>
          </w:p>
        </w:tc>
      </w:tr>
      <w:tr w:rsidR="00276EE8" w:rsidRPr="00276EE8" w14:paraId="361B48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00C1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1484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0AD7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ED0D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784A5B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CB65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097D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2B68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2593172.24</w:t>
            </w:r>
          </w:p>
        </w:tc>
      </w:tr>
      <w:tr w:rsidR="00276EE8" w:rsidRPr="00276EE8" w14:paraId="436C28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A8F7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24A6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0BF9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2592979.24</w:t>
            </w:r>
          </w:p>
        </w:tc>
      </w:tr>
      <w:tr w:rsidR="00276EE8" w:rsidRPr="00276EE8" w14:paraId="3D156B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5AC4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283D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BD8E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2592978.2</w:t>
            </w:r>
          </w:p>
        </w:tc>
      </w:tr>
      <w:tr w:rsidR="00276EE8" w:rsidRPr="00276EE8" w14:paraId="20B2AD4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BA18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4966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1025828.42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E170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2592979.35</w:t>
            </w:r>
          </w:p>
        </w:tc>
      </w:tr>
      <w:tr w:rsidR="00276EE8" w:rsidRPr="00276EE8" w14:paraId="0024E8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ADD6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0254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5F9D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2592980.31</w:t>
            </w:r>
          </w:p>
        </w:tc>
      </w:tr>
      <w:tr w:rsidR="00276EE8" w:rsidRPr="00276EE8" w14:paraId="6C0EA1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F534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DE89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4DA0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2592979.24</w:t>
            </w:r>
          </w:p>
        </w:tc>
      </w:tr>
      <w:tr w:rsidR="00276EE8" w:rsidRPr="00276EE8" w14:paraId="14832CF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64D2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FCFC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6DE1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2593354.12</w:t>
            </w:r>
          </w:p>
        </w:tc>
      </w:tr>
      <w:tr w:rsidR="00276EE8" w:rsidRPr="00276EE8" w14:paraId="4E111C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168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DFF1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4E7C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2593353.24</w:t>
            </w:r>
          </w:p>
        </w:tc>
      </w:tr>
      <w:tr w:rsidR="00276EE8" w:rsidRPr="00276EE8" w14:paraId="666D36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8EF5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676E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1026614.57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FFCD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2593354.5</w:t>
            </w:r>
          </w:p>
        </w:tc>
      </w:tr>
      <w:tr w:rsidR="00276EE8" w:rsidRPr="00276EE8" w14:paraId="3C946B7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D703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A5AD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06D1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2593355.33</w:t>
            </w:r>
          </w:p>
        </w:tc>
      </w:tr>
      <w:tr w:rsidR="00276EE8" w:rsidRPr="00276EE8" w14:paraId="36AF8E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EAB2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175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D05D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2593354.12</w:t>
            </w:r>
          </w:p>
        </w:tc>
      </w:tr>
      <w:tr w:rsidR="00276EE8" w:rsidRPr="00276EE8" w14:paraId="6C62D99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075D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96A1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B582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2592946.02</w:t>
            </w:r>
          </w:p>
        </w:tc>
      </w:tr>
      <w:tr w:rsidR="00276EE8" w:rsidRPr="00276EE8" w14:paraId="5C7787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41B5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CE1C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1A35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2592944.87</w:t>
            </w:r>
          </w:p>
        </w:tc>
      </w:tr>
      <w:tr w:rsidR="00276EE8" w:rsidRPr="00276EE8" w14:paraId="00A900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A06A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D48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4EF2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2592945.9</w:t>
            </w:r>
          </w:p>
        </w:tc>
      </w:tr>
      <w:tr w:rsidR="00276EE8" w:rsidRPr="00276EE8" w14:paraId="355E4F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85A4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FE76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0290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2592946.96</w:t>
            </w:r>
          </w:p>
        </w:tc>
      </w:tr>
      <w:tr w:rsidR="00276EE8" w:rsidRPr="00276EE8" w14:paraId="15F30E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1E60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5AF3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4ED9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2592946.02</w:t>
            </w:r>
          </w:p>
        </w:tc>
      </w:tr>
      <w:tr w:rsidR="00276EE8" w:rsidRPr="00276EE8" w14:paraId="69EA41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8D9D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E615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D066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2593313.65</w:t>
            </w:r>
          </w:p>
        </w:tc>
      </w:tr>
      <w:tr w:rsidR="00276EE8" w:rsidRPr="00276EE8" w14:paraId="190A507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EDF1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683E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21C1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2593312.78</w:t>
            </w:r>
          </w:p>
        </w:tc>
      </w:tr>
      <w:tr w:rsidR="00276EE8" w:rsidRPr="00276EE8" w14:paraId="195034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BD48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8054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3E97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2593314.03</w:t>
            </w:r>
          </w:p>
        </w:tc>
      </w:tr>
      <w:tr w:rsidR="00276EE8" w:rsidRPr="00276EE8" w14:paraId="512B11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04BD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D5C6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269B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2593314.87</w:t>
            </w:r>
          </w:p>
        </w:tc>
      </w:tr>
      <w:tr w:rsidR="00276EE8" w:rsidRPr="00276EE8" w14:paraId="766489C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3AC1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3121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CD48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2593172.32</w:t>
            </w:r>
          </w:p>
        </w:tc>
      </w:tr>
      <w:tr w:rsidR="00276EE8" w:rsidRPr="00276EE8" w14:paraId="5C1AD3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05B7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5078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1BB5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697B28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3F97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AFD3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1025716.25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40F8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</w:t>
            </w:r>
          </w:p>
        </w:tc>
      </w:tr>
      <w:tr w:rsidR="00276EE8" w:rsidRPr="00276EE8" w14:paraId="066906D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C251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BE34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E1D3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2593001.67</w:t>
            </w:r>
          </w:p>
        </w:tc>
      </w:tr>
      <w:tr w:rsidR="00276EE8" w:rsidRPr="00276EE8" w14:paraId="613C36F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3722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3505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14E2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2593000.64</w:t>
            </w:r>
          </w:p>
        </w:tc>
      </w:tr>
      <w:tr w:rsidR="00276EE8" w:rsidRPr="00276EE8" w14:paraId="1F0D32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166C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5761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40DA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2593001.79</w:t>
            </w:r>
          </w:p>
        </w:tc>
      </w:tr>
      <w:tr w:rsidR="00276EE8" w:rsidRPr="00276EE8" w14:paraId="33F0BD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4A07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15DF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18EA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2593002.75</w:t>
            </w:r>
          </w:p>
        </w:tc>
      </w:tr>
      <w:tr w:rsidR="00276EE8" w:rsidRPr="00276EE8" w14:paraId="45D093E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B032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8C84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CFFA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2593001.67</w:t>
            </w:r>
          </w:p>
        </w:tc>
      </w:tr>
      <w:tr w:rsidR="00276EE8" w:rsidRPr="00276EE8" w14:paraId="3AF4F7D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C671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0BF1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3D76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2593551.05</w:t>
            </w:r>
          </w:p>
        </w:tc>
      </w:tr>
      <w:tr w:rsidR="00276EE8" w:rsidRPr="00276EE8" w14:paraId="4F265D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D578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389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322E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2593550.5</w:t>
            </w:r>
          </w:p>
        </w:tc>
      </w:tr>
      <w:tr w:rsidR="00276EE8" w:rsidRPr="00276EE8" w14:paraId="63FBDF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CD38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EA6E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A20D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2593551.93</w:t>
            </w:r>
          </w:p>
        </w:tc>
      </w:tr>
      <w:tr w:rsidR="00276EE8" w:rsidRPr="00276EE8" w14:paraId="0AB59CC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A741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7ED3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95BE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2593552.45</w:t>
            </w:r>
          </w:p>
        </w:tc>
      </w:tr>
      <w:tr w:rsidR="00276EE8" w:rsidRPr="00276EE8" w14:paraId="45BD80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4C5C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8D3A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FC14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2593551.05</w:t>
            </w:r>
          </w:p>
        </w:tc>
      </w:tr>
      <w:tr w:rsidR="00276EE8" w:rsidRPr="00276EE8" w14:paraId="21885D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F7AB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88C5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1FE4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2593080.88</w:t>
            </w:r>
          </w:p>
        </w:tc>
      </w:tr>
      <w:tr w:rsidR="00276EE8" w:rsidRPr="00276EE8" w14:paraId="4BD763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7463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1EF3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64D1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2593079.66</w:t>
            </w:r>
          </w:p>
        </w:tc>
      </w:tr>
      <w:tr w:rsidR="00276EE8" w:rsidRPr="00276EE8" w14:paraId="67979D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0167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E528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4F98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2593080.6</w:t>
            </w:r>
          </w:p>
        </w:tc>
      </w:tr>
      <w:tr w:rsidR="00276EE8" w:rsidRPr="00276EE8" w14:paraId="67E353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7AC8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B9A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23D6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2593081.75</w:t>
            </w:r>
          </w:p>
        </w:tc>
      </w:tr>
      <w:tr w:rsidR="00276EE8" w:rsidRPr="00276EE8" w14:paraId="5C8214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1490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EB57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7765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2593080.88</w:t>
            </w:r>
          </w:p>
        </w:tc>
      </w:tr>
      <w:tr w:rsidR="00276EE8" w:rsidRPr="00276EE8" w14:paraId="6A8713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536B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5AA7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DCB7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2593029.09</w:t>
            </w:r>
          </w:p>
        </w:tc>
      </w:tr>
      <w:tr w:rsidR="00276EE8" w:rsidRPr="00276EE8" w14:paraId="75BB78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F750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C9F7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2216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2593027.87</w:t>
            </w:r>
          </w:p>
        </w:tc>
      </w:tr>
      <w:tr w:rsidR="00276EE8" w:rsidRPr="00276EE8" w14:paraId="444FA28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FF21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A7D3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60F2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2593028.81</w:t>
            </w:r>
          </w:p>
        </w:tc>
      </w:tr>
      <w:tr w:rsidR="00276EE8" w:rsidRPr="00276EE8" w14:paraId="46AA0A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1AD8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FB2B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D0F0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2593029.96</w:t>
            </w:r>
          </w:p>
        </w:tc>
      </w:tr>
      <w:tr w:rsidR="00276EE8" w:rsidRPr="00276EE8" w14:paraId="65CD3F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5615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7DFA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0C8E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2593029.09</w:t>
            </w:r>
          </w:p>
        </w:tc>
      </w:tr>
      <w:tr w:rsidR="00276EE8" w:rsidRPr="00276EE8" w14:paraId="7C8B8A5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14A2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983C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1026494.39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5345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2593156.76</w:t>
            </w:r>
          </w:p>
        </w:tc>
      </w:tr>
      <w:tr w:rsidR="00276EE8" w:rsidRPr="00276EE8" w14:paraId="2E800B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47D8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74B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3AA9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2593155.94</w:t>
            </w:r>
          </w:p>
        </w:tc>
      </w:tr>
      <w:tr w:rsidR="00276EE8" w:rsidRPr="00276EE8" w14:paraId="3CF4C0D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4DFE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1887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1026496.47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1126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2593157.21</w:t>
            </w:r>
          </w:p>
        </w:tc>
      </w:tr>
      <w:tr w:rsidR="00276EE8" w:rsidRPr="00276EE8" w14:paraId="4B9C14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9810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CDBC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B3E6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2593158.01</w:t>
            </w:r>
          </w:p>
        </w:tc>
      </w:tr>
      <w:tr w:rsidR="00276EE8" w:rsidRPr="00276EE8" w14:paraId="030FEA1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CB6D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277E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1026494.39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31E4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2593156.76</w:t>
            </w:r>
          </w:p>
        </w:tc>
      </w:tr>
      <w:tr w:rsidR="00276EE8" w:rsidRPr="00276EE8" w14:paraId="32F09E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951E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B9FE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6807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2593018.97</w:t>
            </w:r>
          </w:p>
        </w:tc>
      </w:tr>
      <w:tr w:rsidR="00276EE8" w:rsidRPr="00276EE8" w14:paraId="47450E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F057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1474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4A29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1025714.02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2728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2593017.94</w:t>
            </w:r>
          </w:p>
        </w:tc>
      </w:tr>
      <w:tr w:rsidR="00276EE8" w:rsidRPr="00276EE8" w14:paraId="089984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4513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F7B6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1102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2593019.09</w:t>
            </w:r>
          </w:p>
        </w:tc>
      </w:tr>
      <w:tr w:rsidR="00276EE8" w:rsidRPr="00276EE8" w14:paraId="5F9A46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895F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1FC5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F9C8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2593020.05</w:t>
            </w:r>
          </w:p>
        </w:tc>
      </w:tr>
      <w:tr w:rsidR="00276EE8" w:rsidRPr="00276EE8" w14:paraId="0A096D2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9A31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6473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C065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2593018.97</w:t>
            </w:r>
          </w:p>
        </w:tc>
      </w:tr>
      <w:tr w:rsidR="00276EE8" w:rsidRPr="00276EE8" w14:paraId="3D2464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AC35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9A9B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56E1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2593205.32</w:t>
            </w:r>
          </w:p>
        </w:tc>
      </w:tr>
      <w:tr w:rsidR="00276EE8" w:rsidRPr="00276EE8" w14:paraId="3FCD58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346F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A31E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E680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2593204.47</w:t>
            </w:r>
          </w:p>
        </w:tc>
      </w:tr>
      <w:tr w:rsidR="00276EE8" w:rsidRPr="00276EE8" w14:paraId="3C50F8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B63A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EFA2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1026524.57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2AE2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2593205.73</w:t>
            </w:r>
          </w:p>
        </w:tc>
      </w:tr>
      <w:tr w:rsidR="00276EE8" w:rsidRPr="00276EE8" w14:paraId="7AA662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4966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F639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02CE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2593206.55</w:t>
            </w:r>
          </w:p>
        </w:tc>
      </w:tr>
      <w:tr w:rsidR="00276EE8" w:rsidRPr="00276EE8" w14:paraId="40CFACA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2228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6D46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4226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2593205.32</w:t>
            </w:r>
          </w:p>
        </w:tc>
      </w:tr>
      <w:tr w:rsidR="00276EE8" w:rsidRPr="00276EE8" w14:paraId="1C7CDC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1F39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FCB4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AB0F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2593172.24</w:t>
            </w:r>
          </w:p>
        </w:tc>
      </w:tr>
      <w:tr w:rsidR="00276EE8" w:rsidRPr="00276EE8" w14:paraId="2F632F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2276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2912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B0BD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2593171.39</w:t>
            </w:r>
          </w:p>
        </w:tc>
      </w:tr>
      <w:tr w:rsidR="00276EE8" w:rsidRPr="00276EE8" w14:paraId="3824F7A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2B6E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3192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1026482.73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CD04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2593172.65</w:t>
            </w:r>
          </w:p>
        </w:tc>
      </w:tr>
      <w:tr w:rsidR="00276EE8" w:rsidRPr="00276EE8" w14:paraId="535022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3C9C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4AD4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B89C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32583C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4EA9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CB5F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1178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2593172.24</w:t>
            </w:r>
          </w:p>
        </w:tc>
      </w:tr>
      <w:tr w:rsidR="00276EE8" w:rsidRPr="00276EE8" w14:paraId="342828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1B29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1AEA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AAC3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2592979.24</w:t>
            </w:r>
          </w:p>
        </w:tc>
      </w:tr>
      <w:tr w:rsidR="00276EE8" w:rsidRPr="00276EE8" w14:paraId="6528E5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9A70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D838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0043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2592978.2</w:t>
            </w:r>
          </w:p>
        </w:tc>
      </w:tr>
      <w:tr w:rsidR="00276EE8" w:rsidRPr="00276EE8" w14:paraId="041AF1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00EA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20EA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1025828.42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C712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2592979.35</w:t>
            </w:r>
          </w:p>
        </w:tc>
      </w:tr>
      <w:tr w:rsidR="00276EE8" w:rsidRPr="00276EE8" w14:paraId="1FDB3F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BD4D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654D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5A43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2592980.31</w:t>
            </w:r>
          </w:p>
        </w:tc>
      </w:tr>
      <w:tr w:rsidR="00276EE8" w:rsidRPr="00276EE8" w14:paraId="407FD1A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32AE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5358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7696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2592979.24</w:t>
            </w:r>
          </w:p>
        </w:tc>
      </w:tr>
      <w:tr w:rsidR="00276EE8" w:rsidRPr="00276EE8" w14:paraId="1EACBE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99D2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2777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1C60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2593354.12</w:t>
            </w:r>
          </w:p>
        </w:tc>
      </w:tr>
      <w:tr w:rsidR="00276EE8" w:rsidRPr="00276EE8" w14:paraId="06B0371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13DF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689C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44E2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2593353.24</w:t>
            </w:r>
          </w:p>
        </w:tc>
      </w:tr>
      <w:tr w:rsidR="00276EE8" w:rsidRPr="00276EE8" w14:paraId="263431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3F05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B7D2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1026614.57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2157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2593354.5</w:t>
            </w:r>
          </w:p>
        </w:tc>
      </w:tr>
      <w:tr w:rsidR="00276EE8" w:rsidRPr="00276EE8" w14:paraId="4A4D779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670C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4F61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4A23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2593355.33</w:t>
            </w:r>
          </w:p>
        </w:tc>
      </w:tr>
      <w:tr w:rsidR="00276EE8" w:rsidRPr="00276EE8" w14:paraId="3E9D17B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F10A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1AC7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68FC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2593354.12</w:t>
            </w:r>
          </w:p>
        </w:tc>
      </w:tr>
      <w:tr w:rsidR="00276EE8" w:rsidRPr="00276EE8" w14:paraId="27CF2A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A2A0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EFF3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6D65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2592946.02</w:t>
            </w:r>
          </w:p>
        </w:tc>
      </w:tr>
      <w:tr w:rsidR="00276EE8" w:rsidRPr="00276EE8" w14:paraId="4F2D7DC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AE3C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4E57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8897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2592944.87</w:t>
            </w:r>
          </w:p>
        </w:tc>
      </w:tr>
      <w:tr w:rsidR="00276EE8" w:rsidRPr="00276EE8" w14:paraId="2F89F5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4060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BBCF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1083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2592945.9</w:t>
            </w:r>
          </w:p>
        </w:tc>
      </w:tr>
      <w:tr w:rsidR="00276EE8" w:rsidRPr="00276EE8" w14:paraId="5F48074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9BB8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FEAB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1763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2592946.96</w:t>
            </w:r>
          </w:p>
        </w:tc>
      </w:tr>
      <w:tr w:rsidR="00276EE8" w:rsidRPr="00276EE8" w14:paraId="5FFD45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4D59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643B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4EFA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2592946.02</w:t>
            </w:r>
          </w:p>
        </w:tc>
      </w:tr>
      <w:tr w:rsidR="00276EE8" w:rsidRPr="00276EE8" w14:paraId="4DE523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6396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90EA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8935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2593313.65</w:t>
            </w:r>
          </w:p>
        </w:tc>
      </w:tr>
      <w:tr w:rsidR="00276EE8" w:rsidRPr="00276EE8" w14:paraId="2807D5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871E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9CA3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3262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2593312.78</w:t>
            </w:r>
          </w:p>
        </w:tc>
      </w:tr>
      <w:tr w:rsidR="00276EE8" w:rsidRPr="00276EE8" w14:paraId="51B642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A7124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744D6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CB84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2593314.03</w:t>
            </w:r>
          </w:p>
        </w:tc>
      </w:tr>
      <w:tr w:rsidR="00276EE8" w:rsidRPr="00276EE8" w14:paraId="1B31273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2C69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E720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C387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2593314.87</w:t>
            </w:r>
          </w:p>
        </w:tc>
      </w:tr>
      <w:tr w:rsidR="00276EE8" w:rsidRPr="00276EE8" w14:paraId="22A3361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BB39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A499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1025718.37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A965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2593172.32</w:t>
            </w:r>
          </w:p>
        </w:tc>
      </w:tr>
      <w:tr w:rsidR="00276EE8" w:rsidRPr="00276EE8" w14:paraId="3249B0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5F1A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7DDEF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1025717.46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DE7C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6B3ECD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06E3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4104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1025716.25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4FAA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</w:t>
            </w:r>
          </w:p>
        </w:tc>
      </w:tr>
      <w:tr w:rsidR="00276EE8" w:rsidRPr="00276EE8" w14:paraId="457E1E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3A2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855B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20AC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2593001.67</w:t>
            </w:r>
          </w:p>
        </w:tc>
      </w:tr>
      <w:tr w:rsidR="00276EE8" w:rsidRPr="00276EE8" w14:paraId="25C03FB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760D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E224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A3B0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2593000.64</w:t>
            </w:r>
          </w:p>
        </w:tc>
      </w:tr>
      <w:tr w:rsidR="00276EE8" w:rsidRPr="00276EE8" w14:paraId="38EE7A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592F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7BD5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CD09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2593001.79</w:t>
            </w:r>
          </w:p>
        </w:tc>
      </w:tr>
      <w:tr w:rsidR="00276EE8" w:rsidRPr="00276EE8" w14:paraId="66F695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E32D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5699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457D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2593002.75</w:t>
            </w:r>
          </w:p>
        </w:tc>
      </w:tr>
      <w:tr w:rsidR="00276EE8" w:rsidRPr="00276EE8" w14:paraId="07F8BC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E1A6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C1E4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5D3C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2593001.67</w:t>
            </w:r>
          </w:p>
        </w:tc>
      </w:tr>
      <w:tr w:rsidR="00276EE8" w:rsidRPr="00276EE8" w14:paraId="07EC69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73B6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2732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C16F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2593551.05</w:t>
            </w:r>
          </w:p>
        </w:tc>
      </w:tr>
      <w:tr w:rsidR="00276EE8" w:rsidRPr="00276EE8" w14:paraId="384874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AA00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F22F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1741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2593550.5</w:t>
            </w:r>
          </w:p>
        </w:tc>
      </w:tr>
      <w:tr w:rsidR="00276EE8" w:rsidRPr="00276EE8" w14:paraId="2BF56C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9983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5C38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1025836.38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E1B54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2593551.93</w:t>
            </w:r>
          </w:p>
        </w:tc>
      </w:tr>
      <w:tr w:rsidR="00276EE8" w:rsidRPr="00276EE8" w14:paraId="67EB5C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4E15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9F73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24F5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2593552.45</w:t>
            </w:r>
          </w:p>
        </w:tc>
      </w:tr>
      <w:tr w:rsidR="00276EE8" w:rsidRPr="00276EE8" w14:paraId="23CE80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52E0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72B2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32CC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2593551.05</w:t>
            </w:r>
          </w:p>
        </w:tc>
      </w:tr>
      <w:tr w:rsidR="00276EE8" w:rsidRPr="00276EE8" w14:paraId="1B8333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175A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0202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154E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2593080.88</w:t>
            </w:r>
          </w:p>
        </w:tc>
      </w:tr>
      <w:tr w:rsidR="00276EE8" w:rsidRPr="00276EE8" w14:paraId="6C955BB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C99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38E5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1025735.99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DADE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2593079.66</w:t>
            </w:r>
          </w:p>
        </w:tc>
      </w:tr>
      <w:tr w:rsidR="00276EE8" w:rsidRPr="00276EE8" w14:paraId="72EA4A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ED39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CB72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EEB6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2593080.6</w:t>
            </w:r>
          </w:p>
        </w:tc>
      </w:tr>
      <w:tr w:rsidR="00276EE8" w:rsidRPr="00276EE8" w14:paraId="562D9B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3041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4570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1025736.27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E877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2593081.75</w:t>
            </w:r>
          </w:p>
        </w:tc>
      </w:tr>
      <w:tr w:rsidR="00276EE8" w:rsidRPr="00276EE8" w14:paraId="79C7F2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B077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1461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F54B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1025735.06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6286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2593080.88</w:t>
            </w:r>
          </w:p>
        </w:tc>
      </w:tr>
      <w:tr w:rsidR="00276EE8" w:rsidRPr="00276EE8" w14:paraId="4B1B58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A167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FA85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ED13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2593029.09</w:t>
            </w:r>
          </w:p>
        </w:tc>
      </w:tr>
      <w:tr w:rsidR="00276EE8" w:rsidRPr="00276EE8" w14:paraId="5850958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1C70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08E7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B0D7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2593027.87</w:t>
            </w:r>
          </w:p>
        </w:tc>
      </w:tr>
      <w:tr w:rsidR="00276EE8" w:rsidRPr="00276EE8" w14:paraId="204620E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85DE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AECE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238F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2593028.81</w:t>
            </w:r>
          </w:p>
        </w:tc>
      </w:tr>
      <w:tr w:rsidR="00276EE8" w:rsidRPr="00276EE8" w14:paraId="69C5A9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694F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1EBE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1025782.87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8A96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2593029.96</w:t>
            </w:r>
          </w:p>
        </w:tc>
      </w:tr>
      <w:tr w:rsidR="00276EE8" w:rsidRPr="00276EE8" w14:paraId="35823A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0283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8E20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912D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2593029.09</w:t>
            </w:r>
          </w:p>
        </w:tc>
      </w:tr>
      <w:tr w:rsidR="00276EE8" w:rsidRPr="00276EE8" w14:paraId="39E41C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FEE4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9300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1026494.39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1D5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2593156.76</w:t>
            </w:r>
          </w:p>
        </w:tc>
      </w:tr>
      <w:tr w:rsidR="00276EE8" w:rsidRPr="00276EE8" w14:paraId="010F06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25EC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E85B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0D5F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2593155.94</w:t>
            </w:r>
          </w:p>
        </w:tc>
      </w:tr>
      <w:tr w:rsidR="00276EE8" w:rsidRPr="00276EE8" w14:paraId="37A0150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74DA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FDDE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1026496.47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4FB3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2593157.21</w:t>
            </w:r>
          </w:p>
        </w:tc>
      </w:tr>
      <w:tr w:rsidR="00276EE8" w:rsidRPr="00276EE8" w14:paraId="4D546D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529F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2BC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1026495.21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BDD3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2593158.01</w:t>
            </w:r>
          </w:p>
        </w:tc>
      </w:tr>
      <w:tr w:rsidR="00276EE8" w:rsidRPr="00276EE8" w14:paraId="352D43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F42B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31E5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1026494.39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F43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2593156.76</w:t>
            </w:r>
          </w:p>
        </w:tc>
      </w:tr>
      <w:tr w:rsidR="00276EE8" w:rsidRPr="00276EE8" w14:paraId="724AD03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7B2C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6225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3578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2593018.97</w:t>
            </w:r>
          </w:p>
        </w:tc>
      </w:tr>
      <w:tr w:rsidR="00276EE8" w:rsidRPr="00276EE8" w14:paraId="37E26D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223A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19D2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1025714.02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B020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2593017.94</w:t>
            </w:r>
          </w:p>
        </w:tc>
      </w:tr>
      <w:tr w:rsidR="00276EE8" w:rsidRPr="00276EE8" w14:paraId="5A06AB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8CF3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7857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1025715.01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B6EF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2593019.09</w:t>
            </w:r>
          </w:p>
        </w:tc>
      </w:tr>
      <w:tr w:rsidR="00276EE8" w:rsidRPr="00276EE8" w14:paraId="2DEAA3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F1CB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199D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1025713.91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B5B4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2593020.05</w:t>
            </w:r>
          </w:p>
        </w:tc>
      </w:tr>
      <w:tr w:rsidR="00276EE8" w:rsidRPr="00276EE8" w14:paraId="1C29979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7E9B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1297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1025712.88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4571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2593018.97</w:t>
            </w:r>
          </w:p>
        </w:tc>
      </w:tr>
      <w:tr w:rsidR="00276EE8" w:rsidRPr="00276EE8" w14:paraId="2C8BCED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AA12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A098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1743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2593205.32</w:t>
            </w:r>
          </w:p>
        </w:tc>
      </w:tr>
      <w:tr w:rsidR="00276EE8" w:rsidRPr="00276EE8" w14:paraId="2FB5533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8BC2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B7A7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91BA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2593204.47</w:t>
            </w:r>
          </w:p>
        </w:tc>
      </w:tr>
      <w:tr w:rsidR="00276EE8" w:rsidRPr="00276EE8" w14:paraId="2FA59CC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45BF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CB4B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1026524.57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2D51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2593205.73</w:t>
            </w:r>
          </w:p>
        </w:tc>
      </w:tr>
      <w:tr w:rsidR="00276EE8" w:rsidRPr="00276EE8" w14:paraId="3AF104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7D0F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C7C5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1026523.32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F304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2593206.55</w:t>
            </w:r>
          </w:p>
        </w:tc>
      </w:tr>
      <w:tr w:rsidR="00276EE8" w:rsidRPr="00276EE8" w14:paraId="7B32E7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41DA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5AC6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1026522.49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8325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2593205.32</w:t>
            </w:r>
          </w:p>
        </w:tc>
      </w:tr>
      <w:tr w:rsidR="00276EE8" w:rsidRPr="00276EE8" w14:paraId="1B3B8FC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E070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3B79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B80F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2593172.24</w:t>
            </w:r>
          </w:p>
        </w:tc>
      </w:tr>
      <w:tr w:rsidR="00276EE8" w:rsidRPr="00276EE8" w14:paraId="514EAE2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071F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5449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8696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2593171.39</w:t>
            </w:r>
          </w:p>
        </w:tc>
      </w:tr>
      <w:tr w:rsidR="00276EE8" w:rsidRPr="00276EE8" w14:paraId="50740E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7C09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826C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1026482.73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91AB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2593172.65</w:t>
            </w:r>
          </w:p>
        </w:tc>
      </w:tr>
      <w:tr w:rsidR="00276EE8" w:rsidRPr="00276EE8" w14:paraId="79A2EE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4F9C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3E31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1026481.48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EB65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2593173.47</w:t>
            </w:r>
          </w:p>
        </w:tc>
      </w:tr>
      <w:tr w:rsidR="00276EE8" w:rsidRPr="00276EE8" w14:paraId="50750C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A9FA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FBA9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1026480.65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AD61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2593172.24</w:t>
            </w:r>
          </w:p>
        </w:tc>
      </w:tr>
      <w:tr w:rsidR="00276EE8" w:rsidRPr="00276EE8" w14:paraId="0055E5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7CDD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55D0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38EF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2592979.24</w:t>
            </w:r>
          </w:p>
        </w:tc>
      </w:tr>
      <w:tr w:rsidR="00276EE8" w:rsidRPr="00276EE8" w14:paraId="35D20E6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6527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B3CE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134F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2592978.2</w:t>
            </w:r>
          </w:p>
        </w:tc>
      </w:tr>
      <w:tr w:rsidR="00276EE8" w:rsidRPr="00276EE8" w14:paraId="36228D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7E51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FE8A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1025828.42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1D53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2592979.35</w:t>
            </w:r>
          </w:p>
        </w:tc>
      </w:tr>
      <w:tr w:rsidR="00276EE8" w:rsidRPr="00276EE8" w14:paraId="3B19EC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8CA3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71B2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D1C9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2592980.31</w:t>
            </w:r>
          </w:p>
        </w:tc>
      </w:tr>
      <w:tr w:rsidR="00276EE8" w:rsidRPr="00276EE8" w14:paraId="26A952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A43D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DA66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1025826.29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9BF8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2592979.24</w:t>
            </w:r>
          </w:p>
        </w:tc>
      </w:tr>
      <w:tr w:rsidR="00276EE8" w:rsidRPr="00276EE8" w14:paraId="4210B3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C6076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1772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8AE8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2593354.12</w:t>
            </w:r>
          </w:p>
        </w:tc>
      </w:tr>
      <w:tr w:rsidR="00276EE8" w:rsidRPr="00276EE8" w14:paraId="7DD528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5FC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4D43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1662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2593353.24</w:t>
            </w:r>
          </w:p>
        </w:tc>
      </w:tr>
      <w:tr w:rsidR="00276EE8" w:rsidRPr="00276EE8" w14:paraId="2C724E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8338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1DFB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1026614.57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463B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2593354.5</w:t>
            </w:r>
          </w:p>
        </w:tc>
      </w:tr>
      <w:tr w:rsidR="00276EE8" w:rsidRPr="00276EE8" w14:paraId="561AC2E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3B0C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6014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1026613.33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FDF7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2593355.33</w:t>
            </w:r>
          </w:p>
        </w:tc>
      </w:tr>
      <w:tr w:rsidR="00276EE8" w:rsidRPr="00276EE8" w14:paraId="14C3EE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B529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F317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1026612.49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E9D6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2593354.12</w:t>
            </w:r>
          </w:p>
        </w:tc>
      </w:tr>
      <w:tr w:rsidR="00276EE8" w:rsidRPr="00276EE8" w14:paraId="56A9D2E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A86E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B2E6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5345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2592946.02</w:t>
            </w:r>
          </w:p>
        </w:tc>
      </w:tr>
      <w:tr w:rsidR="00276EE8" w:rsidRPr="00276EE8" w14:paraId="247E0A5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0C53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F07F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4EDC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2592944.87</w:t>
            </w:r>
          </w:p>
        </w:tc>
      </w:tr>
      <w:tr w:rsidR="00276EE8" w:rsidRPr="00276EE8" w14:paraId="75C3FB5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5EDB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1D9D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2231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2592945.9</w:t>
            </w:r>
          </w:p>
        </w:tc>
      </w:tr>
      <w:tr w:rsidR="00276EE8" w:rsidRPr="00276EE8" w14:paraId="5D1594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8EC4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1FBD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1025857.22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B086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2592946.96</w:t>
            </w:r>
          </w:p>
        </w:tc>
      </w:tr>
      <w:tr w:rsidR="00276EE8" w:rsidRPr="00276EE8" w14:paraId="537F86C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E238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8DED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1025856.08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DAFF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2592946.02</w:t>
            </w:r>
          </w:p>
        </w:tc>
      </w:tr>
      <w:tr w:rsidR="00276EE8" w:rsidRPr="00276EE8" w14:paraId="4670F86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6362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B494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B33E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2593313.65</w:t>
            </w:r>
          </w:p>
        </w:tc>
      </w:tr>
      <w:tr w:rsidR="00276EE8" w:rsidRPr="00276EE8" w14:paraId="227B1B7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F6940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9ADA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CF15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2593312.78</w:t>
            </w:r>
          </w:p>
        </w:tc>
      </w:tr>
      <w:tr w:rsidR="00276EE8" w:rsidRPr="00276EE8" w14:paraId="294E57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D887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D813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1026499.81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7360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2593314.03</w:t>
            </w:r>
          </w:p>
        </w:tc>
      </w:tr>
      <w:tr w:rsidR="00276EE8" w:rsidRPr="00276EE8" w14:paraId="0B4A6A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6E7C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B54C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1026498.57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403B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2593314.87</w:t>
            </w:r>
          </w:p>
        </w:tc>
      </w:tr>
      <w:tr w:rsidR="00276EE8" w:rsidRPr="00276EE8" w14:paraId="4848457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EFE0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8B8B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1026497.73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8091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2593313.65</w:t>
            </w:r>
          </w:p>
        </w:tc>
      </w:tr>
      <w:tr w:rsidR="00276EE8" w:rsidRPr="00276EE8" w14:paraId="3A0270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9D6E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B250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C343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2593191.46</w:t>
            </w:r>
          </w:p>
        </w:tc>
      </w:tr>
      <w:tr w:rsidR="00276EE8" w:rsidRPr="00276EE8" w14:paraId="0CC6443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567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ACAF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1025784.35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C5C2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2593190.29</w:t>
            </w:r>
          </w:p>
        </w:tc>
      </w:tr>
      <w:tr w:rsidR="00276EE8" w:rsidRPr="00276EE8" w14:paraId="40D878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34B2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BFFA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1025785.48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EB45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2593191.28</w:t>
            </w:r>
          </w:p>
        </w:tc>
      </w:tr>
      <w:tr w:rsidR="00276EE8" w:rsidRPr="00276EE8" w14:paraId="56ECE27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81B9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A7E1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1025784.51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16C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2593192.39</w:t>
            </w:r>
          </w:p>
        </w:tc>
      </w:tr>
      <w:tr w:rsidR="00276EE8" w:rsidRPr="00276EE8" w14:paraId="44915D2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B97B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1501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D6D4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1025783.35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9E78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2593191.46</w:t>
            </w:r>
          </w:p>
        </w:tc>
      </w:tr>
      <w:tr w:rsidR="00276EE8" w:rsidRPr="00276EE8" w14:paraId="405E464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AFB1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3B6F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27BB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2593617.69</w:t>
            </w:r>
          </w:p>
        </w:tc>
      </w:tr>
      <w:tr w:rsidR="00276EE8" w:rsidRPr="00276EE8" w14:paraId="39E462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B9FD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5091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F41C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2593617.14</w:t>
            </w:r>
          </w:p>
        </w:tc>
      </w:tr>
      <w:tr w:rsidR="00276EE8" w:rsidRPr="00276EE8" w14:paraId="748E657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9D21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12AF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1025859.98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D66F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2593618.56</w:t>
            </w:r>
          </w:p>
        </w:tc>
      </w:tr>
      <w:tr w:rsidR="00276EE8" w:rsidRPr="00276EE8" w14:paraId="766E79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D8AE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B5C2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F9BA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2593619.09</w:t>
            </w:r>
          </w:p>
        </w:tc>
      </w:tr>
      <w:tr w:rsidR="00276EE8" w:rsidRPr="00276EE8" w14:paraId="3EF07CD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37A1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2C43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1025858.05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581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2593617.69</w:t>
            </w:r>
          </w:p>
        </w:tc>
      </w:tr>
      <w:tr w:rsidR="00276EE8" w:rsidRPr="00276EE8" w14:paraId="7016F8F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F244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307C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1026587.03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2518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2593313.27</w:t>
            </w:r>
          </w:p>
        </w:tc>
      </w:tr>
      <w:tr w:rsidR="00276EE8" w:rsidRPr="00276EE8" w14:paraId="17E7360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5904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1DD3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1026588.28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3B6D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2593312.4</w:t>
            </w:r>
          </w:p>
        </w:tc>
      </w:tr>
      <w:tr w:rsidR="00276EE8" w:rsidRPr="00276EE8" w14:paraId="6D807BA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1A3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C8E5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1026589.11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07F6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2593313.65</w:t>
            </w:r>
          </w:p>
        </w:tc>
      </w:tr>
      <w:tr w:rsidR="00276EE8" w:rsidRPr="00276EE8" w14:paraId="16E97B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1593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C01F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1026587.87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8C06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2593314.49</w:t>
            </w:r>
          </w:p>
        </w:tc>
      </w:tr>
      <w:tr w:rsidR="00276EE8" w:rsidRPr="00276EE8" w14:paraId="4AFC37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3E8C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9E6F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1026587.03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259C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2593313.27</w:t>
            </w:r>
          </w:p>
        </w:tc>
      </w:tr>
      <w:tr w:rsidR="00276EE8" w:rsidRPr="00276EE8" w14:paraId="36A6679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D75B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D4E5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7F74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2592969.38</w:t>
            </w:r>
          </w:p>
        </w:tc>
      </w:tr>
      <w:tr w:rsidR="00276EE8" w:rsidRPr="00276EE8" w14:paraId="7D97CC1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DFD7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4FC2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1026005.47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DA16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2592969.33</w:t>
            </w:r>
          </w:p>
        </w:tc>
      </w:tr>
      <w:tr w:rsidR="00276EE8" w:rsidRPr="00276EE8" w14:paraId="697EE07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7D68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2FD6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1026005.5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4948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2592970.84</w:t>
            </w:r>
          </w:p>
        </w:tc>
      </w:tr>
      <w:tr w:rsidR="00276EE8" w:rsidRPr="00276EE8" w14:paraId="1E5EF91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7737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9877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3103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2592970.85</w:t>
            </w:r>
          </w:p>
        </w:tc>
      </w:tr>
      <w:tr w:rsidR="00276EE8" w:rsidRPr="00276EE8" w14:paraId="2A822B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86FA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370A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9C84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2592969.38</w:t>
            </w:r>
          </w:p>
        </w:tc>
      </w:tr>
      <w:tr w:rsidR="00276EE8" w:rsidRPr="00276EE8" w14:paraId="5825D2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D286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9029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88FB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2592966.57</w:t>
            </w:r>
          </w:p>
        </w:tc>
      </w:tr>
      <w:tr w:rsidR="00276EE8" w:rsidRPr="00276EE8" w14:paraId="45C3BE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F8AB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CD63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1026028.06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6B3B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2592966.52</w:t>
            </w:r>
          </w:p>
        </w:tc>
      </w:tr>
      <w:tr w:rsidR="00276EE8" w:rsidRPr="00276EE8" w14:paraId="0FBCAA4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77C6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011E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1026028.09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036E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2592968.03</w:t>
            </w:r>
          </w:p>
        </w:tc>
      </w:tr>
      <w:tr w:rsidR="00276EE8" w:rsidRPr="00276EE8" w14:paraId="254261D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DCEF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E9A5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7597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2592968.04</w:t>
            </w:r>
          </w:p>
        </w:tc>
      </w:tr>
      <w:tr w:rsidR="00276EE8" w:rsidRPr="00276EE8" w14:paraId="0085E07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AF77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9A7E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1026005.5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F87A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2592970.84</w:t>
            </w:r>
          </w:p>
        </w:tc>
      </w:tr>
      <w:tr w:rsidR="00276EE8" w:rsidRPr="00276EE8" w14:paraId="7535DF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00E4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4B40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1026004.02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FCC5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2592970.85</w:t>
            </w:r>
          </w:p>
        </w:tc>
      </w:tr>
      <w:tr w:rsidR="00276EE8" w:rsidRPr="00276EE8" w14:paraId="6FCD3F4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DDEE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24F9F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1026003.93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95F4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2592969.38</w:t>
            </w:r>
          </w:p>
        </w:tc>
      </w:tr>
      <w:tr w:rsidR="00276EE8" w:rsidRPr="00276EE8" w14:paraId="1C4718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013A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3F19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C4F7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2592966.57</w:t>
            </w:r>
          </w:p>
        </w:tc>
      </w:tr>
      <w:tr w:rsidR="00276EE8" w:rsidRPr="00276EE8" w14:paraId="7E15343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8E36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C7ED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1026028.06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DD8A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2592966.52</w:t>
            </w:r>
          </w:p>
        </w:tc>
      </w:tr>
      <w:tr w:rsidR="00276EE8" w:rsidRPr="00276EE8" w14:paraId="7660776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8220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1400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1026028.09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6A5C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2592968.03</w:t>
            </w:r>
          </w:p>
        </w:tc>
      </w:tr>
      <w:tr w:rsidR="00276EE8" w:rsidRPr="00276EE8" w14:paraId="6120A3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D0B6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F36C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1026026.61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A5DD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2592968.04</w:t>
            </w:r>
          </w:p>
        </w:tc>
      </w:tr>
      <w:tr w:rsidR="00276EE8" w:rsidRPr="00276EE8" w14:paraId="14C2F3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3A1D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92A8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1026026.52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BD1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2592966.57</w:t>
            </w:r>
          </w:p>
        </w:tc>
      </w:tr>
      <w:tr w:rsidR="00276EE8" w:rsidRPr="00276EE8" w14:paraId="53E616A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FDCE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E268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BDAE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2592897.91</w:t>
            </w:r>
          </w:p>
        </w:tc>
      </w:tr>
      <w:tr w:rsidR="00276EE8" w:rsidRPr="00276EE8" w14:paraId="37A1AC4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FEE3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61C4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BD4F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2592897.07</w:t>
            </w:r>
          </w:p>
        </w:tc>
      </w:tr>
      <w:tr w:rsidR="00276EE8" w:rsidRPr="00276EE8" w14:paraId="4347A8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5A70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9E1A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1026331.6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5A9D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2592898.34</w:t>
            </w:r>
          </w:p>
        </w:tc>
      </w:tr>
      <w:tr w:rsidR="00276EE8" w:rsidRPr="00276EE8" w14:paraId="007131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2794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6804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722E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2592899.17</w:t>
            </w:r>
          </w:p>
        </w:tc>
      </w:tr>
      <w:tr w:rsidR="00276EE8" w:rsidRPr="00276EE8" w14:paraId="52EBD0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7EA7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DC87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3D97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2592897.91</w:t>
            </w:r>
          </w:p>
        </w:tc>
      </w:tr>
      <w:tr w:rsidR="00276EE8" w:rsidRPr="00276EE8" w14:paraId="1C2117D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AE1E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E53D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1026607.68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720B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2593372.83</w:t>
            </w:r>
          </w:p>
        </w:tc>
      </w:tr>
      <w:tr w:rsidR="00276EE8" w:rsidRPr="00276EE8" w14:paraId="00A4FD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9BCD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32E4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1026608.09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6C31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2593371.35</w:t>
            </w:r>
          </w:p>
        </w:tc>
      </w:tr>
      <w:tr w:rsidR="00276EE8" w:rsidRPr="00276EE8" w14:paraId="0F0CDE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A3BA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376B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1026609.53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2E0F4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2593371.79</w:t>
            </w:r>
          </w:p>
        </w:tc>
      </w:tr>
      <w:tr w:rsidR="00276EE8" w:rsidRPr="00276EE8" w14:paraId="0DBA075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CC27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0F83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1026609.09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4658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2593373.22</w:t>
            </w:r>
          </w:p>
        </w:tc>
      </w:tr>
      <w:tr w:rsidR="00276EE8" w:rsidRPr="00276EE8" w14:paraId="3B3AD3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B856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FC6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1026607.68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C3E5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2593372.83</w:t>
            </w:r>
          </w:p>
        </w:tc>
      </w:tr>
      <w:tr w:rsidR="00276EE8" w:rsidRPr="00276EE8" w14:paraId="54AD9D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CAD0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AAD0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05C0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2593143.43</w:t>
            </w:r>
          </w:p>
        </w:tc>
      </w:tr>
      <w:tr w:rsidR="00276EE8" w:rsidRPr="00276EE8" w14:paraId="0B8CE6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74F6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1DFE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BE09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2593143.24</w:t>
            </w:r>
          </w:p>
        </w:tc>
      </w:tr>
      <w:tr w:rsidR="00276EE8" w:rsidRPr="00276EE8" w14:paraId="10B781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685C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AD39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8B6B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2593144.72</w:t>
            </w:r>
          </w:p>
        </w:tc>
      </w:tr>
      <w:tr w:rsidR="00276EE8" w:rsidRPr="00276EE8" w14:paraId="63B55C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02B7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4790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1026271.92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7042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2593144.92</w:t>
            </w:r>
          </w:p>
        </w:tc>
      </w:tr>
      <w:tr w:rsidR="00276EE8" w:rsidRPr="00276EE8" w14:paraId="4AC51BF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B35F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659A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E36C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2593143.43</w:t>
            </w:r>
          </w:p>
        </w:tc>
      </w:tr>
      <w:tr w:rsidR="00276EE8" w:rsidRPr="00276EE8" w14:paraId="6931D2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CFEE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0782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2A77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2592914.98</w:t>
            </w:r>
          </w:p>
        </w:tc>
      </w:tr>
      <w:tr w:rsidR="00276EE8" w:rsidRPr="00276EE8" w14:paraId="2D12CC1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6256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9B2B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1025937.79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EA6A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2592914.57</w:t>
            </w:r>
          </w:p>
        </w:tc>
      </w:tr>
      <w:tr w:rsidR="00276EE8" w:rsidRPr="00276EE8" w14:paraId="02E5408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2CA1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4894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1025938.19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715C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2592916.05</w:t>
            </w:r>
          </w:p>
        </w:tc>
      </w:tr>
      <w:tr w:rsidR="00276EE8" w:rsidRPr="00276EE8" w14:paraId="534511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E870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281E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2122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2592916.43</w:t>
            </w:r>
          </w:p>
        </w:tc>
      </w:tr>
      <w:tr w:rsidR="00276EE8" w:rsidRPr="00276EE8" w14:paraId="1F9A681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C3D9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88C5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1025936.38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031D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2592914.98</w:t>
            </w:r>
          </w:p>
        </w:tc>
      </w:tr>
      <w:tr w:rsidR="00276EE8" w:rsidRPr="00276EE8" w14:paraId="7C62CC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97D3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8C84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1026285.68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B4490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2593064.76</w:t>
            </w:r>
          </w:p>
        </w:tc>
      </w:tr>
      <w:tr w:rsidR="00276EE8" w:rsidRPr="00276EE8" w14:paraId="2659EF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3A79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51E4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1026287.18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5625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2593064.57</w:t>
            </w:r>
          </w:p>
        </w:tc>
      </w:tr>
      <w:tr w:rsidR="00276EE8" w:rsidRPr="00276EE8" w14:paraId="071866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5564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1539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F8D9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1026287.36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CCEF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2593066.05</w:t>
            </w:r>
          </w:p>
        </w:tc>
      </w:tr>
      <w:tr w:rsidR="00276EE8" w:rsidRPr="00276EE8" w14:paraId="0BF231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2A1D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B204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1026285.88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67AA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2593066.25</w:t>
            </w:r>
          </w:p>
        </w:tc>
      </w:tr>
      <w:tr w:rsidR="00276EE8" w:rsidRPr="00276EE8" w14:paraId="319309E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4F77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A02F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1026285.68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5E02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2593064.76</w:t>
            </w:r>
          </w:p>
        </w:tc>
      </w:tr>
      <w:tr w:rsidR="00276EE8" w:rsidRPr="00276EE8" w14:paraId="3288D12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EF79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1F72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1026351.89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6B18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2592914.17</w:t>
            </w:r>
          </w:p>
        </w:tc>
      </w:tr>
      <w:tr w:rsidR="00276EE8" w:rsidRPr="00276EE8" w14:paraId="3AACC3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CB82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4C0D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9F3B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2592913.32</w:t>
            </w:r>
          </w:p>
        </w:tc>
      </w:tr>
      <w:tr w:rsidR="00276EE8" w:rsidRPr="00276EE8" w14:paraId="44FCA8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DD5C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2EF7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DC64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2592914.59</w:t>
            </w:r>
          </w:p>
        </w:tc>
      </w:tr>
      <w:tr w:rsidR="00276EE8" w:rsidRPr="00276EE8" w14:paraId="2B4744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E999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B220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1026352.72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A45B1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2592915.42</w:t>
            </w:r>
          </w:p>
        </w:tc>
      </w:tr>
      <w:tr w:rsidR="00276EE8" w:rsidRPr="00276EE8" w14:paraId="1CAB553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26E5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3F63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1026351.89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E566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2592914.17</w:t>
            </w:r>
          </w:p>
        </w:tc>
      </w:tr>
      <w:tr w:rsidR="00276EE8" w:rsidRPr="00276EE8" w14:paraId="28C4A91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EFF5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A121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1026320.97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A01E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2592862.53</w:t>
            </w:r>
          </w:p>
        </w:tc>
      </w:tr>
      <w:tr w:rsidR="00276EE8" w:rsidRPr="00276EE8" w14:paraId="292E0CE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968D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C7D3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1026322.16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198C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2592861.68</w:t>
            </w:r>
          </w:p>
        </w:tc>
      </w:tr>
      <w:tr w:rsidR="00276EE8" w:rsidRPr="00276EE8" w14:paraId="38F0597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B15C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498F2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1026323.04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04E5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2592862.95</w:t>
            </w:r>
          </w:p>
        </w:tc>
      </w:tr>
      <w:tr w:rsidR="00276EE8" w:rsidRPr="00276EE8" w14:paraId="77B436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A3FC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197F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1026321.81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30DD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2592863.78</w:t>
            </w:r>
          </w:p>
        </w:tc>
      </w:tr>
      <w:tr w:rsidR="00276EE8" w:rsidRPr="00276EE8" w14:paraId="6E97234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A03B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0E80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1026320.97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734E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2592862.53</w:t>
            </w:r>
          </w:p>
        </w:tc>
      </w:tr>
      <w:tr w:rsidR="00276EE8" w:rsidRPr="00276EE8" w14:paraId="79B920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31E7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81C8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ED75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2592837.6</w:t>
            </w:r>
          </w:p>
        </w:tc>
      </w:tr>
      <w:tr w:rsidR="00276EE8" w:rsidRPr="00276EE8" w14:paraId="504695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0F64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9C8F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327F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2592837.4</w:t>
            </w:r>
          </w:p>
        </w:tc>
      </w:tr>
      <w:tr w:rsidR="00276EE8" w:rsidRPr="00276EE8" w14:paraId="2BB242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E339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1B2A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46BC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2592838.88</w:t>
            </w:r>
          </w:p>
        </w:tc>
      </w:tr>
      <w:tr w:rsidR="00276EE8" w:rsidRPr="00276EE8" w14:paraId="4005697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A7ED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42D4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EF72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2592839.04</w:t>
            </w:r>
          </w:p>
        </w:tc>
      </w:tr>
      <w:tr w:rsidR="00276EE8" w:rsidRPr="00276EE8" w14:paraId="798836F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AC82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08FB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B039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2592837.6</w:t>
            </w:r>
          </w:p>
        </w:tc>
      </w:tr>
      <w:tr w:rsidR="00276EE8" w:rsidRPr="00276EE8" w14:paraId="5C4DDF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B1FD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5C814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D84E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2593733.08</w:t>
            </w:r>
          </w:p>
        </w:tc>
      </w:tr>
      <w:tr w:rsidR="00276EE8" w:rsidRPr="00276EE8" w14:paraId="0B6904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7921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0970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26DF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2593732.02</w:t>
            </w:r>
          </w:p>
        </w:tc>
      </w:tr>
      <w:tr w:rsidR="00276EE8" w:rsidRPr="00276EE8" w14:paraId="5249D1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CC49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21F0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2324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2593733.06</w:t>
            </w:r>
          </w:p>
        </w:tc>
      </w:tr>
      <w:tr w:rsidR="00276EE8" w:rsidRPr="00276EE8" w14:paraId="469505E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E6DF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0DC02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9198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2593734.14</w:t>
            </w:r>
          </w:p>
        </w:tc>
      </w:tr>
      <w:tr w:rsidR="00276EE8" w:rsidRPr="00276EE8" w14:paraId="0A6A4EC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1126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F50D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219B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2593733.08</w:t>
            </w:r>
          </w:p>
        </w:tc>
      </w:tr>
      <w:tr w:rsidR="00276EE8" w:rsidRPr="00276EE8" w14:paraId="43BABC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5C99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8658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C8B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7A0352F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CBA8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1818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7906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2593769.53</w:t>
            </w:r>
          </w:p>
        </w:tc>
      </w:tr>
      <w:tr w:rsidR="00276EE8" w:rsidRPr="00276EE8" w14:paraId="737ECE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9319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3919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9CDA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2593770.57</w:t>
            </w:r>
          </w:p>
        </w:tc>
      </w:tr>
      <w:tr w:rsidR="00276EE8" w:rsidRPr="00276EE8" w14:paraId="61436E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C8F8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EDAC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11E9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2593771.65</w:t>
            </w:r>
          </w:p>
        </w:tc>
      </w:tr>
      <w:tr w:rsidR="00276EE8" w:rsidRPr="00276EE8" w14:paraId="0CD5309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FCEA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AB38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AE1E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2593770.59</w:t>
            </w:r>
          </w:p>
        </w:tc>
      </w:tr>
      <w:tr w:rsidR="00276EE8" w:rsidRPr="00276EE8" w14:paraId="47D796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B55E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0891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1026168.76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C3CE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2593153.05</w:t>
            </w:r>
          </w:p>
        </w:tc>
      </w:tr>
      <w:tr w:rsidR="00276EE8" w:rsidRPr="00276EE8" w14:paraId="2F1696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C588D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1F87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95B3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2593152.81</w:t>
            </w:r>
          </w:p>
        </w:tc>
      </w:tr>
      <w:tr w:rsidR="00276EE8" w:rsidRPr="00276EE8" w14:paraId="7A222C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9571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2CFA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A417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2593154.29</w:t>
            </w:r>
          </w:p>
        </w:tc>
      </w:tr>
      <w:tr w:rsidR="00276EE8" w:rsidRPr="00276EE8" w14:paraId="0F3DBC1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0D18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746D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A47C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2593154.53</w:t>
            </w:r>
          </w:p>
        </w:tc>
      </w:tr>
      <w:tr w:rsidR="00276EE8" w:rsidRPr="00276EE8" w14:paraId="502CB4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66B3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123E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1026168.76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E466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2593153.05</w:t>
            </w:r>
          </w:p>
        </w:tc>
      </w:tr>
      <w:tr w:rsidR="00276EE8" w:rsidRPr="00276EE8" w14:paraId="1E2023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139F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EA51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580E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2592855.75</w:t>
            </w:r>
          </w:p>
        </w:tc>
      </w:tr>
      <w:tr w:rsidR="00276EE8" w:rsidRPr="00276EE8" w14:paraId="055B151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F710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3721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0BD7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2592855.55</w:t>
            </w:r>
          </w:p>
        </w:tc>
      </w:tr>
      <w:tr w:rsidR="00276EE8" w:rsidRPr="00276EE8" w14:paraId="3825A28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4443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E08D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A63A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2592857.04</w:t>
            </w:r>
          </w:p>
        </w:tc>
      </w:tr>
      <w:tr w:rsidR="00276EE8" w:rsidRPr="00276EE8" w14:paraId="6728C69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D867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F890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BD74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2592857.2</w:t>
            </w:r>
          </w:p>
        </w:tc>
      </w:tr>
      <w:tr w:rsidR="00276EE8" w:rsidRPr="00276EE8" w14:paraId="037F8B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57DA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6981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A3E4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2592855.75</w:t>
            </w:r>
          </w:p>
        </w:tc>
      </w:tr>
      <w:tr w:rsidR="00276EE8" w:rsidRPr="00276EE8" w14:paraId="2C7D6D2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0F26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53DB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1026182.89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1BCC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2592828.09</w:t>
            </w:r>
          </w:p>
        </w:tc>
      </w:tr>
      <w:tr w:rsidR="00276EE8" w:rsidRPr="00276EE8" w14:paraId="17A9DD5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D039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2A36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1026184.41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EAB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2592827.89</w:t>
            </w:r>
          </w:p>
        </w:tc>
      </w:tr>
      <w:tr w:rsidR="00276EE8" w:rsidRPr="00276EE8" w14:paraId="666363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9C9C4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245B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1026184.59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6C6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2592829.38</w:t>
            </w:r>
          </w:p>
        </w:tc>
      </w:tr>
      <w:tr w:rsidR="00276EE8" w:rsidRPr="00276EE8" w14:paraId="72BC60B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F4D3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EFA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1026183.1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8ED6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2592829.54</w:t>
            </w:r>
          </w:p>
        </w:tc>
      </w:tr>
      <w:tr w:rsidR="00276EE8" w:rsidRPr="00276EE8" w14:paraId="1009D9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D6D5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B9F5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1026182.89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14AB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2592828.09</w:t>
            </w:r>
          </w:p>
        </w:tc>
      </w:tr>
      <w:tr w:rsidR="00276EE8" w:rsidRPr="00276EE8" w14:paraId="6B1E27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E1F1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082F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1B01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2592643.08</w:t>
            </w:r>
          </w:p>
        </w:tc>
      </w:tr>
      <w:tr w:rsidR="00276EE8" w:rsidRPr="00276EE8" w14:paraId="7D0D383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E3AE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99CD2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60C2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2592641.66</w:t>
            </w:r>
          </w:p>
        </w:tc>
      </w:tr>
      <w:tr w:rsidR="00276EE8" w:rsidRPr="00276EE8" w14:paraId="3F6DB7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3336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BCE6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1026291.54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DAAE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2592642.02</w:t>
            </w:r>
          </w:p>
        </w:tc>
      </w:tr>
      <w:tr w:rsidR="00276EE8" w:rsidRPr="00276EE8" w14:paraId="7516FE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3460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724A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1026291.17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909E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2592643.47</w:t>
            </w:r>
          </w:p>
        </w:tc>
      </w:tr>
      <w:tr w:rsidR="00276EE8" w:rsidRPr="00276EE8" w14:paraId="16FD0ED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208E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F6AD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64BE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2592643.08</w:t>
            </w:r>
          </w:p>
        </w:tc>
      </w:tr>
      <w:tr w:rsidR="00276EE8" w:rsidRPr="00276EE8" w14:paraId="64ACC2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2E52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2A50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5FC8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2592757.87</w:t>
            </w:r>
          </w:p>
        </w:tc>
      </w:tr>
      <w:tr w:rsidR="00276EE8" w:rsidRPr="00276EE8" w14:paraId="61ED64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ACD4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601B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1026260.94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0117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2592757.22</w:t>
            </w:r>
          </w:p>
        </w:tc>
      </w:tr>
      <w:tr w:rsidR="00276EE8" w:rsidRPr="00276EE8" w14:paraId="74B25B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2344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1579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13214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1026261.56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F13CB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2592758.58</w:t>
            </w:r>
          </w:p>
        </w:tc>
      </w:tr>
      <w:tr w:rsidR="00276EE8" w:rsidRPr="00276EE8" w14:paraId="5E0AA6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6FC0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479E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8568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2592759.19</w:t>
            </w:r>
          </w:p>
        </w:tc>
      </w:tr>
      <w:tr w:rsidR="00276EE8" w:rsidRPr="00276EE8" w14:paraId="5D0A20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9F6C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06E1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F696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2592757.87</w:t>
            </w:r>
          </w:p>
        </w:tc>
      </w:tr>
      <w:tr w:rsidR="00276EE8" w:rsidRPr="00276EE8" w14:paraId="23A5AB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8048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6139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1026452.13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DCA4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2593352.2</w:t>
            </w:r>
          </w:p>
        </w:tc>
      </w:tr>
      <w:tr w:rsidR="00276EE8" w:rsidRPr="00276EE8" w14:paraId="3ACFB5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A8B2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CF5F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1026453.28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7D16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2593351.3</w:t>
            </w:r>
          </w:p>
        </w:tc>
      </w:tr>
      <w:tr w:rsidR="00276EE8" w:rsidRPr="00276EE8" w14:paraId="43DCE86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7555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6FB9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1026454.22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39A0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2593352.51</w:t>
            </w:r>
          </w:p>
        </w:tc>
      </w:tr>
      <w:tr w:rsidR="00276EE8" w:rsidRPr="00276EE8" w14:paraId="1251FA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CC47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E6A1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1026453.02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D423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2593353.41</w:t>
            </w:r>
          </w:p>
        </w:tc>
      </w:tr>
      <w:tr w:rsidR="00276EE8" w:rsidRPr="00276EE8" w14:paraId="4C6A23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0E4F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0240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1026452.13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83C0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2593352.2</w:t>
            </w:r>
          </w:p>
        </w:tc>
      </w:tr>
      <w:tr w:rsidR="00276EE8" w:rsidRPr="00276EE8" w14:paraId="50B82A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A51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7417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1026658.62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A518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2593433.05</w:t>
            </w:r>
          </w:p>
        </w:tc>
      </w:tr>
      <w:tr w:rsidR="00276EE8" w:rsidRPr="00276EE8" w14:paraId="3CE41B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3CDA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9219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1026659.97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EFA6F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2593432.33</w:t>
            </w:r>
          </w:p>
        </w:tc>
      </w:tr>
      <w:tr w:rsidR="00276EE8" w:rsidRPr="00276EE8" w14:paraId="07C8702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08A6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F7E1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1026660.65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8685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2593433.67</w:t>
            </w:r>
          </w:p>
        </w:tc>
      </w:tr>
      <w:tr w:rsidR="00276EE8" w:rsidRPr="00276EE8" w14:paraId="2627B0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8452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61B9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1026659.31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0829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2593434.34</w:t>
            </w:r>
          </w:p>
        </w:tc>
      </w:tr>
      <w:tr w:rsidR="00276EE8" w:rsidRPr="00276EE8" w14:paraId="1017FB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B395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ED5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1026658.62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0A66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2593433.05</w:t>
            </w:r>
          </w:p>
        </w:tc>
      </w:tr>
      <w:tr w:rsidR="00276EE8" w:rsidRPr="00276EE8" w14:paraId="2BEC2FC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27B6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9C56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1026409.06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AE39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2593388.36</w:t>
            </w:r>
          </w:p>
        </w:tc>
      </w:tr>
      <w:tr w:rsidR="00276EE8" w:rsidRPr="00276EE8" w14:paraId="00EFDD5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F202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5398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1026410.21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1D2A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2593387.46</w:t>
            </w:r>
          </w:p>
        </w:tc>
      </w:tr>
      <w:tr w:rsidR="00276EE8" w:rsidRPr="00276EE8" w14:paraId="4F762A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0B80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5991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1026411.16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2E68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2593388.66</w:t>
            </w:r>
          </w:p>
        </w:tc>
      </w:tr>
      <w:tr w:rsidR="00276EE8" w:rsidRPr="00276EE8" w14:paraId="282FA5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413D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DEC2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1026409.95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D41B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2593389.56</w:t>
            </w:r>
          </w:p>
        </w:tc>
      </w:tr>
      <w:tr w:rsidR="00276EE8" w:rsidRPr="00276EE8" w14:paraId="21B5233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E4CC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8C8C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1026409.06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EC20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2593388.36</w:t>
            </w:r>
          </w:p>
        </w:tc>
      </w:tr>
      <w:tr w:rsidR="00276EE8" w:rsidRPr="00276EE8" w14:paraId="68F649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159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8638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2FE1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2592960.67</w:t>
            </w:r>
          </w:p>
        </w:tc>
      </w:tr>
      <w:tr w:rsidR="00276EE8" w:rsidRPr="00276EE8" w14:paraId="631714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6A77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7571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076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2592959.64</w:t>
            </w:r>
          </w:p>
        </w:tc>
      </w:tr>
      <w:tr w:rsidR="00276EE8" w:rsidRPr="00276EE8" w14:paraId="0173CB9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8AC7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1C04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1025845.37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EC5B3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2592960.78</w:t>
            </w:r>
          </w:p>
        </w:tc>
      </w:tr>
      <w:tr w:rsidR="00276EE8" w:rsidRPr="00276EE8" w14:paraId="777D9A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54F5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05A42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1025844.27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C682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2592961.74</w:t>
            </w:r>
          </w:p>
        </w:tc>
      </w:tr>
      <w:tr w:rsidR="00276EE8" w:rsidRPr="00276EE8" w14:paraId="0F416F5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AD12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B125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1025843.24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0105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2592960.67</w:t>
            </w:r>
          </w:p>
        </w:tc>
      </w:tr>
      <w:tr w:rsidR="00276EE8" w:rsidRPr="00276EE8" w14:paraId="36D1012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58460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8244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7B1B3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2592993.44</w:t>
            </w:r>
          </w:p>
        </w:tc>
      </w:tr>
      <w:tr w:rsidR="00276EE8" w:rsidRPr="00276EE8" w14:paraId="0890348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25F0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8E65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1025695.59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E349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2592992.41</w:t>
            </w:r>
          </w:p>
        </w:tc>
      </w:tr>
      <w:tr w:rsidR="00276EE8" w:rsidRPr="00276EE8" w14:paraId="1930C4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3BA4F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3458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1025696.58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388A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2592993.56</w:t>
            </w:r>
          </w:p>
        </w:tc>
      </w:tr>
      <w:tr w:rsidR="00276EE8" w:rsidRPr="00276EE8" w14:paraId="2A1A8B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FF2F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E9F0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8749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2592994.51</w:t>
            </w:r>
          </w:p>
        </w:tc>
      </w:tr>
      <w:tr w:rsidR="00276EE8" w:rsidRPr="00276EE8" w14:paraId="17A5347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7270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5D16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1025694.45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472D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2592993.44</w:t>
            </w:r>
          </w:p>
        </w:tc>
      </w:tr>
      <w:tr w:rsidR="00276EE8" w:rsidRPr="00276EE8" w14:paraId="443E797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DB6D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FB72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68D1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2593150.42</w:t>
            </w:r>
          </w:p>
        </w:tc>
      </w:tr>
      <w:tr w:rsidR="00276EE8" w:rsidRPr="00276EE8" w14:paraId="2630A3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C750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72CE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5A16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2593150.18</w:t>
            </w:r>
          </w:p>
        </w:tc>
      </w:tr>
      <w:tr w:rsidR="00276EE8" w:rsidRPr="00276EE8" w14:paraId="01012C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F6A8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BB7D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1026159.45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B7D2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2593151.65</w:t>
            </w:r>
          </w:p>
        </w:tc>
      </w:tr>
      <w:tr w:rsidR="00276EE8" w:rsidRPr="00276EE8" w14:paraId="1053687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1A37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D935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1026157.97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DE1E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2593151.9</w:t>
            </w:r>
          </w:p>
        </w:tc>
      </w:tr>
      <w:tr w:rsidR="00276EE8" w:rsidRPr="00276EE8" w14:paraId="6B2E69D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DA94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8226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1026157.73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FEE8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2593150.42</w:t>
            </w:r>
          </w:p>
        </w:tc>
      </w:tr>
      <w:tr w:rsidR="00276EE8" w:rsidRPr="00276EE8" w14:paraId="1B44120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9FF7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F2A6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F4ED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2593147.96</w:t>
            </w:r>
          </w:p>
        </w:tc>
      </w:tr>
      <w:tr w:rsidR="00276EE8" w:rsidRPr="00276EE8" w14:paraId="450C107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73BA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B96B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92D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2593146.68</w:t>
            </w:r>
          </w:p>
        </w:tc>
      </w:tr>
      <w:tr w:rsidR="00276EE8" w:rsidRPr="00276EE8" w14:paraId="07E495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E05B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16C5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1025818.72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967A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2593147.53</w:t>
            </w:r>
          </w:p>
        </w:tc>
      </w:tr>
      <w:tr w:rsidR="00276EE8" w:rsidRPr="00276EE8" w14:paraId="76A2DC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4FBA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B3F0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255E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2593148.74</w:t>
            </w:r>
          </w:p>
        </w:tc>
      </w:tr>
      <w:tr w:rsidR="00276EE8" w:rsidRPr="00276EE8" w14:paraId="2E64F7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F985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878F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1025816.63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A0EB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2593147.96</w:t>
            </w:r>
          </w:p>
        </w:tc>
      </w:tr>
      <w:tr w:rsidR="00276EE8" w:rsidRPr="00276EE8" w14:paraId="704F70E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7BD8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30E6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FB5D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2593070.92</w:t>
            </w:r>
          </w:p>
        </w:tc>
      </w:tr>
      <w:tr w:rsidR="00276EE8" w:rsidRPr="00276EE8" w14:paraId="7C026BB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AAB7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4391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1026171.78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3096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2593070.68</w:t>
            </w:r>
          </w:p>
        </w:tc>
      </w:tr>
      <w:tr w:rsidR="00276EE8" w:rsidRPr="00276EE8" w14:paraId="4CEE36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EB86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8565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1026172.02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91AE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2593072.16</w:t>
            </w:r>
          </w:p>
        </w:tc>
      </w:tr>
      <w:tr w:rsidR="00276EE8" w:rsidRPr="00276EE8" w14:paraId="4B46FB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A2C5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791B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6C4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2593072.4</w:t>
            </w:r>
          </w:p>
        </w:tc>
      </w:tr>
      <w:tr w:rsidR="00276EE8" w:rsidRPr="00276EE8" w14:paraId="067E50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3C51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1151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1026170.3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70C69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2593070.92</w:t>
            </w:r>
          </w:p>
        </w:tc>
      </w:tr>
      <w:tr w:rsidR="00276EE8" w:rsidRPr="00276EE8" w14:paraId="59C9C92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D34A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E41A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1026530.07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CA0F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2593294.85</w:t>
            </w:r>
          </w:p>
        </w:tc>
      </w:tr>
      <w:tr w:rsidR="00276EE8" w:rsidRPr="00276EE8" w14:paraId="11661B8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35D5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3FDF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1026531.34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6204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2593294.01</w:t>
            </w:r>
          </w:p>
        </w:tc>
      </w:tr>
      <w:tr w:rsidR="00276EE8" w:rsidRPr="00276EE8" w14:paraId="10F188B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39E3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D2E19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1026532.14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2509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2593295.28</w:t>
            </w:r>
          </w:p>
        </w:tc>
      </w:tr>
      <w:tr w:rsidR="00276EE8" w:rsidRPr="00276EE8" w14:paraId="756EC43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17B8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1805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1026530.89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9AD87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2593296.08</w:t>
            </w:r>
          </w:p>
        </w:tc>
      </w:tr>
      <w:tr w:rsidR="00276EE8" w:rsidRPr="00276EE8" w14:paraId="1B9C34B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6B39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94EE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1026530.07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86B3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2593294.85</w:t>
            </w:r>
          </w:p>
        </w:tc>
      </w:tr>
      <w:tr w:rsidR="00276EE8" w:rsidRPr="00276EE8" w14:paraId="56DDF6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9FAF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0A186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1026209.26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57DD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2593066.12</w:t>
            </w:r>
          </w:p>
        </w:tc>
      </w:tr>
      <w:tr w:rsidR="00276EE8" w:rsidRPr="00276EE8" w14:paraId="4F7F3AF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3EC4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736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E81B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2593065.88</w:t>
            </w:r>
          </w:p>
        </w:tc>
      </w:tr>
      <w:tr w:rsidR="00276EE8" w:rsidRPr="00276EE8" w14:paraId="57CB341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054D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1619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8C3C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1026210.98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003A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2593067.35</w:t>
            </w:r>
          </w:p>
        </w:tc>
      </w:tr>
      <w:tr w:rsidR="00276EE8" w:rsidRPr="00276EE8" w14:paraId="3246DF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9FB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6439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1026209.5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1100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2593067.6</w:t>
            </w:r>
          </w:p>
        </w:tc>
      </w:tr>
      <w:tr w:rsidR="00276EE8" w:rsidRPr="00276EE8" w14:paraId="15C7C01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EF65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0F21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1026209.26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8531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2593066.12</w:t>
            </w:r>
          </w:p>
        </w:tc>
      </w:tr>
      <w:tr w:rsidR="00276EE8" w:rsidRPr="00276EE8" w14:paraId="68D7BA7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219A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3BD5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8330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2593058.44</w:t>
            </w:r>
          </w:p>
        </w:tc>
      </w:tr>
      <w:tr w:rsidR="00276EE8" w:rsidRPr="00276EE8" w14:paraId="2AF00C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1858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1052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303F0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2593058.2</w:t>
            </w:r>
          </w:p>
        </w:tc>
      </w:tr>
      <w:tr w:rsidR="00276EE8" w:rsidRPr="00276EE8" w14:paraId="5835675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0FD9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09F5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1026149.06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2764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2593059.67</w:t>
            </w:r>
          </w:p>
        </w:tc>
      </w:tr>
      <w:tr w:rsidR="00276EE8" w:rsidRPr="00276EE8" w14:paraId="447F2C1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CA45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DFEC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75E92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2593059.92</w:t>
            </w:r>
          </w:p>
        </w:tc>
      </w:tr>
      <w:tr w:rsidR="00276EE8" w:rsidRPr="00276EE8" w14:paraId="1493C2C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CBC9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01B8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1026147.34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0F7F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2593058.44</w:t>
            </w:r>
          </w:p>
        </w:tc>
      </w:tr>
      <w:tr w:rsidR="00276EE8" w:rsidRPr="00276EE8" w14:paraId="40A415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A343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6BDE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1026543.39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4BFF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2593241.39</w:t>
            </w:r>
          </w:p>
        </w:tc>
      </w:tr>
      <w:tr w:rsidR="00276EE8" w:rsidRPr="00276EE8" w14:paraId="09330B7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E198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ACAE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A0CF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2593240.52</w:t>
            </w:r>
          </w:p>
        </w:tc>
      </w:tr>
      <w:tr w:rsidR="00276EE8" w:rsidRPr="00276EE8" w14:paraId="6EA5FB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4AEE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3A5E5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1026545.47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5504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2593241.77</w:t>
            </w:r>
          </w:p>
        </w:tc>
      </w:tr>
      <w:tr w:rsidR="00276EE8" w:rsidRPr="00276EE8" w14:paraId="522E54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9DD0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686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1026544.23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92DC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2593242.6</w:t>
            </w:r>
          </w:p>
        </w:tc>
      </w:tr>
      <w:tr w:rsidR="00276EE8" w:rsidRPr="00276EE8" w14:paraId="0430B15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70A2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24C8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1026543.39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3F37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2593241.39</w:t>
            </w:r>
          </w:p>
        </w:tc>
      </w:tr>
      <w:tr w:rsidR="00276EE8" w:rsidRPr="00276EE8" w14:paraId="46E1FA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101D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4817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C61A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2592681.7</w:t>
            </w:r>
          </w:p>
        </w:tc>
      </w:tr>
      <w:tr w:rsidR="00276EE8" w:rsidRPr="00276EE8" w14:paraId="1DB96F3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54E1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5867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1026279.08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7C7C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2592680.28</w:t>
            </w:r>
          </w:p>
        </w:tc>
      </w:tr>
      <w:tr w:rsidR="00276EE8" w:rsidRPr="00276EE8" w14:paraId="2DB16C6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EC51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F698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34691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2592680.65</w:t>
            </w:r>
          </w:p>
        </w:tc>
      </w:tr>
      <w:tr w:rsidR="00276EE8" w:rsidRPr="00276EE8" w14:paraId="2AD0AAC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998B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7E42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1026280.21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CAF97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2592682.09</w:t>
            </w:r>
          </w:p>
        </w:tc>
      </w:tr>
      <w:tr w:rsidR="00276EE8" w:rsidRPr="00276EE8" w14:paraId="0AA3F4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33C9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C97C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A7C7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2592681.7</w:t>
            </w:r>
          </w:p>
        </w:tc>
      </w:tr>
      <w:tr w:rsidR="00276EE8" w:rsidRPr="00276EE8" w14:paraId="76C2592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FA70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ACF3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1716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2593170.91</w:t>
            </w:r>
          </w:p>
        </w:tc>
      </w:tr>
      <w:tr w:rsidR="00276EE8" w:rsidRPr="00276EE8" w14:paraId="17FB6EE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E25B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E2B1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1025805.28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B38B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2593169.63</w:t>
            </w:r>
          </w:p>
        </w:tc>
      </w:tr>
      <w:tr w:rsidR="00276EE8" w:rsidRPr="00276EE8" w14:paraId="35AF8B6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DAD0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7B32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59B63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2593170.48</w:t>
            </w:r>
          </w:p>
        </w:tc>
      </w:tr>
      <w:tr w:rsidR="00276EE8" w:rsidRPr="00276EE8" w14:paraId="4D5EA80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84F1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203D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1025805.68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FEB9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2593171.69</w:t>
            </w:r>
          </w:p>
        </w:tc>
      </w:tr>
      <w:tr w:rsidR="00276EE8" w:rsidRPr="00276EE8" w14:paraId="1D62DD7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61AF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CEA6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1025804.42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08C4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2593170.91</w:t>
            </w:r>
          </w:p>
        </w:tc>
      </w:tr>
      <w:tr w:rsidR="00276EE8" w:rsidRPr="00276EE8" w14:paraId="6510A98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D5D2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F956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1026317.47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D87FD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2592877.3</w:t>
            </w:r>
          </w:p>
        </w:tc>
      </w:tr>
      <w:tr w:rsidR="00276EE8" w:rsidRPr="00276EE8" w14:paraId="6DD02C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43EBD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BA99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B1D8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2592876.46</w:t>
            </w:r>
          </w:p>
        </w:tc>
      </w:tr>
      <w:tr w:rsidR="00276EE8" w:rsidRPr="00276EE8" w14:paraId="4D589EA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4AAA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7F3C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1026319.54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484A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2592877.72</w:t>
            </w:r>
          </w:p>
        </w:tc>
      </w:tr>
      <w:tr w:rsidR="00276EE8" w:rsidRPr="00276EE8" w14:paraId="131FDEE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CA7B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E085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6DAA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2592878.55</w:t>
            </w:r>
          </w:p>
        </w:tc>
      </w:tr>
      <w:tr w:rsidR="00276EE8" w:rsidRPr="00276EE8" w14:paraId="240B2BB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B71C0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BB50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1026317.47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FDA0B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2592877.3</w:t>
            </w:r>
          </w:p>
        </w:tc>
      </w:tr>
      <w:tr w:rsidR="00276EE8" w:rsidRPr="00276EE8" w14:paraId="07BBF31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994E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68F6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1026337.12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CF4C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2592889.45</w:t>
            </w:r>
          </w:p>
        </w:tc>
      </w:tr>
      <w:tr w:rsidR="00276EE8" w:rsidRPr="00276EE8" w14:paraId="4C47583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6986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49AD7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1026338.31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90A6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2592888.61</w:t>
            </w:r>
          </w:p>
        </w:tc>
      </w:tr>
      <w:tr w:rsidR="00276EE8" w:rsidRPr="00276EE8" w14:paraId="5F9027B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111E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D309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1026339.19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1E4D8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2592889.87</w:t>
            </w:r>
          </w:p>
        </w:tc>
      </w:tr>
      <w:tr w:rsidR="00276EE8" w:rsidRPr="00276EE8" w14:paraId="13EF212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4FF6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9FB4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1026337.95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D11A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2592890.7</w:t>
            </w:r>
          </w:p>
        </w:tc>
      </w:tr>
      <w:tr w:rsidR="00276EE8" w:rsidRPr="00276EE8" w14:paraId="669733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D7F4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D8B8D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1026337.12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38F1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2592889.45</w:t>
            </w:r>
          </w:p>
        </w:tc>
      </w:tr>
      <w:tr w:rsidR="00276EE8" w:rsidRPr="00276EE8" w14:paraId="35B4B2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A411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3606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AA4F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2592752.6</w:t>
            </w:r>
          </w:p>
        </w:tc>
      </w:tr>
      <w:tr w:rsidR="00276EE8" w:rsidRPr="00276EE8" w14:paraId="4AC2F0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4020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263B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5902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2592752.13</w:t>
            </w:r>
          </w:p>
        </w:tc>
      </w:tr>
      <w:tr w:rsidR="00276EE8" w:rsidRPr="00276EE8" w14:paraId="0030D3C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80EC7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FD13E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F09F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2592753.56</w:t>
            </w:r>
          </w:p>
        </w:tc>
      </w:tr>
      <w:tr w:rsidR="00276EE8" w:rsidRPr="00276EE8" w14:paraId="4D3CD7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381B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89CA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1026277.66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2F7F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2592753.98</w:t>
            </w:r>
          </w:p>
        </w:tc>
      </w:tr>
      <w:tr w:rsidR="00276EE8" w:rsidRPr="00276EE8" w14:paraId="25D8F4C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20777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92E8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1026277.2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EFE2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2592752.6</w:t>
            </w:r>
          </w:p>
        </w:tc>
      </w:tr>
      <w:tr w:rsidR="00276EE8" w:rsidRPr="00276EE8" w14:paraId="3835B12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3415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182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7C9A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2592831.4</w:t>
            </w:r>
          </w:p>
        </w:tc>
      </w:tr>
      <w:tr w:rsidR="00276EE8" w:rsidRPr="00276EE8" w14:paraId="7ED127E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D94E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98F2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1026149.33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A011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2592831.2</w:t>
            </w:r>
          </w:p>
        </w:tc>
      </w:tr>
      <w:tr w:rsidR="00276EE8" w:rsidRPr="00276EE8" w14:paraId="55FBC50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F592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F4C1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1026149.51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A0E1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2592832.69</w:t>
            </w:r>
          </w:p>
        </w:tc>
      </w:tr>
      <w:tr w:rsidR="00276EE8" w:rsidRPr="00276EE8" w14:paraId="3A080E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C1C5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BFCF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8540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2592832.84</w:t>
            </w:r>
          </w:p>
        </w:tc>
      </w:tr>
      <w:tr w:rsidR="00276EE8" w:rsidRPr="00276EE8" w14:paraId="5F4DF21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23226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F5BBE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1026147.81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37A1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2592831.4</w:t>
            </w:r>
          </w:p>
        </w:tc>
      </w:tr>
      <w:tr w:rsidR="00276EE8" w:rsidRPr="00276EE8" w14:paraId="3391120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4C9F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4D2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898A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2592845.75</w:t>
            </w:r>
          </w:p>
        </w:tc>
      </w:tr>
      <w:tr w:rsidR="00276EE8" w:rsidRPr="00276EE8" w14:paraId="3A9CF5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6C7A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B738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1026142.7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0B7B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2592845.56</w:t>
            </w:r>
          </w:p>
        </w:tc>
      </w:tr>
      <w:tr w:rsidR="00276EE8" w:rsidRPr="00276EE8" w14:paraId="150F704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8147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97092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1026142.88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4667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2592847.04</w:t>
            </w:r>
          </w:p>
        </w:tc>
      </w:tr>
      <w:tr w:rsidR="00276EE8" w:rsidRPr="00276EE8" w14:paraId="3C3F2D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5356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1D8B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7FC1E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2592847.2</w:t>
            </w:r>
          </w:p>
        </w:tc>
      </w:tr>
      <w:tr w:rsidR="00276EE8" w:rsidRPr="00276EE8" w14:paraId="783A07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C5A05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A464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1026141.18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A2D1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2592845.75</w:t>
            </w:r>
          </w:p>
        </w:tc>
      </w:tr>
      <w:tr w:rsidR="00276EE8" w:rsidRPr="00276EE8" w14:paraId="553009C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4B4DB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F26A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E9FA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2592842.5</w:t>
            </w:r>
          </w:p>
        </w:tc>
      </w:tr>
      <w:tr w:rsidR="00276EE8" w:rsidRPr="00276EE8" w14:paraId="44033F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431A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2167A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1026034.91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931E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2592842.31</w:t>
            </w:r>
          </w:p>
        </w:tc>
      </w:tr>
      <w:tr w:rsidR="00276EE8" w:rsidRPr="00276EE8" w14:paraId="721509F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B532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1659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522F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1026035.09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0579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2592843.79</w:t>
            </w:r>
          </w:p>
        </w:tc>
      </w:tr>
      <w:tr w:rsidR="00276EE8" w:rsidRPr="00276EE8" w14:paraId="16482A5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2D06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53C3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8EFB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2592843.95</w:t>
            </w:r>
          </w:p>
        </w:tc>
      </w:tr>
      <w:tr w:rsidR="00276EE8" w:rsidRPr="00276EE8" w14:paraId="0254EDE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98D69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1657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06034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1026033.39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B9A0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2592842.5</w:t>
            </w:r>
          </w:p>
        </w:tc>
      </w:tr>
      <w:tr w:rsidR="00276EE8" w:rsidRPr="00276EE8" w14:paraId="53CFDB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386CF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B9581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7432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2592839.82</w:t>
            </w:r>
          </w:p>
        </w:tc>
      </w:tr>
      <w:tr w:rsidR="00276EE8" w:rsidRPr="00276EE8" w14:paraId="364792D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2927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F035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1026061.4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3513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2592839.63</w:t>
            </w:r>
          </w:p>
        </w:tc>
      </w:tr>
      <w:tr w:rsidR="00276EE8" w:rsidRPr="00276EE8" w14:paraId="7431CA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D963F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DC48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1026061.58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CEA8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2592841.11</w:t>
            </w:r>
          </w:p>
        </w:tc>
      </w:tr>
      <w:tr w:rsidR="00276EE8" w:rsidRPr="00276EE8" w14:paraId="7CE3F6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2160C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8A05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1026060.09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FE6E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2592841.27</w:t>
            </w:r>
          </w:p>
        </w:tc>
      </w:tr>
      <w:tr w:rsidR="00276EE8" w:rsidRPr="00276EE8" w14:paraId="15AF95A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673BB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69C3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1026059.88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707E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2592839.82</w:t>
            </w:r>
          </w:p>
        </w:tc>
      </w:tr>
      <w:tr w:rsidR="00276EE8" w:rsidRPr="00276EE8" w14:paraId="7A316A0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0C46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074C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FD58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2592574.29</w:t>
            </w:r>
          </w:p>
        </w:tc>
      </w:tr>
      <w:tr w:rsidR="00276EE8" w:rsidRPr="00276EE8" w14:paraId="0BF0CB9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BE33A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D0CA6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1026018.5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F20D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2592573.77</w:t>
            </w:r>
          </w:p>
        </w:tc>
      </w:tr>
      <w:tr w:rsidR="00276EE8" w:rsidRPr="00276EE8" w14:paraId="1CCF8FD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C05CC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B49CE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1026019.02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F43CD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2592575.23</w:t>
            </w:r>
          </w:p>
        </w:tc>
      </w:tr>
      <w:tr w:rsidR="00276EE8" w:rsidRPr="00276EE8" w14:paraId="7135F6A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CD828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168E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1026017.62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6AED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2592575.71</w:t>
            </w:r>
          </w:p>
        </w:tc>
      </w:tr>
      <w:tr w:rsidR="00276EE8" w:rsidRPr="00276EE8" w14:paraId="569284B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4484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92FA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1026017.14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A672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2592574.29</w:t>
            </w:r>
          </w:p>
        </w:tc>
      </w:tr>
      <w:tr w:rsidR="00276EE8" w:rsidRPr="00276EE8" w14:paraId="07FECBF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F981C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F44B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1026077.01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1418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2592555.89</w:t>
            </w:r>
          </w:p>
        </w:tc>
      </w:tr>
      <w:tr w:rsidR="00276EE8" w:rsidRPr="00276EE8" w14:paraId="27338D7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E2939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4628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79A82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2592555.37</w:t>
            </w:r>
          </w:p>
        </w:tc>
      </w:tr>
      <w:tr w:rsidR="00276EE8" w:rsidRPr="00276EE8" w14:paraId="706E530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C717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CEFA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1026078.89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7FD0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2592556.83</w:t>
            </w:r>
          </w:p>
        </w:tc>
      </w:tr>
      <w:tr w:rsidR="00276EE8" w:rsidRPr="00276EE8" w14:paraId="4365E84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742A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9EC7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1026077.49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54419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2592557.31</w:t>
            </w:r>
          </w:p>
        </w:tc>
      </w:tr>
      <w:tr w:rsidR="00276EE8" w:rsidRPr="00276EE8" w14:paraId="66CB68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78D71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1669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4021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1026077.01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47F6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2592555.89</w:t>
            </w:r>
          </w:p>
        </w:tc>
      </w:tr>
      <w:tr w:rsidR="00276EE8" w:rsidRPr="00276EE8" w14:paraId="59C1E88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6D38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16A6A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1025670.41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0396E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2593136.53</w:t>
            </w:r>
          </w:p>
        </w:tc>
      </w:tr>
      <w:tr w:rsidR="00276EE8" w:rsidRPr="00276EE8" w14:paraId="36A6A3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F0242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AFE9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1025671.9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AEA9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2593136.15</w:t>
            </w:r>
          </w:p>
        </w:tc>
      </w:tr>
      <w:tr w:rsidR="00276EE8" w:rsidRPr="00276EE8" w14:paraId="3E55A74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DB245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EEC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1025672.25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A09A8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2593137.62</w:t>
            </w:r>
          </w:p>
        </w:tc>
      </w:tr>
      <w:tr w:rsidR="00276EE8" w:rsidRPr="00276EE8" w14:paraId="25F2CBF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0028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2D663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1025670.82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B7B0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2593137.94</w:t>
            </w:r>
          </w:p>
        </w:tc>
      </w:tr>
      <w:tr w:rsidR="00276EE8" w:rsidRPr="00276EE8" w14:paraId="739F2B8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87AE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45FF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1025670.41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645F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2593136.53</w:t>
            </w:r>
          </w:p>
        </w:tc>
      </w:tr>
      <w:tr w:rsidR="00276EE8" w:rsidRPr="00276EE8" w14:paraId="5278F4A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55773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CA5F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1026471.69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C277C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2593335.58</w:t>
            </w:r>
          </w:p>
        </w:tc>
      </w:tr>
      <w:tr w:rsidR="00276EE8" w:rsidRPr="00276EE8" w14:paraId="5DF6496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4EF7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7A9A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1026472.84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817F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2593334.68</w:t>
            </w:r>
          </w:p>
        </w:tc>
      </w:tr>
      <w:tr w:rsidR="00276EE8" w:rsidRPr="00276EE8" w14:paraId="2A43070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6A2A3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FE346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1026473.78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1DC6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2593335.89</w:t>
            </w:r>
          </w:p>
        </w:tc>
      </w:tr>
      <w:tr w:rsidR="00276EE8" w:rsidRPr="00276EE8" w14:paraId="759C266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71AD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2A25C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1026472.58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F824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2593336.78</w:t>
            </w:r>
          </w:p>
        </w:tc>
      </w:tr>
      <w:tr w:rsidR="00276EE8" w:rsidRPr="00276EE8" w14:paraId="405670A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7AEF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1677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4B7B0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1026471.69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BB87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2593335.58</w:t>
            </w:r>
          </w:p>
        </w:tc>
      </w:tr>
      <w:tr w:rsidR="00276EE8" w:rsidRPr="00276EE8" w14:paraId="74EA30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2DCAE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CDFE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9F9A2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2592818.51</w:t>
            </w:r>
          </w:p>
        </w:tc>
      </w:tr>
      <w:tr w:rsidR="00276EE8" w:rsidRPr="00276EE8" w14:paraId="6764E14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7649F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39D8D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1026280.25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412C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2592818.25</w:t>
            </w:r>
          </w:p>
        </w:tc>
      </w:tr>
      <w:tr w:rsidR="00276EE8" w:rsidRPr="00276EE8" w14:paraId="57B7D38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242E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0866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4B16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2592819.73</w:t>
            </w:r>
          </w:p>
        </w:tc>
      </w:tr>
      <w:tr w:rsidR="00276EE8" w:rsidRPr="00276EE8" w14:paraId="14DD9DD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3BB0D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FB58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6C17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2592819.94</w:t>
            </w:r>
          </w:p>
        </w:tc>
      </w:tr>
      <w:tr w:rsidR="00276EE8" w:rsidRPr="00276EE8" w14:paraId="0E33CAC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FDC98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291A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E124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2592818.51</w:t>
            </w:r>
          </w:p>
        </w:tc>
      </w:tr>
      <w:tr w:rsidR="00276EE8" w:rsidRPr="00276EE8" w14:paraId="15AFF01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F6DE0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B093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0631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2592792.54</w:t>
            </w:r>
          </w:p>
        </w:tc>
      </w:tr>
      <w:tr w:rsidR="00276EE8" w:rsidRPr="00276EE8" w14:paraId="66D9CBF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9A6B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22F8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9BFA2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2592792.28</w:t>
            </w:r>
          </w:p>
        </w:tc>
      </w:tr>
      <w:tr w:rsidR="00276EE8" w:rsidRPr="00276EE8" w14:paraId="397730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2BC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B027E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1026290.91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F6A72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2592793.76</w:t>
            </w:r>
          </w:p>
        </w:tc>
      </w:tr>
      <w:tr w:rsidR="00276EE8" w:rsidRPr="00276EE8" w14:paraId="7A9E7A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8994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0CF0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1026289.43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333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2592793.97</w:t>
            </w:r>
          </w:p>
        </w:tc>
      </w:tr>
      <w:tr w:rsidR="00276EE8" w:rsidRPr="00276EE8" w14:paraId="2AA442D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CD906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DC21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0263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2592792.54</w:t>
            </w:r>
          </w:p>
        </w:tc>
      </w:tr>
      <w:tr w:rsidR="00276EE8" w:rsidRPr="00276EE8" w14:paraId="531CCB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A5FFF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5A4F5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A3CDD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2592929.96</w:t>
            </w:r>
          </w:p>
        </w:tc>
      </w:tr>
      <w:tr w:rsidR="00276EE8" w:rsidRPr="00276EE8" w14:paraId="55FF23B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BBE7F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DBF468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1026349.85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01615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2592929.08</w:t>
            </w:r>
          </w:p>
        </w:tc>
      </w:tr>
      <w:tr w:rsidR="00276EE8" w:rsidRPr="00276EE8" w14:paraId="058702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09DB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2EFF2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1026350.76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0031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2592930.3</w:t>
            </w:r>
          </w:p>
        </w:tc>
      </w:tr>
      <w:tr w:rsidR="00276EE8" w:rsidRPr="00276EE8" w14:paraId="3BC26F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6D0A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4B744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1026349.55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B8EF5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2592931.18</w:t>
            </w:r>
          </w:p>
        </w:tc>
      </w:tr>
      <w:tr w:rsidR="00276EE8" w:rsidRPr="00276EE8" w14:paraId="70A1E63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38FF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1689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B8B5E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1026348.68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2745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2592929.96</w:t>
            </w:r>
          </w:p>
        </w:tc>
      </w:tr>
      <w:tr w:rsidR="00276EE8" w:rsidRPr="00276EE8" w14:paraId="22BF3E1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0A887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2293C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8B080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2592511.75</w:t>
            </w:r>
          </w:p>
        </w:tc>
      </w:tr>
      <w:tr w:rsidR="00276EE8" w:rsidRPr="00276EE8" w14:paraId="7A20EA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BD105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2948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1026188.36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CB6C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2592510.96</w:t>
            </w:r>
          </w:p>
        </w:tc>
      </w:tr>
      <w:tr w:rsidR="00276EE8" w:rsidRPr="00276EE8" w14:paraId="5BC5E3F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C45F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96FA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1026189.17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0BBF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2592512.28</w:t>
            </w:r>
          </w:p>
        </w:tc>
      </w:tr>
      <w:tr w:rsidR="00276EE8" w:rsidRPr="00276EE8" w14:paraId="4BFC96B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1C7151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8184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BB641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2592513.04</w:t>
            </w:r>
          </w:p>
        </w:tc>
      </w:tr>
      <w:tr w:rsidR="00276EE8" w:rsidRPr="00276EE8" w14:paraId="648609A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2E86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E51A6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1026187.14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3327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2592511.75</w:t>
            </w:r>
          </w:p>
        </w:tc>
      </w:tr>
      <w:tr w:rsidR="00276EE8" w:rsidRPr="00276EE8" w14:paraId="6CF9A57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2D953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C29D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1026233.24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10B4E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2592823.09</w:t>
            </w:r>
          </w:p>
        </w:tc>
      </w:tr>
      <w:tr w:rsidR="00276EE8" w:rsidRPr="00276EE8" w14:paraId="5110575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4D97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A6D40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2037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2592822.84</w:t>
            </w:r>
          </w:p>
        </w:tc>
      </w:tr>
      <w:tr w:rsidR="00276EE8" w:rsidRPr="00276EE8" w14:paraId="08B9302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F3CF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1699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7B40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1026234.98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669D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2592824.31</w:t>
            </w:r>
          </w:p>
        </w:tc>
      </w:tr>
      <w:tr w:rsidR="00276EE8" w:rsidRPr="00276EE8" w14:paraId="18D164A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7A2B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EB6DC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1026233.5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E07A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2592824.53</w:t>
            </w:r>
          </w:p>
        </w:tc>
      </w:tr>
      <w:tr w:rsidR="00276EE8" w:rsidRPr="00276EE8" w14:paraId="4E7FD6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0F12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1697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50AB1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1026233.24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EC09E2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2592823.09</w:t>
            </w:r>
          </w:p>
        </w:tc>
      </w:tr>
      <w:tr w:rsidR="00276EE8" w:rsidRPr="00276EE8" w14:paraId="71D5A2A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963E6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996D7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1026429.49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10903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2593371.03</w:t>
            </w:r>
          </w:p>
        </w:tc>
      </w:tr>
      <w:tr w:rsidR="00276EE8" w:rsidRPr="00276EE8" w14:paraId="327BE94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CE89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70BA4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1026430.64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A7A54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2593370.13</w:t>
            </w:r>
          </w:p>
        </w:tc>
      </w:tr>
      <w:tr w:rsidR="00276EE8" w:rsidRPr="00276EE8" w14:paraId="275452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B074B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7ABEB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1026431.58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F24B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2593371.33</w:t>
            </w:r>
          </w:p>
        </w:tc>
      </w:tr>
      <w:tr w:rsidR="00276EE8" w:rsidRPr="00276EE8" w14:paraId="5A0938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E023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BF632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1026430.38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4AE39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2593372.23</w:t>
            </w:r>
          </w:p>
        </w:tc>
      </w:tr>
      <w:tr w:rsidR="00276EE8" w:rsidRPr="00276EE8" w14:paraId="464E396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BCCB8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D9925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1026429.49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D04E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2593371.03</w:t>
            </w:r>
          </w:p>
        </w:tc>
      </w:tr>
      <w:tr w:rsidR="00276EE8" w:rsidRPr="00276EE8" w14:paraId="649D61F2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FC527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F3C43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BA71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2592834.73</w:t>
            </w:r>
          </w:p>
        </w:tc>
      </w:tr>
      <w:tr w:rsidR="00276EE8" w:rsidRPr="00276EE8" w14:paraId="35BF86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C35F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3287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1026114.57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8A5A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2592834.53</w:t>
            </w:r>
          </w:p>
        </w:tc>
      </w:tr>
      <w:tr w:rsidR="00276EE8" w:rsidRPr="00276EE8" w14:paraId="4CA00C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8A0D9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380C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4A68B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2592836.01</w:t>
            </w:r>
          </w:p>
        </w:tc>
      </w:tr>
      <w:tr w:rsidR="00276EE8" w:rsidRPr="00276EE8" w14:paraId="1F8FA42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1014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ECD1C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385E8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2592836.17</w:t>
            </w:r>
          </w:p>
        </w:tc>
      </w:tr>
      <w:tr w:rsidR="00276EE8" w:rsidRPr="00276EE8" w14:paraId="62F250B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996C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D3CA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141E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2592834.73</w:t>
            </w:r>
          </w:p>
        </w:tc>
      </w:tr>
      <w:tr w:rsidR="00276EE8" w:rsidRPr="00276EE8" w14:paraId="33D985E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0F83A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3A6B3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1026372.02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301D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2592947.81</w:t>
            </w:r>
          </w:p>
        </w:tc>
      </w:tr>
      <w:tr w:rsidR="00276EE8" w:rsidRPr="00276EE8" w14:paraId="2EE13A9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F1BF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5B355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1026373.27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1933B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2592947.06</w:t>
            </w:r>
          </w:p>
        </w:tc>
      </w:tr>
      <w:tr w:rsidR="00276EE8" w:rsidRPr="00276EE8" w14:paraId="1159B02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19251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5466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1026374.05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E6E13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2592948.38</w:t>
            </w:r>
          </w:p>
        </w:tc>
      </w:tr>
      <w:tr w:rsidR="00276EE8" w:rsidRPr="00276EE8" w14:paraId="26B7794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C787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971DD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1026372.75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6033F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2592949.11</w:t>
            </w:r>
          </w:p>
        </w:tc>
      </w:tr>
      <w:tr w:rsidR="00276EE8" w:rsidRPr="00276EE8" w14:paraId="4736059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B4891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1709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FCDBB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1026372.02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863F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2592947.81</w:t>
            </w:r>
          </w:p>
        </w:tc>
      </w:tr>
      <w:tr w:rsidR="00276EE8" w:rsidRPr="00276EE8" w14:paraId="4481F75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8175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78B74E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1108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2592563.81</w:t>
            </w:r>
          </w:p>
        </w:tc>
      </w:tr>
      <w:tr w:rsidR="00276EE8" w:rsidRPr="00276EE8" w14:paraId="3EFE1BD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FBAB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ECBCC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1026303.52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1411D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2592562.33</w:t>
            </w:r>
          </w:p>
        </w:tc>
      </w:tr>
      <w:tr w:rsidR="00276EE8" w:rsidRPr="00276EE8" w14:paraId="4CD82C1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7E9E5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8D08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1026304.97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8E1C1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2592562.39</w:t>
            </w:r>
          </w:p>
        </w:tc>
      </w:tr>
      <w:tr w:rsidR="00276EE8" w:rsidRPr="00276EE8" w14:paraId="7653CE9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1F6B3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C6195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1026304.87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A6569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2592563.93</w:t>
            </w:r>
          </w:p>
        </w:tc>
      </w:tr>
      <w:tr w:rsidR="00276EE8" w:rsidRPr="00276EE8" w14:paraId="6AD75D0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2A6A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3EC85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1026303.38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98ED6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2592563.81</w:t>
            </w:r>
          </w:p>
        </w:tc>
      </w:tr>
      <w:tr w:rsidR="00276EE8" w:rsidRPr="00276EE8" w14:paraId="41905C6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319D2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AC7D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6494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2592848.04</w:t>
            </w:r>
          </w:p>
        </w:tc>
      </w:tr>
      <w:tr w:rsidR="00276EE8" w:rsidRPr="00276EE8" w14:paraId="263ABB7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360F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107A0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1026112.55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26814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2592847.84</w:t>
            </w:r>
          </w:p>
        </w:tc>
      </w:tr>
      <w:tr w:rsidR="00276EE8" w:rsidRPr="00276EE8" w14:paraId="1CBABBE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35A38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CE9A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1026112.72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10C0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2592849.33</w:t>
            </w:r>
          </w:p>
        </w:tc>
      </w:tr>
      <w:tr w:rsidR="00276EE8" w:rsidRPr="00276EE8" w14:paraId="156FE41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C7577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738C8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1026111.24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FE313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2592849.48</w:t>
            </w:r>
          </w:p>
        </w:tc>
      </w:tr>
      <w:tr w:rsidR="00276EE8" w:rsidRPr="00276EE8" w14:paraId="06248FE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8E81A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1717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11A7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56E1E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2592848.04</w:t>
            </w:r>
          </w:p>
        </w:tc>
      </w:tr>
      <w:tr w:rsidR="00276EE8" w:rsidRPr="00276EE8" w14:paraId="4FF39B4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3B1E4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A9E33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33954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2592787.61</w:t>
            </w:r>
          </w:p>
        </w:tc>
      </w:tr>
      <w:tr w:rsidR="00276EE8" w:rsidRPr="00276EE8" w14:paraId="270FCF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994A7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C97B6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1026276.03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A8F50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2592787.35</w:t>
            </w:r>
          </w:p>
        </w:tc>
      </w:tr>
      <w:tr w:rsidR="00276EE8" w:rsidRPr="00276EE8" w14:paraId="176E169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8D118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E52E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1026276.26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44E76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2592788.83</w:t>
            </w:r>
          </w:p>
        </w:tc>
      </w:tr>
      <w:tr w:rsidR="00276EE8" w:rsidRPr="00276EE8" w14:paraId="30C940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654CD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4281F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81C0A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2592789.04</w:t>
            </w:r>
          </w:p>
        </w:tc>
      </w:tr>
      <w:tr w:rsidR="00276EE8" w:rsidRPr="00276EE8" w14:paraId="68161CE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B5B9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88D5B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1026274.53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57C2E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2592787.61</w:t>
            </w:r>
          </w:p>
        </w:tc>
      </w:tr>
      <w:tr w:rsidR="00276EE8" w:rsidRPr="00276EE8" w14:paraId="6CDE150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5F7CC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1435E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89430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2592508.63</w:t>
            </w:r>
          </w:p>
        </w:tc>
      </w:tr>
      <w:tr w:rsidR="00276EE8" w:rsidRPr="00276EE8" w14:paraId="161B11A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D9761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7938A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1026307.74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27A61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2592507.15</w:t>
            </w:r>
          </w:p>
        </w:tc>
      </w:tr>
      <w:tr w:rsidR="00276EE8" w:rsidRPr="00276EE8" w14:paraId="2A6A7D3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781ED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7FE35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1026309.19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417D2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2592507.21</w:t>
            </w:r>
          </w:p>
        </w:tc>
      </w:tr>
      <w:tr w:rsidR="00276EE8" w:rsidRPr="00276EE8" w14:paraId="63B76A3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2523DC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181DB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1026309.09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3887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2592508.75</w:t>
            </w:r>
          </w:p>
        </w:tc>
      </w:tr>
      <w:tr w:rsidR="00276EE8" w:rsidRPr="00276EE8" w14:paraId="2FA7FE9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7304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8F862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1026307.6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61A728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2592508.63</w:t>
            </w:r>
          </w:p>
        </w:tc>
      </w:tr>
      <w:tr w:rsidR="00276EE8" w:rsidRPr="00276EE8" w14:paraId="7D908B7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DF532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86E18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85EA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2593926.17</w:t>
            </w:r>
          </w:p>
        </w:tc>
      </w:tr>
      <w:tr w:rsidR="00276EE8" w:rsidRPr="00276EE8" w14:paraId="7BEF4E7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43F46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04040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1BA75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2593924.96</w:t>
            </w:r>
          </w:p>
        </w:tc>
      </w:tr>
      <w:tr w:rsidR="00276EE8" w:rsidRPr="00276EE8" w14:paraId="3D7BBCB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A1AB9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412FB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1026300.86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CFD0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2593925.81</w:t>
            </w:r>
          </w:p>
        </w:tc>
      </w:tr>
      <w:tr w:rsidR="00276EE8" w:rsidRPr="00276EE8" w14:paraId="53C35FD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04820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FCA7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1026300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BC31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2593927.04</w:t>
            </w:r>
          </w:p>
        </w:tc>
      </w:tr>
      <w:tr w:rsidR="00276EE8" w:rsidRPr="00276EE8" w14:paraId="3344592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4107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1729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EB8B4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620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2593926.17</w:t>
            </w:r>
          </w:p>
        </w:tc>
      </w:tr>
      <w:tr w:rsidR="00276EE8" w:rsidRPr="00276EE8" w14:paraId="5374D52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1C8D3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639B8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1026101.96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2535F1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2592546.92</w:t>
            </w:r>
          </w:p>
        </w:tc>
      </w:tr>
      <w:tr w:rsidR="00276EE8" w:rsidRPr="00276EE8" w14:paraId="4C6BB2F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21BEB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D9E4DE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1026103.32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1F14B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2592546.4</w:t>
            </w:r>
          </w:p>
        </w:tc>
      </w:tr>
      <w:tr w:rsidR="00276EE8" w:rsidRPr="00276EE8" w14:paraId="0598DF8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BD5D7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B7466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1026103.84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B1451F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2592547.86</w:t>
            </w:r>
          </w:p>
        </w:tc>
      </w:tr>
      <w:tr w:rsidR="00276EE8" w:rsidRPr="00276EE8" w14:paraId="31815C0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C2EDA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248D7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54E27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2592548.33</w:t>
            </w:r>
          </w:p>
        </w:tc>
      </w:tr>
      <w:tr w:rsidR="00276EE8" w:rsidRPr="00276EE8" w14:paraId="7CB076FE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B36B9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33D99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1026101.96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02F969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2592546.92</w:t>
            </w:r>
          </w:p>
        </w:tc>
      </w:tr>
      <w:tr w:rsidR="00276EE8" w:rsidRPr="00276EE8" w14:paraId="5CD51C2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8D1D63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51339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A3B7F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2592863.15</w:t>
            </w:r>
          </w:p>
        </w:tc>
      </w:tr>
      <w:tr w:rsidR="00276EE8" w:rsidRPr="00276EE8" w14:paraId="6E01286D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A6D2F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F77DA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9B831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2592863.08</w:t>
            </w:r>
          </w:p>
        </w:tc>
      </w:tr>
      <w:tr w:rsidR="00276EE8" w:rsidRPr="00276EE8" w14:paraId="42CD154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78CF5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1739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B70C4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5DF6A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2592864.57</w:t>
            </w:r>
          </w:p>
        </w:tc>
      </w:tr>
      <w:tr w:rsidR="00276EE8" w:rsidRPr="00276EE8" w14:paraId="4C24C45F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0B5204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A3159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1026203.46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7FE94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2592864.6</w:t>
            </w:r>
          </w:p>
        </w:tc>
      </w:tr>
      <w:tr w:rsidR="00276EE8" w:rsidRPr="00276EE8" w14:paraId="7E726CC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98E553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1737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67FD9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1026203.37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7959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2592863.15</w:t>
            </w:r>
          </w:p>
        </w:tc>
      </w:tr>
      <w:tr w:rsidR="00276EE8" w:rsidRPr="00276EE8" w14:paraId="166EFEA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C334A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C8C7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A441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2592888.61</w:t>
            </w:r>
          </w:p>
        </w:tc>
      </w:tr>
      <w:tr w:rsidR="00276EE8" w:rsidRPr="00276EE8" w14:paraId="274A3F9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2B9FC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39DC3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5F0B8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2592888.54</w:t>
            </w:r>
          </w:p>
        </w:tc>
      </w:tr>
      <w:tr w:rsidR="00276EE8" w:rsidRPr="00276EE8" w14:paraId="3758F055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756B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A529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38D53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2592890.03</w:t>
            </w:r>
          </w:p>
        </w:tc>
      </w:tr>
      <w:tr w:rsidR="00276EE8" w:rsidRPr="00276EE8" w14:paraId="6E21EA2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08B3D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AE7F3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662E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2592890.06</w:t>
            </w:r>
          </w:p>
        </w:tc>
      </w:tr>
      <w:tr w:rsidR="00276EE8" w:rsidRPr="00276EE8" w14:paraId="392DE16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62171C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179AD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09B197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2592888.61</w:t>
            </w:r>
          </w:p>
        </w:tc>
      </w:tr>
      <w:tr w:rsidR="00276EE8" w:rsidRPr="00276EE8" w14:paraId="24873C88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2CCBB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190E8A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F3A241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2592886.48</w:t>
            </w:r>
          </w:p>
        </w:tc>
      </w:tr>
      <w:tr w:rsidR="00276EE8" w:rsidRPr="00276EE8" w14:paraId="6A0F91D1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29ED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87FA0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1026205.44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9076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2592886.41</w:t>
            </w:r>
          </w:p>
        </w:tc>
      </w:tr>
      <w:tr w:rsidR="00276EE8" w:rsidRPr="00276EE8" w14:paraId="2EDB5ED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59FEF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1747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97A6E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EB6701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2592887.9</w:t>
            </w:r>
          </w:p>
        </w:tc>
      </w:tr>
      <w:tr w:rsidR="00276EE8" w:rsidRPr="00276EE8" w14:paraId="7EB00763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D23C6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1748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C6418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71BC06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2592887.93</w:t>
            </w:r>
          </w:p>
        </w:tc>
      </w:tr>
      <w:tr w:rsidR="00276EE8" w:rsidRPr="00276EE8" w14:paraId="5783B52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1867C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5174F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1026203.91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901DCE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2592886.48</w:t>
            </w:r>
          </w:p>
        </w:tc>
      </w:tr>
      <w:tr w:rsidR="00276EE8" w:rsidRPr="00276EE8" w14:paraId="1030EC8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CA488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54E34D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44D2FD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2592907.02</w:t>
            </w:r>
          </w:p>
        </w:tc>
      </w:tr>
      <w:tr w:rsidR="00276EE8" w:rsidRPr="00276EE8" w14:paraId="6677596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EEAAF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1750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221C136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1026207.48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3FE1BA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2592906.95</w:t>
            </w:r>
          </w:p>
        </w:tc>
      </w:tr>
      <w:tr w:rsidR="00276EE8" w:rsidRPr="00276EE8" w14:paraId="110142DC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BAE147F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1751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550F9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1026207.53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A43402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2592908.44</w:t>
            </w:r>
          </w:p>
        </w:tc>
      </w:tr>
      <w:tr w:rsidR="00276EE8" w:rsidRPr="00276EE8" w14:paraId="44A46F7A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86E9CD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1752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845A7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1026206.04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E8F906C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2592908.47</w:t>
            </w:r>
          </w:p>
        </w:tc>
      </w:tr>
      <w:tr w:rsidR="00276EE8" w:rsidRPr="00276EE8" w14:paraId="7C133789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5578E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1749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10C311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1026205.95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C47D99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2592907.02</w:t>
            </w:r>
          </w:p>
        </w:tc>
      </w:tr>
      <w:tr w:rsidR="00276EE8" w:rsidRPr="00276EE8" w14:paraId="6BF0A0D0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84684A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5A995D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1026241.2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2BA30D7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2592484.61</w:t>
            </w:r>
          </w:p>
        </w:tc>
      </w:tr>
      <w:tr w:rsidR="00276EE8" w:rsidRPr="00276EE8" w14:paraId="07A41964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563D6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1754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7D88C8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1026242.49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F532A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2592483.92</w:t>
            </w:r>
          </w:p>
        </w:tc>
      </w:tr>
      <w:tr w:rsidR="00276EE8" w:rsidRPr="00276EE8" w14:paraId="34B8EF67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6ECF12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1755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0AB2CA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1026242.96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79D3A3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2592484.89</w:t>
            </w:r>
          </w:p>
        </w:tc>
      </w:tr>
      <w:tr w:rsidR="00276EE8" w:rsidRPr="00276EE8" w14:paraId="23256EC6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C51E6E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1756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62D3DE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1026241.64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AC7585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2592485.56</w:t>
            </w:r>
          </w:p>
        </w:tc>
      </w:tr>
      <w:tr w:rsidR="00276EE8" w:rsidRPr="00276EE8" w14:paraId="4DE6C3CB" w14:textId="77777777" w:rsidTr="00C85B0A">
        <w:trPr>
          <w:tblCellSpacing w:w="0" w:type="dxa"/>
          <w:jc w:val="center"/>
        </w:trPr>
        <w:tc>
          <w:tcPr>
            <w:tcW w:w="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17545B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1753</w:t>
            </w:r>
          </w:p>
        </w:tc>
        <w:tc>
          <w:tcPr>
            <w:tcW w:w="1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00C0A44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1026241.2</w:t>
            </w:r>
          </w:p>
        </w:tc>
        <w:tc>
          <w:tcPr>
            <w:tcW w:w="1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8F29910" w14:textId="77777777" w:rsidR="00C85B0A" w:rsidRPr="00276EE8" w:rsidRDefault="00C85B0A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2592484.61</w:t>
            </w:r>
          </w:p>
        </w:tc>
      </w:tr>
    </w:tbl>
    <w:p w14:paraId="56D62670" w14:textId="45B215AB" w:rsidR="002F29DE" w:rsidRPr="00276EE8" w:rsidRDefault="002F29DE" w:rsidP="002F29DE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».</w:t>
      </w:r>
    </w:p>
    <w:p w14:paraId="6BB8A003" w14:textId="77777777" w:rsidR="008D3CAC" w:rsidRPr="00276EE8" w:rsidRDefault="002F29DE" w:rsidP="008D3CAC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1.</w:t>
      </w:r>
      <w:r w:rsidR="007B7373" w:rsidRPr="00276EE8">
        <w:rPr>
          <w:sz w:val="28"/>
          <w:szCs w:val="28"/>
        </w:rPr>
        <w:t>2</w:t>
      </w:r>
      <w:r w:rsidRPr="00276EE8">
        <w:rPr>
          <w:sz w:val="28"/>
          <w:szCs w:val="28"/>
        </w:rPr>
        <w:t>.</w:t>
      </w:r>
      <w:r w:rsidR="008D3CAC" w:rsidRPr="00276EE8">
        <w:rPr>
          <w:sz w:val="28"/>
          <w:szCs w:val="28"/>
        </w:rPr>
        <w:t>4</w:t>
      </w:r>
      <w:r w:rsidRPr="00276EE8">
        <w:rPr>
          <w:sz w:val="28"/>
          <w:szCs w:val="28"/>
        </w:rPr>
        <w:t xml:space="preserve">.2. </w:t>
      </w:r>
      <w:r w:rsidR="008D3CAC" w:rsidRPr="00276EE8">
        <w:rPr>
          <w:sz w:val="28"/>
          <w:szCs w:val="28"/>
        </w:rPr>
        <w:t>Строки:</w:t>
      </w:r>
    </w:p>
    <w:p w14:paraId="30395219" w14:textId="7D157AF1" w:rsidR="008D3CAC" w:rsidRPr="00276EE8" w:rsidRDefault="008D3CAC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1D68F885" w14:textId="77777777" w:rsidR="008D3CAC" w:rsidRPr="00276EE8" w:rsidRDefault="008D3CAC" w:rsidP="008D3CAC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7059A548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2D3F1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1968 кв.м</w:t>
            </w:r>
          </w:p>
        </w:tc>
      </w:tr>
      <w:tr w:rsidR="00276EE8" w:rsidRPr="00276EE8" w14:paraId="780BCB7A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A81A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147F309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A05F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3143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B733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FDBB93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BCA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9D5F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3E4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2592779.37</w:t>
            </w:r>
          </w:p>
        </w:tc>
      </w:tr>
      <w:tr w:rsidR="00276EE8" w:rsidRPr="00276EE8" w14:paraId="57C60E8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DCFF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43A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2C46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2592786.82</w:t>
            </w:r>
          </w:p>
        </w:tc>
      </w:tr>
      <w:tr w:rsidR="00276EE8" w:rsidRPr="00276EE8" w14:paraId="6B74601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8C3E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FA9B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DB70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2592790.12</w:t>
            </w:r>
          </w:p>
        </w:tc>
      </w:tr>
      <w:tr w:rsidR="00276EE8" w:rsidRPr="00276EE8" w14:paraId="42C72ED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626B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74F4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8739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2592796.83</w:t>
            </w:r>
          </w:p>
        </w:tc>
      </w:tr>
      <w:tr w:rsidR="00276EE8" w:rsidRPr="00276EE8" w14:paraId="095E6DE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BBBE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54F2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BA10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2592797.19</w:t>
            </w:r>
          </w:p>
        </w:tc>
      </w:tr>
      <w:tr w:rsidR="00276EE8" w:rsidRPr="00276EE8" w14:paraId="3E9F534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B0C4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3BE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11DC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2592798.79</w:t>
            </w:r>
          </w:p>
        </w:tc>
      </w:tr>
      <w:tr w:rsidR="00276EE8" w:rsidRPr="00276EE8" w14:paraId="1218C6C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B70D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AC1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E922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2592799.19</w:t>
            </w:r>
          </w:p>
        </w:tc>
      </w:tr>
      <w:tr w:rsidR="00276EE8" w:rsidRPr="00276EE8" w14:paraId="34DA13A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31A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4D04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80FF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2592804.31</w:t>
            </w:r>
          </w:p>
        </w:tc>
      </w:tr>
      <w:tr w:rsidR="00276EE8" w:rsidRPr="00276EE8" w14:paraId="2C7888C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1F1F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B4C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3AE7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2592810.88</w:t>
            </w:r>
          </w:p>
        </w:tc>
      </w:tr>
      <w:tr w:rsidR="00276EE8" w:rsidRPr="00276EE8" w14:paraId="0BB169F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3549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1F89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A350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2592814.04</w:t>
            </w:r>
          </w:p>
        </w:tc>
      </w:tr>
      <w:tr w:rsidR="00276EE8" w:rsidRPr="00276EE8" w14:paraId="4499CAB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C194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38B9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014C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2592820.12</w:t>
            </w:r>
          </w:p>
        </w:tc>
      </w:tr>
      <w:tr w:rsidR="00276EE8" w:rsidRPr="00276EE8" w14:paraId="6B5B3B5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BA8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8CA2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271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2592825.66</w:t>
            </w:r>
          </w:p>
        </w:tc>
      </w:tr>
      <w:tr w:rsidR="00276EE8" w:rsidRPr="00276EE8" w14:paraId="007BF69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FD22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E8E9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2D7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2592830.53</w:t>
            </w:r>
          </w:p>
        </w:tc>
      </w:tr>
      <w:tr w:rsidR="00276EE8" w:rsidRPr="00276EE8" w14:paraId="1061AEB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F844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1681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FB5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2592832.41</w:t>
            </w:r>
          </w:p>
        </w:tc>
      </w:tr>
      <w:tr w:rsidR="00276EE8" w:rsidRPr="00276EE8" w14:paraId="097D341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8337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C252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AA58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2592833.70</w:t>
            </w:r>
          </w:p>
        </w:tc>
      </w:tr>
      <w:tr w:rsidR="00276EE8" w:rsidRPr="00276EE8" w14:paraId="03AB1CE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510F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93BD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362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2592830.55</w:t>
            </w:r>
          </w:p>
        </w:tc>
      </w:tr>
      <w:tr w:rsidR="00276EE8" w:rsidRPr="00276EE8" w14:paraId="041A00E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FA08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D5A9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1026086.91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A2C8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2592819.17</w:t>
            </w:r>
          </w:p>
        </w:tc>
      </w:tr>
      <w:tr w:rsidR="00276EE8" w:rsidRPr="00276EE8" w14:paraId="1ECD07A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1153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8293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1E00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2592807.07</w:t>
            </w:r>
          </w:p>
        </w:tc>
      </w:tr>
      <w:tr w:rsidR="00276EE8" w:rsidRPr="00276EE8" w14:paraId="6904DF5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A41B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8EDD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9267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2592801.51</w:t>
            </w:r>
          </w:p>
        </w:tc>
      </w:tr>
      <w:tr w:rsidR="00276EE8" w:rsidRPr="00276EE8" w14:paraId="6DD6C0A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91D7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B562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5422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2592792.66</w:t>
            </w:r>
          </w:p>
        </w:tc>
      </w:tr>
      <w:tr w:rsidR="00276EE8" w:rsidRPr="00276EE8" w14:paraId="66491A9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D0C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A99B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CE6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2592782.31</w:t>
            </w:r>
          </w:p>
        </w:tc>
      </w:tr>
      <w:tr w:rsidR="00276EE8" w:rsidRPr="00276EE8" w14:paraId="2BE638B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C0A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22C7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1026096.53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FB5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2592782.14</w:t>
            </w:r>
          </w:p>
        </w:tc>
      </w:tr>
      <w:tr w:rsidR="00276EE8" w:rsidRPr="00276EE8" w14:paraId="69D9757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A28E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02C1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1026103.63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93A9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2592782.05</w:t>
            </w:r>
          </w:p>
        </w:tc>
      </w:tr>
      <w:tr w:rsidR="00276EE8" w:rsidRPr="00276EE8" w14:paraId="2B06FDC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C426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D348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1026107.69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4EC3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2592781.43</w:t>
            </w:r>
          </w:p>
        </w:tc>
      </w:tr>
      <w:tr w:rsidR="00276EE8" w:rsidRPr="00276EE8" w14:paraId="1337D9C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2A88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898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1026111.35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0E04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2592780.40</w:t>
            </w:r>
          </w:p>
        </w:tc>
      </w:tr>
      <w:tr w:rsidR="00276EE8" w:rsidRPr="00276EE8" w14:paraId="1D47DA4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AA20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6AE4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1026118.36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7A09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2592778.42</w:t>
            </w:r>
          </w:p>
        </w:tc>
      </w:tr>
      <w:tr w:rsidR="00276EE8" w:rsidRPr="00276EE8" w14:paraId="20A7CC7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BC7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356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4C85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2592777.94</w:t>
            </w:r>
          </w:p>
        </w:tc>
      </w:tr>
      <w:tr w:rsidR="00276EE8" w:rsidRPr="00276EE8" w14:paraId="0D3B158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BC0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D36F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1026120.75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297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2592780.38</w:t>
            </w:r>
          </w:p>
        </w:tc>
      </w:tr>
      <w:tr w:rsidR="00276EE8" w:rsidRPr="00276EE8" w14:paraId="77A82D0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668B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CDC1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38E5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2592779.37</w:t>
            </w:r>
          </w:p>
        </w:tc>
      </w:tr>
    </w:tbl>
    <w:p w14:paraId="3C1A6557" w14:textId="48954924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4019CE86" w14:textId="77777777" w:rsidR="008D3CAC" w:rsidRPr="00276EE8" w:rsidRDefault="008D3CAC" w:rsidP="002F29DE">
      <w:pPr>
        <w:pStyle w:val="af3"/>
        <w:ind w:firstLine="709"/>
        <w:jc w:val="both"/>
        <w:rPr>
          <w:sz w:val="28"/>
          <w:szCs w:val="28"/>
        </w:rPr>
      </w:pPr>
    </w:p>
    <w:p w14:paraId="53F43F74" w14:textId="600C8F36" w:rsidR="008D3CAC" w:rsidRPr="00276EE8" w:rsidRDefault="008D3CAC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заменить строками следующего содержания:</w:t>
      </w:r>
    </w:p>
    <w:p w14:paraId="6F0E25B2" w14:textId="3ABB4B61" w:rsidR="008D3CAC" w:rsidRPr="00276EE8" w:rsidRDefault="008D3CAC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4A3A5AEE" w14:textId="77777777" w:rsidR="008D3CAC" w:rsidRPr="00276EE8" w:rsidRDefault="008D3CAC" w:rsidP="008D3CAC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32988DE1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F3D1E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1040 кв.м</w:t>
            </w:r>
          </w:p>
        </w:tc>
      </w:tr>
      <w:tr w:rsidR="00276EE8" w:rsidRPr="00276EE8" w14:paraId="6CECF58E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7AC62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4900B08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52D2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18EE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4F39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836BBA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8032D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2BEE4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760D0C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2592790.12</w:t>
            </w:r>
          </w:p>
        </w:tc>
      </w:tr>
      <w:tr w:rsidR="00276EE8" w:rsidRPr="00276EE8" w14:paraId="3D67D25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6CA19E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50DF7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9A317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2592796.83</w:t>
            </w:r>
          </w:p>
        </w:tc>
      </w:tr>
      <w:tr w:rsidR="00276EE8" w:rsidRPr="00276EE8" w14:paraId="62BB54B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2FDD52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E65EA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CA1CB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2592797.19</w:t>
            </w:r>
          </w:p>
        </w:tc>
      </w:tr>
      <w:tr w:rsidR="00276EE8" w:rsidRPr="00276EE8" w14:paraId="7E65A70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ACF27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0DE120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67424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2592798.79</w:t>
            </w:r>
          </w:p>
        </w:tc>
      </w:tr>
      <w:tr w:rsidR="00276EE8" w:rsidRPr="00276EE8" w14:paraId="5DCABEC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CC5BBA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BC656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E8B370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2592799.19</w:t>
            </w:r>
          </w:p>
        </w:tc>
      </w:tr>
      <w:tr w:rsidR="00276EE8" w:rsidRPr="00276EE8" w14:paraId="6AA0113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053A0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18FC35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34574D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2592804.31</w:t>
            </w:r>
          </w:p>
        </w:tc>
      </w:tr>
      <w:tr w:rsidR="00276EE8" w:rsidRPr="00276EE8" w14:paraId="5A387C7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9C1D5F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C39E37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3D7D5F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2592810.88</w:t>
            </w:r>
          </w:p>
        </w:tc>
      </w:tr>
      <w:tr w:rsidR="00276EE8" w:rsidRPr="00276EE8" w14:paraId="17A308B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0B8DE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A4F213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B94BF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2592814.04</w:t>
            </w:r>
          </w:p>
        </w:tc>
      </w:tr>
      <w:tr w:rsidR="00276EE8" w:rsidRPr="00276EE8" w14:paraId="2AB4C34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90FAE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F5C41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704FD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2592820.12</w:t>
            </w:r>
          </w:p>
        </w:tc>
      </w:tr>
      <w:tr w:rsidR="00276EE8" w:rsidRPr="00276EE8" w14:paraId="7C4918D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B352B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7999A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1026124.86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108DE6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2592825.66</w:t>
            </w:r>
          </w:p>
        </w:tc>
      </w:tr>
      <w:tr w:rsidR="00276EE8" w:rsidRPr="00276EE8" w14:paraId="7CF525A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4AE10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2A772D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ED0C1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2592830.27</w:t>
            </w:r>
          </w:p>
        </w:tc>
      </w:tr>
      <w:tr w:rsidR="00276EE8" w:rsidRPr="00276EE8" w14:paraId="305538B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B2F91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0BF89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1026121.89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4CD35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2592830.7</w:t>
            </w:r>
          </w:p>
        </w:tc>
      </w:tr>
      <w:tr w:rsidR="00276EE8" w:rsidRPr="00276EE8" w14:paraId="09B2080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06E1C4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B3F881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1026117.31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F53B77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2592831.38</w:t>
            </w:r>
          </w:p>
        </w:tc>
      </w:tr>
      <w:tr w:rsidR="00276EE8" w:rsidRPr="00276EE8" w14:paraId="73B7F3D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EBC0E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5514A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1026115.08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05E1E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2592831.63</w:t>
            </w:r>
          </w:p>
        </w:tc>
      </w:tr>
      <w:tr w:rsidR="00276EE8" w:rsidRPr="00276EE8" w14:paraId="741BC16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13782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CF4FDE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DBC83D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2592832.41</w:t>
            </w:r>
          </w:p>
        </w:tc>
      </w:tr>
      <w:tr w:rsidR="00276EE8" w:rsidRPr="00276EE8" w14:paraId="49DD92B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7D759A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B97D97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1026105.31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7DF2F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2592815.34</w:t>
            </w:r>
          </w:p>
        </w:tc>
      </w:tr>
      <w:tr w:rsidR="00276EE8" w:rsidRPr="00276EE8" w14:paraId="42F5340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45252C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53F073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1026104.28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03CDA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2592801.06</w:t>
            </w:r>
          </w:p>
        </w:tc>
      </w:tr>
      <w:tr w:rsidR="00276EE8" w:rsidRPr="00276EE8" w14:paraId="30C10B5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DA628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C03FC9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FFEE5C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2592778.68</w:t>
            </w:r>
          </w:p>
        </w:tc>
      </w:tr>
      <w:tr w:rsidR="00276EE8" w:rsidRPr="00276EE8" w14:paraId="54A1CC2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8DC9D2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8518B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711E59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2592777.62</w:t>
            </w:r>
          </w:p>
        </w:tc>
      </w:tr>
      <w:tr w:rsidR="00276EE8" w:rsidRPr="00276EE8" w14:paraId="79B25FC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21455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D6DE04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424DE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2592790.12</w:t>
            </w:r>
          </w:p>
        </w:tc>
      </w:tr>
    </w:tbl>
    <w:p w14:paraId="3E47A167" w14:textId="7FB58C94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0F2DD990" w14:textId="031C0FCC" w:rsidR="008D3CAC" w:rsidRPr="00276EE8" w:rsidRDefault="008D3CAC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1.2.4.</w:t>
      </w:r>
      <w:r w:rsidRPr="00276EE8">
        <w:rPr>
          <w:sz w:val="28"/>
          <w:szCs w:val="28"/>
        </w:rPr>
        <w:t>3. Строки:</w:t>
      </w:r>
    </w:p>
    <w:p w14:paraId="44C9977A" w14:textId="77777777" w:rsidR="008D3CAC" w:rsidRPr="00276EE8" w:rsidRDefault="008D3CAC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6DE39039" w14:textId="77777777" w:rsidR="008D3CAC" w:rsidRPr="00276EE8" w:rsidRDefault="008D3CAC" w:rsidP="008D3CAC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ЗУ:55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5BCEA1BC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0CFBF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1641 кв.м</w:t>
            </w:r>
          </w:p>
        </w:tc>
      </w:tr>
      <w:tr w:rsidR="00276EE8" w:rsidRPr="00276EE8" w14:paraId="5304AFB8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90DA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71BCC42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60C5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4786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B67D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0EDDC6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E0CD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EA97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8C1C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2593033.38</w:t>
            </w:r>
          </w:p>
        </w:tc>
      </w:tr>
      <w:tr w:rsidR="00276EE8" w:rsidRPr="00276EE8" w14:paraId="40B192E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E679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E5F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E08B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2593046.52</w:t>
            </w:r>
          </w:p>
        </w:tc>
      </w:tr>
      <w:tr w:rsidR="00276EE8" w:rsidRPr="00276EE8" w14:paraId="1D09FEB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C63E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18E8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5A36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2593056.81</w:t>
            </w:r>
          </w:p>
        </w:tc>
      </w:tr>
      <w:tr w:rsidR="00276EE8" w:rsidRPr="00276EE8" w14:paraId="2472FD9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D354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CDB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1025811.23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19E4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2593063.16</w:t>
            </w:r>
          </w:p>
        </w:tc>
      </w:tr>
      <w:tr w:rsidR="00276EE8" w:rsidRPr="00276EE8" w14:paraId="1763159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748D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363A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228C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2593062.19</w:t>
            </w:r>
          </w:p>
        </w:tc>
      </w:tr>
      <w:tr w:rsidR="00276EE8" w:rsidRPr="00276EE8" w14:paraId="57344DE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F02C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AD22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DFD8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2593058.61</w:t>
            </w:r>
          </w:p>
        </w:tc>
      </w:tr>
      <w:tr w:rsidR="00276EE8" w:rsidRPr="00276EE8" w14:paraId="412F004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8EA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6808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1025786.76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E599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2593038.54</w:t>
            </w:r>
          </w:p>
        </w:tc>
      </w:tr>
      <w:tr w:rsidR="00276EE8" w:rsidRPr="00276EE8" w14:paraId="6914CFA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B174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184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28D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2593033.77</w:t>
            </w:r>
          </w:p>
        </w:tc>
      </w:tr>
      <w:tr w:rsidR="00276EE8" w:rsidRPr="00276EE8" w14:paraId="1AC7E2F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E87C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B451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669D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2593005.06</w:t>
            </w:r>
          </w:p>
        </w:tc>
      </w:tr>
      <w:tr w:rsidR="00276EE8" w:rsidRPr="00276EE8" w14:paraId="1DDF2AF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B8AA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30FD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1025811.78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3AFE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2593009.39</w:t>
            </w:r>
          </w:p>
        </w:tc>
      </w:tr>
      <w:tr w:rsidR="00276EE8" w:rsidRPr="00276EE8" w14:paraId="3E70A59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0D86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9E6B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55BD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2593008.96</w:t>
            </w:r>
          </w:p>
        </w:tc>
      </w:tr>
      <w:tr w:rsidR="00276EE8" w:rsidRPr="00276EE8" w14:paraId="0D95474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DA86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07D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2AA8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2593020.06</w:t>
            </w:r>
          </w:p>
        </w:tc>
      </w:tr>
      <w:tr w:rsidR="00276EE8" w:rsidRPr="00276EE8" w14:paraId="7046E8E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2BD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722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1025823.71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8580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2593020.60</w:t>
            </w:r>
          </w:p>
        </w:tc>
      </w:tr>
      <w:tr w:rsidR="00276EE8" w:rsidRPr="00276EE8" w14:paraId="1A3207F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1BB4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9CEF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664B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2593024.55</w:t>
            </w:r>
          </w:p>
        </w:tc>
      </w:tr>
      <w:tr w:rsidR="00276EE8" w:rsidRPr="00276EE8" w14:paraId="71F041F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92A0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E6CC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1025837.90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0733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2593033.38</w:t>
            </w:r>
          </w:p>
        </w:tc>
      </w:tr>
    </w:tbl>
    <w:p w14:paraId="29209EA4" w14:textId="77777777" w:rsidR="008D3CAC" w:rsidRPr="00276EE8" w:rsidRDefault="008D3CAC" w:rsidP="008D3CAC">
      <w:pPr>
        <w:ind w:firstLine="0"/>
        <w:jc w:val="left"/>
        <w:rPr>
          <w:sz w:val="20"/>
          <w:szCs w:val="20"/>
        </w:rPr>
      </w:pPr>
    </w:p>
    <w:p w14:paraId="13455FA1" w14:textId="402650BA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18F3C272" w14:textId="484A4C23" w:rsidR="008D3CAC" w:rsidRPr="00276EE8" w:rsidRDefault="008D3CAC" w:rsidP="008D3CAC">
      <w:pPr>
        <w:pStyle w:val="af3"/>
        <w:ind w:firstLine="709"/>
        <w:rPr>
          <w:sz w:val="28"/>
          <w:szCs w:val="28"/>
        </w:rPr>
      </w:pPr>
      <w:r w:rsidRPr="00276EE8">
        <w:rPr>
          <w:sz w:val="28"/>
          <w:szCs w:val="28"/>
        </w:rPr>
        <w:t>заменить строками следующего содержания</w:t>
      </w:r>
      <w:r w:rsidRPr="00276EE8">
        <w:rPr>
          <w:sz w:val="28"/>
          <w:szCs w:val="28"/>
        </w:rPr>
        <w:t>:</w:t>
      </w:r>
    </w:p>
    <w:p w14:paraId="6557C077" w14:textId="3BC062BF" w:rsidR="008D3CAC" w:rsidRPr="00276EE8" w:rsidRDefault="008D3CAC" w:rsidP="008D3CAC">
      <w:pPr>
        <w:pStyle w:val="af3"/>
        <w:ind w:firstLine="709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1FCCA75F" w14:textId="77777777" w:rsidR="008D3CAC" w:rsidRPr="00276EE8" w:rsidRDefault="008D3CAC" w:rsidP="008D3CAC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ЗУ:55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1D443881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DA734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768 кв.м</w:t>
            </w:r>
          </w:p>
        </w:tc>
      </w:tr>
      <w:tr w:rsidR="00276EE8" w:rsidRPr="00276EE8" w14:paraId="5994FB9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872B2" w14:textId="77777777" w:rsidR="008D3CAC" w:rsidRPr="00276EE8" w:rsidRDefault="008D3CAC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6D4D11A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4C36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8D6F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142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DBD8B6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AA069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5CB6BDA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F56F5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2593033.09</w:t>
            </w:r>
          </w:p>
        </w:tc>
      </w:tr>
      <w:tr w:rsidR="00276EE8" w:rsidRPr="00276EE8" w14:paraId="1FBBF46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B9A328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90664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B00BA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2593036.03</w:t>
            </w:r>
          </w:p>
        </w:tc>
      </w:tr>
      <w:tr w:rsidR="00276EE8" w:rsidRPr="00276EE8" w14:paraId="40C66E4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89C4BF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F1B2B2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054657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2593040.59</w:t>
            </w:r>
          </w:p>
        </w:tc>
      </w:tr>
      <w:tr w:rsidR="00276EE8" w:rsidRPr="00276EE8" w14:paraId="38C8130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80D1D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FFE52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B05CE4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2593046.51</w:t>
            </w:r>
          </w:p>
        </w:tc>
      </w:tr>
      <w:tr w:rsidR="00276EE8" w:rsidRPr="00276EE8" w14:paraId="439D483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8DB53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D6E3DD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94693B5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2593041.49</w:t>
            </w:r>
          </w:p>
        </w:tc>
      </w:tr>
      <w:tr w:rsidR="00276EE8" w:rsidRPr="00276EE8" w14:paraId="5A7BE7D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3E942E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6B92DC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91D0CAC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2593049.3</w:t>
            </w:r>
          </w:p>
        </w:tc>
      </w:tr>
      <w:tr w:rsidR="00276EE8" w:rsidRPr="00276EE8" w14:paraId="4C6D07B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7B112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4D04E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C179D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2593064.7</w:t>
            </w:r>
          </w:p>
        </w:tc>
      </w:tr>
      <w:tr w:rsidR="00276EE8" w:rsidRPr="00276EE8" w14:paraId="3DB46DD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CE286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F0322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1C21534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2593062.19</w:t>
            </w:r>
          </w:p>
        </w:tc>
      </w:tr>
      <w:tr w:rsidR="00276EE8" w:rsidRPr="00276EE8" w14:paraId="062A303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DE5C39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28C66F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56208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2593058.61</w:t>
            </w:r>
          </w:p>
        </w:tc>
      </w:tr>
      <w:tr w:rsidR="00276EE8" w:rsidRPr="00276EE8" w14:paraId="2F0B2CF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876FD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D95841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1025786.76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1B7959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2593038.54</w:t>
            </w:r>
          </w:p>
        </w:tc>
      </w:tr>
      <w:tr w:rsidR="00276EE8" w:rsidRPr="00276EE8" w14:paraId="14862A3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C8CD48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781CE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1025781.28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FA546F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2593033.56</w:t>
            </w:r>
          </w:p>
        </w:tc>
      </w:tr>
      <w:tr w:rsidR="00276EE8" w:rsidRPr="00276EE8" w14:paraId="5C890CC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0DB460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CDBC82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1025792.71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C5CE5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2593020.54</w:t>
            </w:r>
          </w:p>
        </w:tc>
      </w:tr>
      <w:tr w:rsidR="00276EE8" w:rsidRPr="00276EE8" w14:paraId="060F409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0BD460E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8354D4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FE317A7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2593024.54</w:t>
            </w:r>
          </w:p>
        </w:tc>
      </w:tr>
      <w:tr w:rsidR="00276EE8" w:rsidRPr="00276EE8" w14:paraId="57AE66E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22E331B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6B6083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6242ED" w14:textId="77777777" w:rsidR="008D3CAC" w:rsidRPr="00276EE8" w:rsidRDefault="008D3CAC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2593033.09</w:t>
            </w:r>
          </w:p>
        </w:tc>
      </w:tr>
    </w:tbl>
    <w:p w14:paraId="5E9915B2" w14:textId="5E888D0E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37983CDC" w14:textId="77777777" w:rsidR="008D3CAC" w:rsidRPr="00276EE8" w:rsidRDefault="008D3CAC" w:rsidP="008D3CAC">
      <w:pPr>
        <w:pStyle w:val="af3"/>
        <w:ind w:firstLine="709"/>
        <w:jc w:val="right"/>
        <w:rPr>
          <w:sz w:val="28"/>
          <w:szCs w:val="28"/>
        </w:rPr>
      </w:pPr>
    </w:p>
    <w:p w14:paraId="7B97894F" w14:textId="77777777" w:rsidR="00CC5A86" w:rsidRPr="00276EE8" w:rsidRDefault="00CC5A86" w:rsidP="00CC5A86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1.2.4.3. Строки:</w:t>
      </w:r>
    </w:p>
    <w:p w14:paraId="6B2A6CFA" w14:textId="6BB46539" w:rsidR="008D3CAC" w:rsidRPr="00276EE8" w:rsidRDefault="00CC5A86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225B2027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ЗУ:67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55AF7C92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D4652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2351 кв.м</w:t>
            </w:r>
          </w:p>
        </w:tc>
      </w:tr>
      <w:tr w:rsidR="00276EE8" w:rsidRPr="00276EE8" w14:paraId="7C068601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AE380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796F8F7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FD2C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5938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723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B31E64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F4F6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6CCD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DD99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2593011.31</w:t>
            </w:r>
          </w:p>
        </w:tc>
      </w:tr>
      <w:tr w:rsidR="00276EE8" w:rsidRPr="00276EE8" w14:paraId="0332F53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CED6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C08D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1026403.09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D09F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2593029.59</w:t>
            </w:r>
          </w:p>
        </w:tc>
      </w:tr>
      <w:tr w:rsidR="00276EE8" w:rsidRPr="00276EE8" w14:paraId="6388182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5D4D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3D74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1026405.17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5FFE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2593036.17</w:t>
            </w:r>
          </w:p>
        </w:tc>
      </w:tr>
      <w:tr w:rsidR="00276EE8" w:rsidRPr="00276EE8" w14:paraId="37854EE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3E0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B36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1026380.87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9DF3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2593043.67</w:t>
            </w:r>
          </w:p>
        </w:tc>
      </w:tr>
      <w:tr w:rsidR="00276EE8" w:rsidRPr="00276EE8" w14:paraId="73B2639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821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B1FC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E8EA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2593047.31</w:t>
            </w:r>
          </w:p>
        </w:tc>
      </w:tr>
      <w:tr w:rsidR="00276EE8" w:rsidRPr="00276EE8" w14:paraId="7ADE19D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3A56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CF22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3840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2593051.27</w:t>
            </w:r>
          </w:p>
        </w:tc>
      </w:tr>
      <w:tr w:rsidR="00276EE8" w:rsidRPr="00276EE8" w14:paraId="3B50180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8BD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1BC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DAFD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2593035.73</w:t>
            </w:r>
          </w:p>
        </w:tc>
      </w:tr>
      <w:tr w:rsidR="00276EE8" w:rsidRPr="00276EE8" w14:paraId="24038D0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6E2F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D10F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1026328.66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FBB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2593014.64</w:t>
            </w:r>
          </w:p>
        </w:tc>
      </w:tr>
      <w:tr w:rsidR="00276EE8" w:rsidRPr="00276EE8" w14:paraId="41D27A1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6D15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B12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1026339.37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ED2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2593014.16</w:t>
            </w:r>
          </w:p>
        </w:tc>
      </w:tr>
      <w:tr w:rsidR="00276EE8" w:rsidRPr="00276EE8" w14:paraId="47CD42D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2691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5B18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867A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2593014.01</w:t>
            </w:r>
          </w:p>
        </w:tc>
      </w:tr>
      <w:tr w:rsidR="00276EE8" w:rsidRPr="00276EE8" w14:paraId="38AEAB0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91AE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9D4A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1026343.42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EED9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2593013.95</w:t>
            </w:r>
          </w:p>
        </w:tc>
      </w:tr>
      <w:tr w:rsidR="00276EE8" w:rsidRPr="00276EE8" w14:paraId="454320D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4034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ED5E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08BE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2593013.71</w:t>
            </w:r>
          </w:p>
        </w:tc>
      </w:tr>
      <w:tr w:rsidR="00276EE8" w:rsidRPr="00276EE8" w14:paraId="0296F2A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F93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597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C2A7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2593013.64</w:t>
            </w:r>
          </w:p>
        </w:tc>
      </w:tr>
      <w:tr w:rsidR="00276EE8" w:rsidRPr="00276EE8" w14:paraId="76CA5B5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94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C11F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A9B0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2593013.50</w:t>
            </w:r>
          </w:p>
        </w:tc>
      </w:tr>
      <w:tr w:rsidR="00276EE8" w:rsidRPr="00276EE8" w14:paraId="12F543A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020B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877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1026362.72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08D3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2593013.14</w:t>
            </w:r>
          </w:p>
        </w:tc>
      </w:tr>
      <w:tr w:rsidR="00276EE8" w:rsidRPr="00276EE8" w14:paraId="6862E2B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22A7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5447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1026369.96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1875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2593013.01</w:t>
            </w:r>
          </w:p>
        </w:tc>
      </w:tr>
      <w:tr w:rsidR="00276EE8" w:rsidRPr="00276EE8" w14:paraId="5EAE6EB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377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61F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1026377.56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348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2593012.35</w:t>
            </w:r>
          </w:p>
        </w:tc>
      </w:tr>
      <w:tr w:rsidR="00276EE8" w:rsidRPr="00276EE8" w14:paraId="200E2E1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97B0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0B52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1026387.76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1455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2593012.10</w:t>
            </w:r>
          </w:p>
        </w:tc>
      </w:tr>
      <w:tr w:rsidR="00276EE8" w:rsidRPr="00276EE8" w14:paraId="4979B08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A07A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3BA4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EFDC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2593011.31</w:t>
            </w:r>
          </w:p>
        </w:tc>
      </w:tr>
    </w:tbl>
    <w:p w14:paraId="5C75F598" w14:textId="77777777" w:rsidR="00CC5A86" w:rsidRPr="00276EE8" w:rsidRDefault="00CC5A86" w:rsidP="00CC5A86">
      <w:pPr>
        <w:ind w:firstLine="0"/>
        <w:jc w:val="left"/>
        <w:rPr>
          <w:sz w:val="20"/>
          <w:szCs w:val="20"/>
        </w:rPr>
      </w:pPr>
    </w:p>
    <w:p w14:paraId="4B603992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458D7725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ЗУ:68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0407A0EF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0AFDD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1227 кв.м</w:t>
            </w:r>
          </w:p>
        </w:tc>
      </w:tr>
      <w:tr w:rsidR="00276EE8" w:rsidRPr="00276EE8" w14:paraId="5861C72E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596AA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61D00B6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1E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943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14F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DC9BF1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1E78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E49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1026324.50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E01D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2593010.57</w:t>
            </w:r>
          </w:p>
        </w:tc>
      </w:tr>
      <w:tr w:rsidR="00276EE8" w:rsidRPr="00276EE8" w14:paraId="58F24D0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5C13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1E9E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1026325.14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6AF5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2593014.82</w:t>
            </w:r>
          </w:p>
        </w:tc>
      </w:tr>
      <w:tr w:rsidR="00276EE8" w:rsidRPr="00276EE8" w14:paraId="4613A0C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252C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E3D1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1026328.66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4A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2593014.64</w:t>
            </w:r>
          </w:p>
        </w:tc>
      </w:tr>
      <w:tr w:rsidR="00276EE8" w:rsidRPr="00276EE8" w14:paraId="6FD8BBC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AFF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36A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F66D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2593035.73</w:t>
            </w:r>
          </w:p>
        </w:tc>
      </w:tr>
      <w:tr w:rsidR="00276EE8" w:rsidRPr="00276EE8" w14:paraId="43F35ED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8257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344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EC1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2593051.27</w:t>
            </w:r>
          </w:p>
        </w:tc>
      </w:tr>
      <w:tr w:rsidR="00276EE8" w:rsidRPr="00276EE8" w14:paraId="1F96A41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9225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70FB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39EF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2593054.43</w:t>
            </w:r>
          </w:p>
        </w:tc>
      </w:tr>
      <w:tr w:rsidR="00276EE8" w:rsidRPr="00276EE8" w14:paraId="23AFAA0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1632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527A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1026297.04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022B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2593037.45</w:t>
            </w:r>
          </w:p>
        </w:tc>
      </w:tr>
      <w:tr w:rsidR="00276EE8" w:rsidRPr="00276EE8" w14:paraId="1C1AE1C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AC48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358A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CA2B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2593037.47</w:t>
            </w:r>
          </w:p>
        </w:tc>
      </w:tr>
      <w:tr w:rsidR="00276EE8" w:rsidRPr="00276EE8" w14:paraId="411C369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3877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0148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53E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2593026.35</w:t>
            </w:r>
          </w:p>
        </w:tc>
      </w:tr>
      <w:tr w:rsidR="00276EE8" w:rsidRPr="00276EE8" w14:paraId="3883760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7BDE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D792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E6B9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2593023.00</w:t>
            </w:r>
          </w:p>
        </w:tc>
      </w:tr>
      <w:tr w:rsidR="00276EE8" w:rsidRPr="00276EE8" w14:paraId="1E841DA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88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72E2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2C9C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2593018.68</w:t>
            </w:r>
          </w:p>
        </w:tc>
      </w:tr>
      <w:tr w:rsidR="00276EE8" w:rsidRPr="00276EE8" w14:paraId="6C6B17F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17BD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88C1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450C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2593017.60</w:t>
            </w:r>
          </w:p>
        </w:tc>
      </w:tr>
      <w:tr w:rsidR="00276EE8" w:rsidRPr="00276EE8" w14:paraId="75EDBCE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331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173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1026311.10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EBE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2593017.27</w:t>
            </w:r>
          </w:p>
        </w:tc>
      </w:tr>
      <w:tr w:rsidR="00276EE8" w:rsidRPr="00276EE8" w14:paraId="025CC6E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C8A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64C8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262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2593016.98</w:t>
            </w:r>
          </w:p>
        </w:tc>
      </w:tr>
      <w:tr w:rsidR="00276EE8" w:rsidRPr="00276EE8" w14:paraId="442F094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8089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DDC2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1026314.60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2979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2593016.88</w:t>
            </w:r>
          </w:p>
        </w:tc>
      </w:tr>
      <w:tr w:rsidR="00276EE8" w:rsidRPr="00276EE8" w14:paraId="3DE3728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4895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5BB8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8EE1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2593012.37</w:t>
            </w:r>
          </w:p>
        </w:tc>
      </w:tr>
      <w:tr w:rsidR="00276EE8" w:rsidRPr="00276EE8" w14:paraId="5E3282C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C798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38D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1026324.50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543A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2593010.57</w:t>
            </w:r>
          </w:p>
        </w:tc>
      </w:tr>
    </w:tbl>
    <w:p w14:paraId="52CF6C26" w14:textId="77777777" w:rsidR="00CC5A86" w:rsidRPr="00276EE8" w:rsidRDefault="00CC5A86" w:rsidP="00CC5A86">
      <w:pPr>
        <w:ind w:firstLine="0"/>
        <w:jc w:val="left"/>
        <w:rPr>
          <w:sz w:val="20"/>
          <w:szCs w:val="20"/>
        </w:rPr>
      </w:pPr>
    </w:p>
    <w:p w14:paraId="58454C2A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ЗУ:69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73301773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BB79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1351 кв.м</w:t>
            </w:r>
          </w:p>
        </w:tc>
      </w:tr>
      <w:tr w:rsidR="00276EE8" w:rsidRPr="00276EE8" w14:paraId="0CF1E9D4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098C8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41992C8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4343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3354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F0FA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40E267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CFD5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0FB4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5B8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2593018.68</w:t>
            </w:r>
          </w:p>
        </w:tc>
      </w:tr>
      <w:tr w:rsidR="00276EE8" w:rsidRPr="00276EE8" w14:paraId="16668FB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59D6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8F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856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2593023.00</w:t>
            </w:r>
          </w:p>
        </w:tc>
      </w:tr>
      <w:tr w:rsidR="00276EE8" w:rsidRPr="00276EE8" w14:paraId="42FBBE5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36C0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3B2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FBBF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2593026.35</w:t>
            </w:r>
          </w:p>
        </w:tc>
      </w:tr>
      <w:tr w:rsidR="00276EE8" w:rsidRPr="00276EE8" w14:paraId="501EE3A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2CD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DC2A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248C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2593037.47</w:t>
            </w:r>
          </w:p>
        </w:tc>
      </w:tr>
      <w:tr w:rsidR="00276EE8" w:rsidRPr="00276EE8" w14:paraId="122751D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FF34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D4F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1026297.04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CCA3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2593037.45</w:t>
            </w:r>
          </w:p>
        </w:tc>
      </w:tr>
      <w:tr w:rsidR="00276EE8" w:rsidRPr="00276EE8" w14:paraId="655AADF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B6A1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2BF8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AE54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2593054.43</w:t>
            </w:r>
          </w:p>
        </w:tc>
      </w:tr>
      <w:tr w:rsidR="00276EE8" w:rsidRPr="00276EE8" w14:paraId="75387CB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06FA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98B0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1026298.75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862F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2593054.88</w:t>
            </w:r>
          </w:p>
        </w:tc>
      </w:tr>
      <w:tr w:rsidR="00276EE8" w:rsidRPr="00276EE8" w14:paraId="0BA6DF4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1EB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75EB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97A5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2593058.94</w:t>
            </w:r>
          </w:p>
        </w:tc>
      </w:tr>
      <w:tr w:rsidR="00276EE8" w:rsidRPr="00276EE8" w14:paraId="3B10546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07C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0FF1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80DA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2593057.18</w:t>
            </w:r>
          </w:p>
        </w:tc>
      </w:tr>
      <w:tr w:rsidR="00276EE8" w:rsidRPr="00276EE8" w14:paraId="48A0257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399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AEC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1026258.27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AF04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2593024.11</w:t>
            </w:r>
          </w:p>
        </w:tc>
      </w:tr>
      <w:tr w:rsidR="00276EE8" w:rsidRPr="00276EE8" w14:paraId="3B05A07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AFC8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5E7B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1026269.69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7EF5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2593022.92</w:t>
            </w:r>
          </w:p>
        </w:tc>
      </w:tr>
      <w:tr w:rsidR="00276EE8" w:rsidRPr="00276EE8" w14:paraId="318A4E0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AD95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F3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98E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2593020.63</w:t>
            </w:r>
          </w:p>
        </w:tc>
      </w:tr>
      <w:tr w:rsidR="00276EE8" w:rsidRPr="00276EE8" w14:paraId="32F0F59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F661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C3F2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508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2593018.68</w:t>
            </w:r>
          </w:p>
        </w:tc>
      </w:tr>
    </w:tbl>
    <w:p w14:paraId="610AF560" w14:textId="77777777" w:rsidR="00CC5A86" w:rsidRPr="00276EE8" w:rsidRDefault="00CC5A86" w:rsidP="00CC5A86">
      <w:pPr>
        <w:ind w:firstLine="0"/>
        <w:jc w:val="left"/>
        <w:rPr>
          <w:sz w:val="20"/>
          <w:szCs w:val="20"/>
        </w:rPr>
      </w:pPr>
    </w:p>
    <w:p w14:paraId="029C1CBE" w14:textId="56B5B93E" w:rsidR="00CC5A86" w:rsidRPr="00276EE8" w:rsidRDefault="00CC5A86" w:rsidP="00CC5A86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1490711E" w14:textId="44900409" w:rsidR="00CC5A86" w:rsidRPr="00276EE8" w:rsidRDefault="00CC5A86" w:rsidP="00CC5A86">
      <w:pPr>
        <w:pStyle w:val="af3"/>
        <w:ind w:firstLine="709"/>
        <w:rPr>
          <w:sz w:val="28"/>
          <w:szCs w:val="28"/>
        </w:rPr>
      </w:pPr>
      <w:r w:rsidRPr="00276EE8">
        <w:rPr>
          <w:sz w:val="28"/>
          <w:szCs w:val="28"/>
        </w:rPr>
        <w:lastRenderedPageBreak/>
        <w:t>заменить строками следующего содержания:</w:t>
      </w:r>
    </w:p>
    <w:p w14:paraId="1E585C3D" w14:textId="3ED755B2" w:rsidR="00CC5A86" w:rsidRPr="00276EE8" w:rsidRDefault="00CC5A86" w:rsidP="00CC5A86">
      <w:pPr>
        <w:pStyle w:val="af3"/>
        <w:ind w:firstLine="709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07521FA6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ЗУ:67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0D42A55B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4D880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1702 кв.м</w:t>
            </w:r>
          </w:p>
        </w:tc>
      </w:tr>
      <w:tr w:rsidR="00276EE8" w:rsidRPr="00276EE8" w14:paraId="1797C20B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E5B77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4B3C4FF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BE35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DFF3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49CB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A56110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D3FDB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B9003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1026345.72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2491FC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2593013.78</w:t>
            </w:r>
          </w:p>
        </w:tc>
      </w:tr>
      <w:tr w:rsidR="00276EE8" w:rsidRPr="00276EE8" w14:paraId="1DFEE5D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D828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99CC38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0697E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2593013.64</w:t>
            </w:r>
          </w:p>
        </w:tc>
      </w:tr>
      <w:tr w:rsidR="00276EE8" w:rsidRPr="00276EE8" w14:paraId="2CD55E6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C4504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48B89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1026353.88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DD676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2593013.5</w:t>
            </w:r>
          </w:p>
        </w:tc>
      </w:tr>
      <w:tr w:rsidR="00276EE8" w:rsidRPr="00276EE8" w14:paraId="7498959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09413F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CE2C6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1026363.09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89CD5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2593013.63</w:t>
            </w:r>
          </w:p>
        </w:tc>
      </w:tr>
      <w:tr w:rsidR="00276EE8" w:rsidRPr="00276EE8" w14:paraId="4F3ACAB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CAED6A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6CE18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1026369.96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15390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2593013.01</w:t>
            </w:r>
          </w:p>
        </w:tc>
      </w:tr>
      <w:tr w:rsidR="00276EE8" w:rsidRPr="00276EE8" w14:paraId="186E1D6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7EC4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34F4C3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1026378.01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2C095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2593012.64</w:t>
            </w:r>
          </w:p>
        </w:tc>
      </w:tr>
      <w:tr w:rsidR="00276EE8" w:rsidRPr="00276EE8" w14:paraId="7C63DAA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6ABC0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BB460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1026386.12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B7B832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2593012.53</w:t>
            </w:r>
          </w:p>
        </w:tc>
      </w:tr>
      <w:tr w:rsidR="00276EE8" w:rsidRPr="00276EE8" w14:paraId="37F8E6C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C8A81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E454D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3978C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2593011.32</w:t>
            </w:r>
          </w:p>
        </w:tc>
      </w:tr>
      <w:tr w:rsidR="00276EE8" w:rsidRPr="00276EE8" w14:paraId="555CD2E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2B93D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7B0FF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1026406.07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20EE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2593035.28</w:t>
            </w:r>
          </w:p>
        </w:tc>
      </w:tr>
      <w:tr w:rsidR="00276EE8" w:rsidRPr="00276EE8" w14:paraId="13FF132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13395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8A8CA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1026395.45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742AD4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2593038.33</w:t>
            </w:r>
          </w:p>
        </w:tc>
      </w:tr>
      <w:tr w:rsidR="00276EE8" w:rsidRPr="00276EE8" w14:paraId="41D8E35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8E912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762E0F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1026379.78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5DBAE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2593042.37</w:t>
            </w:r>
          </w:p>
        </w:tc>
      </w:tr>
      <w:tr w:rsidR="00276EE8" w:rsidRPr="00276EE8" w14:paraId="476C6BA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96B19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827A2A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1026376.37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98C93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2593042.79</w:t>
            </w:r>
          </w:p>
        </w:tc>
      </w:tr>
      <w:tr w:rsidR="00276EE8" w:rsidRPr="00276EE8" w14:paraId="62B1AC9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56A6DF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0A3C9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1026376.58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C3DAE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2593044.68</w:t>
            </w:r>
          </w:p>
        </w:tc>
      </w:tr>
      <w:tr w:rsidR="00276EE8" w:rsidRPr="00276EE8" w14:paraId="73CCEC1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537843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DD8C80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1026369.91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07F041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2593046.32</w:t>
            </w:r>
          </w:p>
        </w:tc>
      </w:tr>
      <w:tr w:rsidR="00276EE8" w:rsidRPr="00276EE8" w14:paraId="073E53C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8A84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7F8C21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D39A36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2593049.17</w:t>
            </w:r>
          </w:p>
        </w:tc>
      </w:tr>
      <w:tr w:rsidR="00276EE8" w:rsidRPr="00276EE8" w14:paraId="2804B94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D1FC27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67447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1026347.73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5ED348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2593045.12</w:t>
            </w:r>
          </w:p>
        </w:tc>
      </w:tr>
      <w:tr w:rsidR="00276EE8" w:rsidRPr="00276EE8" w14:paraId="14F4CD5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4455B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09962E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7737FA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2593036.98</w:t>
            </w:r>
          </w:p>
        </w:tc>
      </w:tr>
      <w:tr w:rsidR="00276EE8" w:rsidRPr="00276EE8" w14:paraId="79C53A0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7621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EC38F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5535A8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2593032.82</w:t>
            </w:r>
          </w:p>
        </w:tc>
      </w:tr>
      <w:tr w:rsidR="00276EE8" w:rsidRPr="00276EE8" w14:paraId="6D33133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E50B7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98950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1026344.83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DC158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2593023.78</w:t>
            </w:r>
          </w:p>
        </w:tc>
      </w:tr>
      <w:tr w:rsidR="00276EE8" w:rsidRPr="00276EE8" w14:paraId="4E00F7F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760FA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42991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4F7B5A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2593013.89</w:t>
            </w:r>
          </w:p>
        </w:tc>
      </w:tr>
      <w:tr w:rsidR="00276EE8" w:rsidRPr="00276EE8" w14:paraId="121E4FA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635F4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F7ABC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1026345.72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857D2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2593013.78</w:t>
            </w:r>
          </w:p>
        </w:tc>
      </w:tr>
    </w:tbl>
    <w:p w14:paraId="2FE28C77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52DEED3D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ЗУ:68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320F2686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02D1A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603 кв.м</w:t>
            </w:r>
          </w:p>
        </w:tc>
      </w:tr>
      <w:tr w:rsidR="00276EE8" w:rsidRPr="00276EE8" w14:paraId="2C561A6B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5A1A0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765E349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43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C596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EB4E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4CCDFE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148AA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A18F89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04DE3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2593016.98</w:t>
            </w:r>
          </w:p>
        </w:tc>
      </w:tr>
      <w:tr w:rsidR="00276EE8" w:rsidRPr="00276EE8" w14:paraId="793C326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B5B21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7E507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E272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2593016.88</w:t>
            </w:r>
          </w:p>
        </w:tc>
      </w:tr>
      <w:tr w:rsidR="00276EE8" w:rsidRPr="00276EE8" w14:paraId="4E15972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5659EE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68E2B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1026318.26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1D676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2593012.37</w:t>
            </w:r>
          </w:p>
        </w:tc>
      </w:tr>
      <w:tr w:rsidR="00276EE8" w:rsidRPr="00276EE8" w14:paraId="73756FE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54120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454BA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1026324.48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72F6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2593010.58</w:t>
            </w:r>
          </w:p>
        </w:tc>
      </w:tr>
      <w:tr w:rsidR="00276EE8" w:rsidRPr="00276EE8" w14:paraId="3177996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52AEC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E09168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1026325.14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B26FC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2593014.82</w:t>
            </w:r>
          </w:p>
        </w:tc>
      </w:tr>
      <w:tr w:rsidR="00276EE8" w:rsidRPr="00276EE8" w14:paraId="58057C4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44522B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52A57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1026327.94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CA1D8C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2593014.72</w:t>
            </w:r>
          </w:p>
        </w:tc>
      </w:tr>
      <w:tr w:rsidR="00276EE8" w:rsidRPr="00276EE8" w14:paraId="3BC501E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7E1FB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937A7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CEBA1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2593028.78</w:t>
            </w:r>
          </w:p>
        </w:tc>
      </w:tr>
      <w:tr w:rsidR="00276EE8" w:rsidRPr="00276EE8" w14:paraId="795B72A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E6F20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9E0D5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6E8E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2593039.87</w:t>
            </w:r>
          </w:p>
        </w:tc>
      </w:tr>
      <w:tr w:rsidR="00276EE8" w:rsidRPr="00276EE8" w14:paraId="5805700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4B005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59952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BCAB5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2593051.21</w:t>
            </w:r>
          </w:p>
        </w:tc>
      </w:tr>
      <w:tr w:rsidR="00276EE8" w:rsidRPr="00276EE8" w14:paraId="07CC4CC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A7DDC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9F4640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FAE2B9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2593052.94</w:t>
            </w:r>
          </w:p>
        </w:tc>
      </w:tr>
      <w:tr w:rsidR="00276EE8" w:rsidRPr="00276EE8" w14:paraId="11BECD5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A9416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40177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D014E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2593036.15</w:t>
            </w:r>
          </w:p>
        </w:tc>
      </w:tr>
      <w:tr w:rsidR="00276EE8" w:rsidRPr="00276EE8" w14:paraId="797C59C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D954C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F95668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8A160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2593021.81</w:t>
            </w:r>
          </w:p>
        </w:tc>
      </w:tr>
      <w:tr w:rsidR="00276EE8" w:rsidRPr="00276EE8" w14:paraId="1569E5D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8DAA9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D7628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4ED0F2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2593016.98</w:t>
            </w:r>
          </w:p>
        </w:tc>
      </w:tr>
    </w:tbl>
    <w:p w14:paraId="1AA23654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06512B62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ЗУ:69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7AE6D9AD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9F988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629 кв.м</w:t>
            </w:r>
          </w:p>
        </w:tc>
      </w:tr>
      <w:tr w:rsidR="00276EE8" w:rsidRPr="00276EE8" w14:paraId="152F2EF4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9CB0C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46BC5B2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04D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B301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03AC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33D8BD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02E0F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7CEA6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392B4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2593020.27</w:t>
            </w:r>
          </w:p>
        </w:tc>
      </w:tr>
      <w:tr w:rsidR="00276EE8" w:rsidRPr="00276EE8" w14:paraId="02F5800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B2BBE6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337D4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A5B130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2593018.68</w:t>
            </w:r>
          </w:p>
        </w:tc>
      </w:tr>
      <w:tr w:rsidR="00276EE8" w:rsidRPr="00276EE8" w14:paraId="48F1AD3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3E7FB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B749A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191944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</w:t>
            </w:r>
          </w:p>
        </w:tc>
      </w:tr>
      <w:tr w:rsidR="00276EE8" w:rsidRPr="00276EE8" w14:paraId="7939A51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8E55B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7B512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E43E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2593026.35</w:t>
            </w:r>
          </w:p>
        </w:tc>
      </w:tr>
      <w:tr w:rsidR="00276EE8" w:rsidRPr="00276EE8" w14:paraId="644E023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804B3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BD326D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E8520F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2593037.36</w:t>
            </w:r>
          </w:p>
        </w:tc>
      </w:tr>
      <w:tr w:rsidR="00276EE8" w:rsidRPr="00276EE8" w14:paraId="2605CF8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B8B0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B5B167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1026297.96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7A11B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2593046.85</w:t>
            </w:r>
          </w:p>
        </w:tc>
      </w:tr>
      <w:tr w:rsidR="00276EE8" w:rsidRPr="00276EE8" w14:paraId="6DCF662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F73D2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F26D4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956B0F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2593054.63</w:t>
            </w:r>
          </w:p>
        </w:tc>
      </w:tr>
      <w:tr w:rsidR="00276EE8" w:rsidRPr="00276EE8" w14:paraId="2F74BB7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88F5E2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F1CED8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1026282.33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D1B7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2593056.65</w:t>
            </w:r>
          </w:p>
        </w:tc>
      </w:tr>
      <w:tr w:rsidR="00276EE8" w:rsidRPr="00276EE8" w14:paraId="1A52FCB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C4872B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64951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B8745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2593043.8</w:t>
            </w:r>
          </w:p>
        </w:tc>
      </w:tr>
      <w:tr w:rsidR="00276EE8" w:rsidRPr="00276EE8" w14:paraId="187D270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CB53E7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02B049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5D1F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2593037.29</w:t>
            </w:r>
          </w:p>
        </w:tc>
      </w:tr>
      <w:tr w:rsidR="00276EE8" w:rsidRPr="00276EE8" w14:paraId="445845C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4E908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50A8CB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0C518E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2593033.72</w:t>
            </w:r>
          </w:p>
        </w:tc>
      </w:tr>
      <w:tr w:rsidR="00276EE8" w:rsidRPr="00276EE8" w14:paraId="7C7804C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78EB0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EDD7DA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22A512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2593024.46</w:t>
            </w:r>
          </w:p>
        </w:tc>
      </w:tr>
      <w:tr w:rsidR="00276EE8" w:rsidRPr="00276EE8" w14:paraId="1438FA2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35C4EA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74299B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0FBFA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2593020.27</w:t>
            </w:r>
          </w:p>
        </w:tc>
      </w:tr>
    </w:tbl>
    <w:p w14:paraId="40956C3F" w14:textId="49ABA798" w:rsidR="00CC5A86" w:rsidRPr="00276EE8" w:rsidRDefault="00CC5A86" w:rsidP="00CC5A86">
      <w:pPr>
        <w:pStyle w:val="af3"/>
        <w:ind w:firstLine="709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5949604A" w14:textId="77777777" w:rsidR="00CC5A86" w:rsidRPr="00276EE8" w:rsidRDefault="00CC5A86" w:rsidP="00CC5A86">
      <w:pPr>
        <w:pStyle w:val="af3"/>
        <w:ind w:firstLine="709"/>
        <w:jc w:val="right"/>
        <w:rPr>
          <w:sz w:val="28"/>
          <w:szCs w:val="28"/>
        </w:rPr>
      </w:pPr>
    </w:p>
    <w:p w14:paraId="2E533882" w14:textId="77777777" w:rsidR="00CC5A86" w:rsidRPr="00276EE8" w:rsidRDefault="00CC5A86" w:rsidP="00CC5A86">
      <w:pPr>
        <w:pStyle w:val="af3"/>
        <w:ind w:firstLine="709"/>
        <w:jc w:val="right"/>
        <w:rPr>
          <w:sz w:val="28"/>
          <w:szCs w:val="28"/>
        </w:rPr>
      </w:pPr>
    </w:p>
    <w:p w14:paraId="0A6D726E" w14:textId="77777777" w:rsidR="00CC5A86" w:rsidRPr="00276EE8" w:rsidRDefault="00CC5A86" w:rsidP="002F29DE">
      <w:pPr>
        <w:pStyle w:val="af3"/>
        <w:ind w:firstLine="709"/>
        <w:jc w:val="both"/>
        <w:rPr>
          <w:sz w:val="28"/>
          <w:szCs w:val="28"/>
        </w:rPr>
      </w:pPr>
    </w:p>
    <w:p w14:paraId="01CA9072" w14:textId="77777777" w:rsidR="008D3CAC" w:rsidRPr="00276EE8" w:rsidRDefault="008D3CAC" w:rsidP="002F29DE">
      <w:pPr>
        <w:pStyle w:val="af3"/>
        <w:ind w:firstLine="709"/>
        <w:jc w:val="both"/>
        <w:rPr>
          <w:sz w:val="28"/>
          <w:szCs w:val="28"/>
        </w:rPr>
      </w:pPr>
    </w:p>
    <w:p w14:paraId="5BF6205B" w14:textId="1C4C8A67" w:rsidR="002F29DE" w:rsidRPr="00276EE8" w:rsidRDefault="00CC5A86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1.2.4.</w:t>
      </w:r>
      <w:r w:rsidRPr="00276EE8">
        <w:rPr>
          <w:sz w:val="28"/>
          <w:szCs w:val="28"/>
        </w:rPr>
        <w:t>4</w:t>
      </w:r>
      <w:r w:rsidRPr="00276EE8">
        <w:rPr>
          <w:sz w:val="28"/>
          <w:szCs w:val="28"/>
        </w:rPr>
        <w:t xml:space="preserve">. </w:t>
      </w:r>
      <w:r w:rsidR="002F29DE" w:rsidRPr="00276EE8">
        <w:rPr>
          <w:sz w:val="28"/>
          <w:szCs w:val="28"/>
        </w:rPr>
        <w:t xml:space="preserve">Дополнить </w:t>
      </w:r>
      <w:r w:rsidRPr="00276EE8">
        <w:rPr>
          <w:sz w:val="28"/>
          <w:szCs w:val="28"/>
        </w:rPr>
        <w:t>строками</w:t>
      </w:r>
      <w:r w:rsidR="002F29DE" w:rsidRPr="00276EE8">
        <w:rPr>
          <w:sz w:val="28"/>
          <w:szCs w:val="28"/>
        </w:rPr>
        <w:t xml:space="preserve"> следующего содержания:</w:t>
      </w:r>
    </w:p>
    <w:p w14:paraId="76E97FC1" w14:textId="33AAE904" w:rsidR="002F29DE" w:rsidRPr="00276EE8" w:rsidRDefault="002F29DE" w:rsidP="002F29D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10B9E109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ЗУ:117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44C0AC0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FAE219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612 кв.м</w:t>
            </w:r>
          </w:p>
        </w:tc>
      </w:tr>
      <w:tr w:rsidR="00276EE8" w:rsidRPr="00276EE8" w14:paraId="0DFF363C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94654E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3D2B331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D0478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55EF6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CEDE1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32EB51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D5389D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8DBD5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498562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2593014.69</w:t>
            </w:r>
          </w:p>
        </w:tc>
      </w:tr>
      <w:tr w:rsidR="00276EE8" w:rsidRPr="00276EE8" w14:paraId="4E0AA2C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1E53A4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1F954E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53A70E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2593014.61</w:t>
            </w:r>
          </w:p>
        </w:tc>
      </w:tr>
      <w:tr w:rsidR="00276EE8" w:rsidRPr="00276EE8" w14:paraId="798335F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913FAC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E892E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FCFFF5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2593014.56</w:t>
            </w:r>
          </w:p>
        </w:tc>
      </w:tr>
      <w:tr w:rsidR="00276EE8" w:rsidRPr="00276EE8" w14:paraId="2845657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9BA5FF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E0107C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89572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2593013.89</w:t>
            </w:r>
          </w:p>
        </w:tc>
      </w:tr>
      <w:tr w:rsidR="00276EE8" w:rsidRPr="00276EE8" w14:paraId="29186F4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952730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B13A37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1026344.83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B73EB5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2593023.78</w:t>
            </w:r>
          </w:p>
        </w:tc>
      </w:tr>
      <w:tr w:rsidR="00276EE8" w:rsidRPr="00276EE8" w14:paraId="2621D2A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970D3D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87B1C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60F5AF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2593032.82</w:t>
            </w:r>
          </w:p>
        </w:tc>
      </w:tr>
      <w:tr w:rsidR="00276EE8" w:rsidRPr="00276EE8" w14:paraId="5A0F362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A9A51F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D4744A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1026346.86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2217E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2593036.98</w:t>
            </w:r>
          </w:p>
        </w:tc>
      </w:tr>
      <w:tr w:rsidR="00276EE8" w:rsidRPr="00276EE8" w14:paraId="3D43A0B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49D007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268EB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1026347.73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03F08D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2593045.12</w:t>
            </w:r>
          </w:p>
        </w:tc>
      </w:tr>
      <w:tr w:rsidR="00276EE8" w:rsidRPr="00276EE8" w14:paraId="23AFBEE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7A2AC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7C8165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1026348.09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20EFA9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2593049.17</w:t>
            </w:r>
          </w:p>
        </w:tc>
      </w:tr>
      <w:tr w:rsidR="00276EE8" w:rsidRPr="00276EE8" w14:paraId="54A6D3E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83C8F0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647957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1026330.28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33F0B7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2593051.21</w:t>
            </w:r>
          </w:p>
        </w:tc>
      </w:tr>
      <w:tr w:rsidR="00276EE8" w:rsidRPr="00276EE8" w14:paraId="4D3D272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F1B32E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17BE14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87DCD6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2593039.87</w:t>
            </w:r>
          </w:p>
        </w:tc>
      </w:tr>
      <w:tr w:rsidR="00276EE8" w:rsidRPr="00276EE8" w14:paraId="099AFEC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E13FB5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F9E930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1026329.1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17B132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2593028.78</w:t>
            </w:r>
          </w:p>
        </w:tc>
      </w:tr>
      <w:tr w:rsidR="00276EE8" w:rsidRPr="00276EE8" w14:paraId="25917E6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A2C43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F30E0F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1333C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2593014.69</w:t>
            </w:r>
          </w:p>
        </w:tc>
      </w:tr>
    </w:tbl>
    <w:p w14:paraId="59ABFECD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365AF6B2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ЗУ:118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35159E49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B6E254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619 кв.м</w:t>
            </w:r>
          </w:p>
        </w:tc>
      </w:tr>
      <w:tr w:rsidR="00276EE8" w:rsidRPr="00276EE8" w14:paraId="00F2643E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663455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25EBB02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C5D5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94A82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036FF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91A695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DD2667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BB1E54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2B6C7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2593018.68</w:t>
            </w:r>
          </w:p>
        </w:tc>
      </w:tr>
      <w:tr w:rsidR="00276EE8" w:rsidRPr="00276EE8" w14:paraId="614F095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54919B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06C176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1026308.65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DCBDFA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2593017.6</w:t>
            </w:r>
          </w:p>
        </w:tc>
      </w:tr>
      <w:tr w:rsidR="00276EE8" w:rsidRPr="00276EE8" w14:paraId="32C4875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0253C7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F8EA65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E8FEEA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2593016.98</w:t>
            </w:r>
          </w:p>
        </w:tc>
      </w:tr>
      <w:tr w:rsidR="00276EE8" w:rsidRPr="00276EE8" w14:paraId="3EBA95E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887FCC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3FA1E2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D63F4F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2593021.81</w:t>
            </w:r>
          </w:p>
        </w:tc>
      </w:tr>
      <w:tr w:rsidR="00276EE8" w:rsidRPr="00276EE8" w14:paraId="21477DC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715B2C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6778F4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3C03F4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2593036.15</w:t>
            </w:r>
          </w:p>
        </w:tc>
      </w:tr>
      <w:tr w:rsidR="00276EE8" w:rsidRPr="00276EE8" w14:paraId="1A18F7A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EB0001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101892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1026314.55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2F708C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2593052.94</w:t>
            </w:r>
          </w:p>
        </w:tc>
      </w:tr>
      <w:tr w:rsidR="00276EE8" w:rsidRPr="00276EE8" w14:paraId="799C267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AE1024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521445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848BD8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2593054.63</w:t>
            </w:r>
          </w:p>
        </w:tc>
      </w:tr>
      <w:tr w:rsidR="00276EE8" w:rsidRPr="00276EE8" w14:paraId="70C664F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67D24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9E3ECD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1026297.96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8019BE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2593046.85</w:t>
            </w:r>
          </w:p>
        </w:tc>
      </w:tr>
      <w:tr w:rsidR="00276EE8" w:rsidRPr="00276EE8" w14:paraId="40C9CAD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61C9B1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275C9B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1026296.94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BC7886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2593037.36</w:t>
            </w:r>
          </w:p>
        </w:tc>
      </w:tr>
      <w:tr w:rsidR="00276EE8" w:rsidRPr="00276EE8" w14:paraId="09D8204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8775CA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629E4C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03B9BE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2593026.35</w:t>
            </w:r>
          </w:p>
        </w:tc>
      </w:tr>
      <w:tr w:rsidR="00276EE8" w:rsidRPr="00276EE8" w14:paraId="6A7ED4F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35AB18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958CA8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1026294.09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E5E16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2593023</w:t>
            </w:r>
          </w:p>
        </w:tc>
      </w:tr>
      <w:tr w:rsidR="00276EE8" w:rsidRPr="00276EE8" w14:paraId="2D3A0E5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EBDE9B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6BB07D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1026293.92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028831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2593018.68</w:t>
            </w:r>
          </w:p>
        </w:tc>
      </w:tr>
    </w:tbl>
    <w:p w14:paraId="27457C59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2FC0288B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ЗУ:119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24F3E812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E01789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728 кв.м</w:t>
            </w:r>
          </w:p>
        </w:tc>
      </w:tr>
      <w:tr w:rsidR="00276EE8" w:rsidRPr="00276EE8" w14:paraId="676197D0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1AB369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4154CFF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09EA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68504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C8E8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C138F0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DBB51E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64211F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1026281.98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FB70A5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2593056.7</w:t>
            </w:r>
          </w:p>
        </w:tc>
      </w:tr>
      <w:tr w:rsidR="00276EE8" w:rsidRPr="00276EE8" w14:paraId="0435824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562019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BE3CAB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CE54FD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2593057.62</w:t>
            </w:r>
          </w:p>
        </w:tc>
      </w:tr>
      <w:tr w:rsidR="00276EE8" w:rsidRPr="00276EE8" w14:paraId="062D042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3D422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C4CDA5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1026263.62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B60A88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2593058.5</w:t>
            </w:r>
          </w:p>
        </w:tc>
      </w:tr>
      <w:tr w:rsidR="00276EE8" w:rsidRPr="00276EE8" w14:paraId="72A8859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804205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15A300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BF074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2593058.73</w:t>
            </w:r>
          </w:p>
        </w:tc>
      </w:tr>
      <w:tr w:rsidR="00276EE8" w:rsidRPr="00276EE8" w14:paraId="788A8BF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6195FC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67CF7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1026259.72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33522F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2593057.18</w:t>
            </w:r>
          </w:p>
        </w:tc>
      </w:tr>
      <w:tr w:rsidR="00276EE8" w:rsidRPr="00276EE8" w14:paraId="2DD4BFC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62915D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138BEE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1026258.27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8FFF13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2593024.11</w:t>
            </w:r>
          </w:p>
        </w:tc>
      </w:tr>
      <w:tr w:rsidR="00276EE8" w:rsidRPr="00276EE8" w14:paraId="0DA48D2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5CD894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91984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1026269.69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2E9C7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2593022.92</w:t>
            </w:r>
          </w:p>
        </w:tc>
      </w:tr>
      <w:tr w:rsidR="00276EE8" w:rsidRPr="00276EE8" w14:paraId="58C4E0C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CC6CE9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1EFE85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BB062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2593020.63</w:t>
            </w:r>
          </w:p>
        </w:tc>
      </w:tr>
      <w:tr w:rsidR="00276EE8" w:rsidRPr="00276EE8" w14:paraId="2DD94FA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3EF284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8E8EF4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1026275.68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B31500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2593020.27</w:t>
            </w:r>
          </w:p>
        </w:tc>
      </w:tr>
      <w:tr w:rsidR="00276EE8" w:rsidRPr="00276EE8" w14:paraId="7176D75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4D18B6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5DE41D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1026276.18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A91ABC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2593024.46</w:t>
            </w:r>
          </w:p>
        </w:tc>
      </w:tr>
      <w:tr w:rsidR="00276EE8" w:rsidRPr="00276EE8" w14:paraId="5AAD289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72F0DD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3332C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1026278.48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394F8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2593033.72</w:t>
            </w:r>
          </w:p>
        </w:tc>
      </w:tr>
      <w:tr w:rsidR="00276EE8" w:rsidRPr="00276EE8" w14:paraId="362D859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FFBF3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FC5582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1026279.49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D428C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2593037.29</w:t>
            </w:r>
          </w:p>
        </w:tc>
      </w:tr>
      <w:tr w:rsidR="00276EE8" w:rsidRPr="00276EE8" w14:paraId="7568068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B6A617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B2934B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1026280.96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6D85CA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2593043.8</w:t>
            </w:r>
          </w:p>
        </w:tc>
      </w:tr>
      <w:tr w:rsidR="00276EE8" w:rsidRPr="00276EE8" w14:paraId="430165F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2D047C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B5EA78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1026282.33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94E117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2593056.65</w:t>
            </w:r>
          </w:p>
        </w:tc>
      </w:tr>
      <w:tr w:rsidR="00276EE8" w:rsidRPr="00276EE8" w14:paraId="0F2B7E8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7B0825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98497B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1026281.98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EBC76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2593056.7</w:t>
            </w:r>
          </w:p>
        </w:tc>
      </w:tr>
    </w:tbl>
    <w:p w14:paraId="12A2A4E4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049C851D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ЗУ:120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6249B4AC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AB6B8D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1019 кв.м</w:t>
            </w:r>
          </w:p>
        </w:tc>
      </w:tr>
      <w:tr w:rsidR="00276EE8" w:rsidRPr="00276EE8" w14:paraId="167E2C00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A50A05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6713D25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6AA8B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D7F8A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A2B8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AB9B36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E797C0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598986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A1C4C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2592778.68</w:t>
            </w:r>
          </w:p>
        </w:tc>
      </w:tr>
      <w:tr w:rsidR="00276EE8" w:rsidRPr="00276EE8" w14:paraId="7588ED1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12432B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4BB389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1026104.28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D7751C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2592801.06</w:t>
            </w:r>
          </w:p>
        </w:tc>
      </w:tr>
      <w:tr w:rsidR="00276EE8" w:rsidRPr="00276EE8" w14:paraId="46BCA86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0FBCB1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6AA2B0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1026105.31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940D1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2592815.34</w:t>
            </w:r>
          </w:p>
        </w:tc>
      </w:tr>
      <w:tr w:rsidR="00276EE8" w:rsidRPr="00276EE8" w14:paraId="72A1F0E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E95E4B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77424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D9B1C8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2592832.41</w:t>
            </w:r>
          </w:p>
        </w:tc>
      </w:tr>
      <w:tr w:rsidR="00276EE8" w:rsidRPr="00276EE8" w14:paraId="0A0AF86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9A4D9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442FF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1026098.9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93FA78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2592832.93</w:t>
            </w:r>
          </w:p>
        </w:tc>
      </w:tr>
      <w:tr w:rsidR="00276EE8" w:rsidRPr="00276EE8" w14:paraId="4949386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1E7714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6F0F0E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455C3E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2592833.7</w:t>
            </w:r>
          </w:p>
        </w:tc>
      </w:tr>
      <w:tr w:rsidR="00276EE8" w:rsidRPr="00276EE8" w14:paraId="25E2F51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906A0B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E4F59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1026088.48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533F8F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2592830.55</w:t>
            </w:r>
          </w:p>
        </w:tc>
      </w:tr>
      <w:tr w:rsidR="00276EE8" w:rsidRPr="00276EE8" w14:paraId="62E77CA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EE2747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09BAB2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1026086.91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F02363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2592819.17</w:t>
            </w:r>
          </w:p>
        </w:tc>
      </w:tr>
      <w:tr w:rsidR="00276EE8" w:rsidRPr="00276EE8" w14:paraId="3C8F027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5A6F3B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0E1229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7F852D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2592807.07</w:t>
            </w:r>
          </w:p>
        </w:tc>
      </w:tr>
      <w:tr w:rsidR="00276EE8" w:rsidRPr="00276EE8" w14:paraId="01A4A8F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55E221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74F83A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1026085.06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07B9F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2592801.51</w:t>
            </w:r>
          </w:p>
        </w:tc>
      </w:tr>
      <w:tr w:rsidR="00276EE8" w:rsidRPr="00276EE8" w14:paraId="3ED7E7D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4F1A1F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4DEF24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1026084.42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801243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2592792.66</w:t>
            </w:r>
          </w:p>
        </w:tc>
      </w:tr>
      <w:tr w:rsidR="00276EE8" w:rsidRPr="00276EE8" w14:paraId="0A451BB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BE5047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BE9CE6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3A1339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2592782.31</w:t>
            </w:r>
          </w:p>
        </w:tc>
      </w:tr>
      <w:tr w:rsidR="00276EE8" w:rsidRPr="00276EE8" w14:paraId="0835DC7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8444E9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F88937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1026082.74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58CDE3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2592779.77</w:t>
            </w:r>
          </w:p>
        </w:tc>
      </w:tr>
      <w:tr w:rsidR="00276EE8" w:rsidRPr="00276EE8" w14:paraId="5DCBDB1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5579E1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D57CE0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C8823A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2592778.68</w:t>
            </w:r>
          </w:p>
        </w:tc>
      </w:tr>
    </w:tbl>
    <w:p w14:paraId="709FCD26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3D8E30ED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4873388C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F7D356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504 кв.м</w:t>
            </w:r>
          </w:p>
        </w:tc>
      </w:tr>
      <w:tr w:rsidR="00276EE8" w:rsidRPr="00276EE8" w14:paraId="382E4FE3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4D3671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6539C48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BB923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E4AD7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F2FC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13EC05A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43669C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685E51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1025811.81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9B29A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2593029.91</w:t>
            </w:r>
          </w:p>
        </w:tc>
      </w:tr>
      <w:tr w:rsidR="00276EE8" w:rsidRPr="00276EE8" w14:paraId="23B6133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0A08FD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ABACDE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B78C8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2593026.18</w:t>
            </w:r>
          </w:p>
        </w:tc>
      </w:tr>
      <w:tr w:rsidR="00276EE8" w:rsidRPr="00276EE8" w14:paraId="3541725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B0D1F4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1765E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50328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2593024.66</w:t>
            </w:r>
          </w:p>
        </w:tc>
      </w:tr>
      <w:tr w:rsidR="00276EE8" w:rsidRPr="00276EE8" w14:paraId="2A4D7C9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ACCC8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D3F4B3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0355D6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2593016.13</w:t>
            </w:r>
          </w:p>
        </w:tc>
      </w:tr>
      <w:tr w:rsidR="00276EE8" w:rsidRPr="00276EE8" w14:paraId="02628D3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9B128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C5D8F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1025800.39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C58B69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2593012.46</w:t>
            </w:r>
          </w:p>
        </w:tc>
      </w:tr>
      <w:tr w:rsidR="00276EE8" w:rsidRPr="00276EE8" w14:paraId="753D2B5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9CF30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C7E8B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DC8A3B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2593015.25</w:t>
            </w:r>
          </w:p>
        </w:tc>
      </w:tr>
      <w:tr w:rsidR="00276EE8" w:rsidRPr="00276EE8" w14:paraId="44DB3EF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6B4D1F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1E6F7E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4C000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2593025.18</w:t>
            </w:r>
          </w:p>
        </w:tc>
      </w:tr>
      <w:tr w:rsidR="00276EE8" w:rsidRPr="00276EE8" w14:paraId="6DF7BE2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A0B464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D93BC4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7AAC94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2593026.46</w:t>
            </w:r>
          </w:p>
        </w:tc>
      </w:tr>
      <w:tr w:rsidR="00276EE8" w:rsidRPr="00276EE8" w14:paraId="483B038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44765B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2150AB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C482EE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2593028.83</w:t>
            </w:r>
          </w:p>
        </w:tc>
      </w:tr>
      <w:tr w:rsidR="00276EE8" w:rsidRPr="00276EE8" w14:paraId="0C8A677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B03BF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9E46F5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1025811.81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B90C96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2593029.91</w:t>
            </w:r>
          </w:p>
        </w:tc>
      </w:tr>
      <w:tr w:rsidR="00276EE8" w:rsidRPr="00276EE8" w14:paraId="44AC981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4B099F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60FB97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1025832.4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44A625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2593041.96</w:t>
            </w:r>
          </w:p>
        </w:tc>
      </w:tr>
      <w:tr w:rsidR="00276EE8" w:rsidRPr="00276EE8" w14:paraId="70F3EA9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C52E84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3A570F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1025838.99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CEB7B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2593034.4</w:t>
            </w:r>
          </w:p>
        </w:tc>
      </w:tr>
      <w:tr w:rsidR="00276EE8" w:rsidRPr="00276EE8" w14:paraId="24BB80A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87CA2B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07B0EF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BF8D97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2593019.91</w:t>
            </w:r>
          </w:p>
        </w:tc>
      </w:tr>
      <w:tr w:rsidR="00276EE8" w:rsidRPr="00276EE8" w14:paraId="19E7AC6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8423E2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057820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82476A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2593005.39</w:t>
            </w:r>
          </w:p>
        </w:tc>
      </w:tr>
      <w:tr w:rsidR="00276EE8" w:rsidRPr="00276EE8" w14:paraId="76F8B93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7CE6BF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51106E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1025801.05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9427E6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2593011.71</w:t>
            </w:r>
          </w:p>
        </w:tc>
      </w:tr>
      <w:tr w:rsidR="00276EE8" w:rsidRPr="00276EE8" w14:paraId="5DBD2E3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EE5835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5EC61D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1025816.85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873638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2593025.56</w:t>
            </w:r>
          </w:p>
        </w:tc>
      </w:tr>
      <w:tr w:rsidR="00276EE8" w:rsidRPr="00276EE8" w14:paraId="260B6AB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A3ED5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4D432B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BAB4F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2593026.87</w:t>
            </w:r>
          </w:p>
        </w:tc>
      </w:tr>
      <w:tr w:rsidR="00276EE8" w:rsidRPr="00276EE8" w14:paraId="3E0DFFC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F09D80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7B2684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1025832.4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2583C4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2593041.96</w:t>
            </w:r>
          </w:p>
        </w:tc>
      </w:tr>
    </w:tbl>
    <w:p w14:paraId="3A1A8348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262B4304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4F036464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B6AC78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432 кв.м</w:t>
            </w:r>
          </w:p>
        </w:tc>
      </w:tr>
      <w:tr w:rsidR="00276EE8" w:rsidRPr="00276EE8" w14:paraId="3AF6165D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F2047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7B7D132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C4CE1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224BA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BDFC1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A396EC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855020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03CBE2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557F40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2593015.25</w:t>
            </w:r>
          </w:p>
        </w:tc>
      </w:tr>
      <w:tr w:rsidR="00276EE8" w:rsidRPr="00276EE8" w14:paraId="09526F1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85CD2F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C1535E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4C29EC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2593025.18</w:t>
            </w:r>
          </w:p>
        </w:tc>
      </w:tr>
      <w:tr w:rsidR="00276EE8" w:rsidRPr="00276EE8" w14:paraId="6894D36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A7DB38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35D35E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9E8F1E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2593026.46</w:t>
            </w:r>
          </w:p>
        </w:tc>
      </w:tr>
      <w:tr w:rsidR="00276EE8" w:rsidRPr="00276EE8" w14:paraId="101CD6F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07E0D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ED3ED3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3416D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2593028.83</w:t>
            </w:r>
          </w:p>
        </w:tc>
      </w:tr>
      <w:tr w:rsidR="00276EE8" w:rsidRPr="00276EE8" w14:paraId="64B5BD0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D7079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EE3E34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1025811.81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7939B3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2593029.91</w:t>
            </w:r>
          </w:p>
        </w:tc>
      </w:tr>
      <w:tr w:rsidR="00276EE8" w:rsidRPr="00276EE8" w14:paraId="042A640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B21BD0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85D058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3A9623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2593026.18</w:t>
            </w:r>
          </w:p>
        </w:tc>
      </w:tr>
      <w:tr w:rsidR="00276EE8" w:rsidRPr="00276EE8" w14:paraId="323A8C9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94B236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29AD4C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1025815.73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8E0C6E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2593026.87</w:t>
            </w:r>
          </w:p>
        </w:tc>
      </w:tr>
      <w:tr w:rsidR="00276EE8" w:rsidRPr="00276EE8" w14:paraId="7B20D63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B3162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0AD116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1025832.4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A8067F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2593041.96</w:t>
            </w:r>
          </w:p>
        </w:tc>
      </w:tr>
      <w:tr w:rsidR="00276EE8" w:rsidRPr="00276EE8" w14:paraId="3867942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5C5FBA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75323A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1025826.04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B8AD70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2593049.3</w:t>
            </w:r>
          </w:p>
        </w:tc>
      </w:tr>
      <w:tr w:rsidR="00276EE8" w:rsidRPr="00276EE8" w14:paraId="5304259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8AADAD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D99E8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1025817.52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46F0AF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2593041.49</w:t>
            </w:r>
          </w:p>
        </w:tc>
      </w:tr>
      <w:tr w:rsidR="00276EE8" w:rsidRPr="00276EE8" w14:paraId="0901D0B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122910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622B9D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1025812.79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D3F85E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2593046.51</w:t>
            </w:r>
          </w:p>
        </w:tc>
      </w:tr>
      <w:tr w:rsidR="00276EE8" w:rsidRPr="00276EE8" w14:paraId="320ABC7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5B164A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17063B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FAF458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2593040.59</w:t>
            </w:r>
          </w:p>
        </w:tc>
      </w:tr>
      <w:tr w:rsidR="00276EE8" w:rsidRPr="00276EE8" w14:paraId="66EC7A1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0ECB6B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42B292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1025810.01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6D6BBB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2593036.03</w:t>
            </w:r>
          </w:p>
        </w:tc>
      </w:tr>
      <w:tr w:rsidR="00276EE8" w:rsidRPr="00276EE8" w14:paraId="78A4216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91525B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B55ABE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1025806.8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0AFF05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2593033.09</w:t>
            </w:r>
          </w:p>
        </w:tc>
      </w:tr>
      <w:tr w:rsidR="00276EE8" w:rsidRPr="00276EE8" w14:paraId="20933A9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BA1760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C39F69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6B59EA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2593024.54</w:t>
            </w:r>
          </w:p>
        </w:tc>
      </w:tr>
      <w:tr w:rsidR="00276EE8" w:rsidRPr="00276EE8" w14:paraId="0C3FBD4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B3A895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FB4B9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1025792.71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34DD70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2593020.54</w:t>
            </w:r>
          </w:p>
        </w:tc>
      </w:tr>
      <w:tr w:rsidR="00276EE8" w:rsidRPr="00276EE8" w14:paraId="799D1F5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44E1A0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348427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1025794.74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62AF8F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2593018.35</w:t>
            </w:r>
          </w:p>
        </w:tc>
      </w:tr>
      <w:tr w:rsidR="00276EE8" w:rsidRPr="00276EE8" w14:paraId="0B58B6F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BC8857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6B4912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832439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2593015.25</w:t>
            </w:r>
          </w:p>
        </w:tc>
      </w:tr>
    </w:tbl>
    <w:p w14:paraId="65705F99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23105510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32337425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9C108B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1419 кв.м</w:t>
            </w:r>
          </w:p>
        </w:tc>
      </w:tr>
      <w:tr w:rsidR="00276EE8" w:rsidRPr="00276EE8" w14:paraId="1F49FB45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FB8C80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347479D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3947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83829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35F13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986223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3730E4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FF7F6E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6C8342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2592978.24</w:t>
            </w:r>
          </w:p>
        </w:tc>
      </w:tr>
      <w:tr w:rsidR="00276EE8" w:rsidRPr="00276EE8" w14:paraId="48849FB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9DACA6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994B7E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95EE50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2592978.72</w:t>
            </w:r>
          </w:p>
        </w:tc>
      </w:tr>
      <w:tr w:rsidR="00276EE8" w:rsidRPr="00276EE8" w14:paraId="5BDDEBE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2F04AF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7786F2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1025689.44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24DC07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2592984.28</w:t>
            </w:r>
          </w:p>
        </w:tc>
      </w:tr>
      <w:tr w:rsidR="00276EE8" w:rsidRPr="00276EE8" w14:paraId="75C8AF0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BAFBFC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05C29D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1025688.82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ABE68D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2592987.3</w:t>
            </w:r>
          </w:p>
        </w:tc>
      </w:tr>
      <w:tr w:rsidR="00276EE8" w:rsidRPr="00276EE8" w14:paraId="1F1B972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EEED4D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B68125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1025664.84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294BCC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2592989.88</w:t>
            </w:r>
          </w:p>
        </w:tc>
      </w:tr>
      <w:tr w:rsidR="00276EE8" w:rsidRPr="00276EE8" w14:paraId="5418CD6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081AF9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A3A4C9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1025654.22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997EAD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2592991.81</w:t>
            </w:r>
          </w:p>
        </w:tc>
      </w:tr>
      <w:tr w:rsidR="00276EE8" w:rsidRPr="00276EE8" w14:paraId="68320B8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68CA66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CD7DFC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0AFED5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2592991.35</w:t>
            </w:r>
          </w:p>
        </w:tc>
      </w:tr>
      <w:tr w:rsidR="00276EE8" w:rsidRPr="00276EE8" w14:paraId="0A480AC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2F15F2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0DD74C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1025628.73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AD6B77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2592992.13</w:t>
            </w:r>
          </w:p>
        </w:tc>
      </w:tr>
      <w:tr w:rsidR="00276EE8" w:rsidRPr="00276EE8" w14:paraId="2C6368A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8D2F60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035FE3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1025628.25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265F48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2592977.56</w:t>
            </w:r>
          </w:p>
        </w:tc>
      </w:tr>
      <w:tr w:rsidR="00276EE8" w:rsidRPr="00276EE8" w14:paraId="1088B4D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CB3185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DBAF3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1025678.62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82863C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2592959.91</w:t>
            </w:r>
          </w:p>
        </w:tc>
      </w:tr>
      <w:tr w:rsidR="00276EE8" w:rsidRPr="00276EE8" w14:paraId="5B0AB68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78D828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AD45A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1025680.92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FAAEB1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2592958.84</w:t>
            </w:r>
          </w:p>
        </w:tc>
      </w:tr>
      <w:tr w:rsidR="00276EE8" w:rsidRPr="00276EE8" w14:paraId="6B60354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509A17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D849AE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1025684.66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336E0F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2592963.69</w:t>
            </w:r>
          </w:p>
        </w:tc>
      </w:tr>
      <w:tr w:rsidR="00276EE8" w:rsidRPr="00276EE8" w14:paraId="023716E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4E983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D73E12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1025689.97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190FC9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2592970.39</w:t>
            </w:r>
          </w:p>
        </w:tc>
      </w:tr>
      <w:tr w:rsidR="00276EE8" w:rsidRPr="00276EE8" w14:paraId="0D5A940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67590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731910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1025695.77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3952FE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2592978.24</w:t>
            </w:r>
          </w:p>
        </w:tc>
      </w:tr>
    </w:tbl>
    <w:p w14:paraId="66ED5004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39239F3E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03324AFB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A0D5AE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1069 кв.м</w:t>
            </w:r>
          </w:p>
        </w:tc>
      </w:tr>
      <w:tr w:rsidR="00276EE8" w:rsidRPr="00276EE8" w14:paraId="4F5F7891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733FB3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02199F7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A128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9D3C7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26084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4F193B9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C062BE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3CF412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1025688.82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103EFF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2592987.3</w:t>
            </w:r>
          </w:p>
        </w:tc>
      </w:tr>
      <w:tr w:rsidR="00276EE8" w:rsidRPr="00276EE8" w14:paraId="2AD6F4E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6108C9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3EE4A2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1025686.7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7A0B1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2592992.67</w:t>
            </w:r>
          </w:p>
        </w:tc>
      </w:tr>
      <w:tr w:rsidR="00276EE8" w:rsidRPr="00276EE8" w14:paraId="5C7AC5D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37DAB3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71E356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1025687.19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CF34A6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2592997.93</w:t>
            </w:r>
          </w:p>
        </w:tc>
      </w:tr>
      <w:tr w:rsidR="00276EE8" w:rsidRPr="00276EE8" w14:paraId="6AE0BFD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D0469D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D5D922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1025687.43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9BBF63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2593000.51</w:t>
            </w:r>
          </w:p>
        </w:tc>
      </w:tr>
      <w:tr w:rsidR="00276EE8" w:rsidRPr="00276EE8" w14:paraId="7637EBB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B2BA51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469606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1025684.88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9A47C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2593000.88</w:t>
            </w:r>
          </w:p>
        </w:tc>
      </w:tr>
      <w:tr w:rsidR="00276EE8" w:rsidRPr="00276EE8" w14:paraId="73723E8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A5BBCE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C69CA1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1025673.97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17AEA1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2593002.71</w:t>
            </w:r>
          </w:p>
        </w:tc>
      </w:tr>
      <w:tr w:rsidR="00276EE8" w:rsidRPr="00276EE8" w14:paraId="7302CF1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0D4BA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C0E04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1025659.74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0D2D3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2593008.88</w:t>
            </w:r>
          </w:p>
        </w:tc>
      </w:tr>
      <w:tr w:rsidR="00276EE8" w:rsidRPr="00276EE8" w14:paraId="566AA58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DCF129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C0A4E6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1025652.33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26DB94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2593014.35</w:t>
            </w:r>
          </w:p>
        </w:tc>
      </w:tr>
      <w:tr w:rsidR="00276EE8" w:rsidRPr="00276EE8" w14:paraId="79A5C53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45DDF3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04A699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1025629.21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1C1FA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2593012.74</w:t>
            </w:r>
          </w:p>
        </w:tc>
      </w:tr>
      <w:tr w:rsidR="00276EE8" w:rsidRPr="00276EE8" w14:paraId="3604F8D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78C9B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83C8ED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1025628.73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3FBB6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2592992.13</w:t>
            </w:r>
          </w:p>
        </w:tc>
      </w:tr>
      <w:tr w:rsidR="00276EE8" w:rsidRPr="00276EE8" w14:paraId="45F4F05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7CC3B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102833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1025643.9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86FD96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2592991.35</w:t>
            </w:r>
          </w:p>
        </w:tc>
      </w:tr>
      <w:tr w:rsidR="00276EE8" w:rsidRPr="00276EE8" w14:paraId="27C4873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0B5B10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554DE1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1025654.22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3D9DB7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2592991.81</w:t>
            </w:r>
          </w:p>
        </w:tc>
      </w:tr>
      <w:tr w:rsidR="00276EE8" w:rsidRPr="00276EE8" w14:paraId="42907D0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98545C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8D24DC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1025664.84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6FF133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2592989.88</w:t>
            </w:r>
          </w:p>
        </w:tc>
      </w:tr>
      <w:tr w:rsidR="00276EE8" w:rsidRPr="00276EE8" w14:paraId="6A49BB0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C19EFF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A173F2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1025688.82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8DDA68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2592987.3</w:t>
            </w:r>
          </w:p>
        </w:tc>
      </w:tr>
    </w:tbl>
    <w:p w14:paraId="29996B8A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7DBF5F1A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5607CCEF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B05DB6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1633 кв.м</w:t>
            </w:r>
          </w:p>
        </w:tc>
      </w:tr>
      <w:tr w:rsidR="00276EE8" w:rsidRPr="00276EE8" w14:paraId="35F3A321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4DC10C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72D81E6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C6048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A96DB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E2CCD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40331C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813434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608464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67C923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2593076.17</w:t>
            </w:r>
          </w:p>
        </w:tc>
      </w:tr>
      <w:tr w:rsidR="00276EE8" w:rsidRPr="00276EE8" w14:paraId="419E267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99AB18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E98A3D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1026148.62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0D334D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2593083.41</w:t>
            </w:r>
          </w:p>
        </w:tc>
      </w:tr>
      <w:tr w:rsidR="00276EE8" w:rsidRPr="00276EE8" w14:paraId="45AE1BA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B369CB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926021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22B642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2593093.19</w:t>
            </w:r>
          </w:p>
        </w:tc>
      </w:tr>
      <w:tr w:rsidR="00276EE8" w:rsidRPr="00276EE8" w14:paraId="74A525F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368070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8E248D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C11743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2593094.93</w:t>
            </w:r>
          </w:p>
        </w:tc>
      </w:tr>
      <w:tr w:rsidR="00276EE8" w:rsidRPr="00276EE8" w14:paraId="5968F10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EAE84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82A2B2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1026067.91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4C6604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2593106.24</w:t>
            </w:r>
          </w:p>
        </w:tc>
      </w:tr>
      <w:tr w:rsidR="00276EE8" w:rsidRPr="00276EE8" w14:paraId="3F4BBCD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9F3032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ACC4A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1026062.32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A3FDE9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2593106.85</w:t>
            </w:r>
          </w:p>
        </w:tc>
      </w:tr>
      <w:tr w:rsidR="00276EE8" w:rsidRPr="00276EE8" w14:paraId="1B6ADB0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79890D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2F8A6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1026060.03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822D5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2593090.91</w:t>
            </w:r>
          </w:p>
        </w:tc>
      </w:tr>
      <w:tr w:rsidR="00276EE8" w:rsidRPr="00276EE8" w14:paraId="600416E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D609A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E201B8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1026106.65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0CC7DD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2593080.17</w:t>
            </w:r>
          </w:p>
        </w:tc>
      </w:tr>
      <w:tr w:rsidR="00276EE8" w:rsidRPr="00276EE8" w14:paraId="47F0EEB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7EFF43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B798A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1026109.17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0D073A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2593079.14</w:t>
            </w:r>
          </w:p>
        </w:tc>
      </w:tr>
      <w:tr w:rsidR="00276EE8" w:rsidRPr="00276EE8" w14:paraId="1EE8CD6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10376D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CF2059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1026123.13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BCC7D1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2593077.29</w:t>
            </w:r>
          </w:p>
        </w:tc>
      </w:tr>
      <w:tr w:rsidR="00276EE8" w:rsidRPr="00276EE8" w14:paraId="5DBD12C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41DAD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18B9A1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1026125.91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3A2F5D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2593076.73</w:t>
            </w:r>
          </w:p>
        </w:tc>
      </w:tr>
      <w:tr w:rsidR="00276EE8" w:rsidRPr="00276EE8" w14:paraId="2344C9A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985B9C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A33DEB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2F3851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2593076.11</w:t>
            </w:r>
          </w:p>
        </w:tc>
      </w:tr>
      <w:tr w:rsidR="00276EE8" w:rsidRPr="00276EE8" w14:paraId="4601CFD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0F9A5E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45F31C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305F12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2593076.31</w:t>
            </w:r>
          </w:p>
        </w:tc>
      </w:tr>
      <w:tr w:rsidR="00276EE8" w:rsidRPr="00276EE8" w14:paraId="656CC1A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E8F676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E7F0E1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1026147.62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B4C9E9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2593076.17</w:t>
            </w:r>
          </w:p>
        </w:tc>
      </w:tr>
    </w:tbl>
    <w:p w14:paraId="184ED3E1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232323E6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ЗУ:126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23C31342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24FB22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1607 кв.м</w:t>
            </w:r>
          </w:p>
        </w:tc>
      </w:tr>
      <w:tr w:rsidR="00276EE8" w:rsidRPr="00276EE8" w14:paraId="12F0D9B0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C67E88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123A794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DBE3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C0A41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630EC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0F6BFC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84C61B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54E05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D43112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2593093.19</w:t>
            </w:r>
          </w:p>
        </w:tc>
      </w:tr>
      <w:tr w:rsidR="00276EE8" w:rsidRPr="00276EE8" w14:paraId="159E446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5289D6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22C076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E26127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2593094.65</w:t>
            </w:r>
          </w:p>
        </w:tc>
      </w:tr>
      <w:tr w:rsidR="00276EE8" w:rsidRPr="00276EE8" w14:paraId="2FCBB8C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3B3FF9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B61E0B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4F756D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2593104.3</w:t>
            </w:r>
          </w:p>
        </w:tc>
      </w:tr>
      <w:tr w:rsidR="00276EE8" w:rsidRPr="00276EE8" w14:paraId="52B3E69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57C33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8D6A8E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E1B26F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2593110.28</w:t>
            </w:r>
          </w:p>
        </w:tc>
      </w:tr>
      <w:tr w:rsidR="00276EE8" w:rsidRPr="00276EE8" w14:paraId="4BCAE22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AA1320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508F8D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43FB9E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2593113.84</w:t>
            </w:r>
          </w:p>
        </w:tc>
      </w:tr>
      <w:tr w:rsidR="00276EE8" w:rsidRPr="00276EE8" w14:paraId="1DC7E18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152BDE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E4CD2B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43C710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2593113.89</w:t>
            </w:r>
          </w:p>
        </w:tc>
      </w:tr>
      <w:tr w:rsidR="00276EE8" w:rsidRPr="00276EE8" w14:paraId="762C8A0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82380F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517287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47777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2593114.47</w:t>
            </w:r>
          </w:p>
        </w:tc>
      </w:tr>
      <w:tr w:rsidR="00276EE8" w:rsidRPr="00276EE8" w14:paraId="49CA07E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5B7FFB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ED8F85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4BC60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2593114.48</w:t>
            </w:r>
          </w:p>
        </w:tc>
      </w:tr>
      <w:tr w:rsidR="00276EE8" w:rsidRPr="00276EE8" w14:paraId="1799808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9D4E1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BCA35F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784AAC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2593114.66</w:t>
            </w:r>
          </w:p>
        </w:tc>
      </w:tr>
      <w:tr w:rsidR="00276EE8" w:rsidRPr="00276EE8" w14:paraId="0E218F9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6E4466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E6EDB2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1026140.4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DDB38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2593114.91</w:t>
            </w:r>
          </w:p>
        </w:tc>
      </w:tr>
      <w:tr w:rsidR="00276EE8" w:rsidRPr="00276EE8" w14:paraId="1984CAC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88E5FE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9022F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3D6FBB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2593116.5</w:t>
            </w:r>
          </w:p>
        </w:tc>
      </w:tr>
      <w:tr w:rsidR="00276EE8" w:rsidRPr="00276EE8" w14:paraId="5934D12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663AF2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942240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1026099.34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96C423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2593120.6</w:t>
            </w:r>
          </w:p>
        </w:tc>
      </w:tr>
      <w:tr w:rsidR="00276EE8" w:rsidRPr="00276EE8" w14:paraId="49DD51B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A48C69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4F69D1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3F645B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2593121.13</w:t>
            </w:r>
          </w:p>
        </w:tc>
      </w:tr>
      <w:tr w:rsidR="00276EE8" w:rsidRPr="00276EE8" w14:paraId="4E4B7DF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A94202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FA2A07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1026075.08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CF280F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2593123.39</w:t>
            </w:r>
          </w:p>
        </w:tc>
      </w:tr>
      <w:tr w:rsidR="00276EE8" w:rsidRPr="00276EE8" w14:paraId="4A368C2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12C69F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FE8E3A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472FBE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2593123.94</w:t>
            </w:r>
          </w:p>
        </w:tc>
      </w:tr>
      <w:tr w:rsidR="00276EE8" w:rsidRPr="00276EE8" w14:paraId="6C3FD91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9ABC01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CF3DE0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1026067.91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298D5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2593106.24</w:t>
            </w:r>
          </w:p>
        </w:tc>
      </w:tr>
      <w:tr w:rsidR="00276EE8" w:rsidRPr="00276EE8" w14:paraId="5403141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87806D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FAA7A6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A27CD7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2593094.93</w:t>
            </w:r>
          </w:p>
        </w:tc>
      </w:tr>
      <w:tr w:rsidR="00276EE8" w:rsidRPr="00276EE8" w14:paraId="5E904FB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526B4D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8F4409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D5EF2A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2593093.19</w:t>
            </w:r>
          </w:p>
        </w:tc>
      </w:tr>
    </w:tbl>
    <w:p w14:paraId="614F88F5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4345F88B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ЗУ:127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788ABEE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5CC8A8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1629 кв.м</w:t>
            </w:r>
          </w:p>
        </w:tc>
      </w:tr>
      <w:tr w:rsidR="00276EE8" w:rsidRPr="00276EE8" w14:paraId="6012E182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CA9714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62FA578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2332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526EB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6D1CE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B1F77E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8FDBEA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988AF6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1026075.08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BBD602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2593123.39</w:t>
            </w:r>
          </w:p>
        </w:tc>
      </w:tr>
      <w:tr w:rsidR="00276EE8" w:rsidRPr="00276EE8" w14:paraId="2E6A3FB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1471BA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FFBB32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614937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2593121.13</w:t>
            </w:r>
          </w:p>
        </w:tc>
      </w:tr>
      <w:tr w:rsidR="00276EE8" w:rsidRPr="00276EE8" w14:paraId="111656C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D1A4A5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4A3F14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1026099.34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6BC2A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2593120.6</w:t>
            </w:r>
          </w:p>
        </w:tc>
      </w:tr>
      <w:tr w:rsidR="00276EE8" w:rsidRPr="00276EE8" w14:paraId="7D6B9BE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10CFF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AA4EDE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447B1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2593116.5</w:t>
            </w:r>
          </w:p>
        </w:tc>
      </w:tr>
      <w:tr w:rsidR="00276EE8" w:rsidRPr="00276EE8" w14:paraId="2F1DDB0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4485DB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73FC78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1026140.4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4D6CA5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2593114.91</w:t>
            </w:r>
          </w:p>
        </w:tc>
      </w:tr>
      <w:tr w:rsidR="00276EE8" w:rsidRPr="00276EE8" w14:paraId="237A134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76775F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724DB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1026143.04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BF7FB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2593114.66</w:t>
            </w:r>
          </w:p>
        </w:tc>
      </w:tr>
      <w:tr w:rsidR="00276EE8" w:rsidRPr="00276EE8" w14:paraId="2C49A5C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D42A0E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02284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743BA2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2593114.48</w:t>
            </w:r>
          </w:p>
        </w:tc>
      </w:tr>
      <w:tr w:rsidR="00276EE8" w:rsidRPr="00276EE8" w14:paraId="3DAB82D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06A09A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F0037C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1026145.94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67F83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2593114.47</w:t>
            </w:r>
          </w:p>
        </w:tc>
      </w:tr>
      <w:tr w:rsidR="00276EE8" w:rsidRPr="00276EE8" w14:paraId="2DC7679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7C873C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00DD60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1026151.28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DD7E05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2593113.89</w:t>
            </w:r>
          </w:p>
        </w:tc>
      </w:tr>
      <w:tr w:rsidR="00276EE8" w:rsidRPr="00276EE8" w14:paraId="0F44687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5DDE5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CC76F1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9FD236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2593113.84</w:t>
            </w:r>
          </w:p>
        </w:tc>
      </w:tr>
      <w:tr w:rsidR="00276EE8" w:rsidRPr="00276EE8" w14:paraId="50254CD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E6921C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240D89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1026152.88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CC296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2593122.81</w:t>
            </w:r>
          </w:p>
        </w:tc>
      </w:tr>
      <w:tr w:rsidR="00276EE8" w:rsidRPr="00276EE8" w14:paraId="6455DF1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202351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9BC854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051FC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2593132.05</w:t>
            </w:r>
          </w:p>
        </w:tc>
      </w:tr>
      <w:tr w:rsidR="00276EE8" w:rsidRPr="00276EE8" w14:paraId="2B071C8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D5D5CF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1C33FA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A6DA2B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2593132.67</w:t>
            </w:r>
          </w:p>
        </w:tc>
      </w:tr>
      <w:tr w:rsidR="00276EE8" w:rsidRPr="00276EE8" w14:paraId="25F2F35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ADEDBD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2A4645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1026139.85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7A9BE3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2593134.47</w:t>
            </w:r>
          </w:p>
        </w:tc>
      </w:tr>
      <w:tr w:rsidR="00276EE8" w:rsidRPr="00276EE8" w14:paraId="11D7E2A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46DFC4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A7478C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1493DE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2593135.63</w:t>
            </w:r>
          </w:p>
        </w:tc>
      </w:tr>
      <w:tr w:rsidR="00276EE8" w:rsidRPr="00276EE8" w14:paraId="542743F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21F6C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A889A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59F1CF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2593137.3</w:t>
            </w:r>
          </w:p>
        </w:tc>
      </w:tr>
      <w:tr w:rsidR="00276EE8" w:rsidRPr="00276EE8" w14:paraId="5FBC44C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16632F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8BE135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1026120.87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EF8896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2593140.32</w:t>
            </w:r>
          </w:p>
        </w:tc>
      </w:tr>
      <w:tr w:rsidR="00276EE8" w:rsidRPr="00276EE8" w14:paraId="653CF53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4A86D8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C7D991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967268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2593141.16</w:t>
            </w:r>
          </w:p>
        </w:tc>
      </w:tr>
      <w:tr w:rsidR="00276EE8" w:rsidRPr="00276EE8" w14:paraId="0A79C8A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E97E3F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4127D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45776E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2593140.52</w:t>
            </w:r>
          </w:p>
        </w:tc>
      </w:tr>
      <w:tr w:rsidR="00276EE8" w:rsidRPr="00276EE8" w14:paraId="7953D07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D125EE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4CF36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1026105.31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C6DBF6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2593142.06</w:t>
            </w:r>
          </w:p>
        </w:tc>
      </w:tr>
      <w:tr w:rsidR="00276EE8" w:rsidRPr="00276EE8" w14:paraId="16866B3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F724CF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EFF557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1026094.64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47E260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2593144.11</w:t>
            </w:r>
          </w:p>
        </w:tc>
      </w:tr>
      <w:tr w:rsidR="00276EE8" w:rsidRPr="00276EE8" w14:paraId="6954BD0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CBA9B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93ACD0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1026086.82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FD8C04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2593145.6</w:t>
            </w:r>
          </w:p>
        </w:tc>
      </w:tr>
      <w:tr w:rsidR="00276EE8" w:rsidRPr="00276EE8" w14:paraId="352638C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2E59F8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E259E8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1026080.19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440CDD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2593148.55</w:t>
            </w:r>
          </w:p>
        </w:tc>
      </w:tr>
      <w:tr w:rsidR="00276EE8" w:rsidRPr="00276EE8" w14:paraId="37C1E45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65D0B8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A90F13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1026075.08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582D8B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2593123.39</w:t>
            </w:r>
          </w:p>
        </w:tc>
      </w:tr>
    </w:tbl>
    <w:p w14:paraId="2461A610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512C8017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ЗУ:128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713431C8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3AC8C0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1709 кв.м</w:t>
            </w:r>
          </w:p>
        </w:tc>
      </w:tr>
      <w:tr w:rsidR="00276EE8" w:rsidRPr="00276EE8" w14:paraId="5359DF53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66C328" w14:textId="77777777" w:rsidR="00CC5A86" w:rsidRPr="00276EE8" w:rsidRDefault="00CC5A86" w:rsidP="00D016CD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5AE2709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D94E7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A4FB5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4BCC1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1BF62C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C072F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AB3FE4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62EF02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2593132.67</w:t>
            </w:r>
          </w:p>
        </w:tc>
      </w:tr>
      <w:tr w:rsidR="00276EE8" w:rsidRPr="00276EE8" w14:paraId="6C561FC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63D53F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9CC201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1026155.98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6F83D5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2593158.2</w:t>
            </w:r>
          </w:p>
        </w:tc>
      </w:tr>
      <w:tr w:rsidR="00276EE8" w:rsidRPr="00276EE8" w14:paraId="56EF62F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F0DE1B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299342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1026150.57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A735E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2593161.2</w:t>
            </w:r>
          </w:p>
        </w:tc>
      </w:tr>
      <w:tr w:rsidR="00276EE8" w:rsidRPr="00276EE8" w14:paraId="59EA5FF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8B4A0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47A87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1026136.04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BA2A6E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2593164.84</w:t>
            </w:r>
          </w:p>
        </w:tc>
      </w:tr>
      <w:tr w:rsidR="00276EE8" w:rsidRPr="00276EE8" w14:paraId="2C4F7DA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702B1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D312F0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2E6D39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2593165.59</w:t>
            </w:r>
          </w:p>
        </w:tc>
      </w:tr>
      <w:tr w:rsidR="00276EE8" w:rsidRPr="00276EE8" w14:paraId="1D3CE7E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095366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755F8F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1026100.54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83D283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2593174.39</w:t>
            </w:r>
          </w:p>
        </w:tc>
      </w:tr>
      <w:tr w:rsidR="00276EE8" w:rsidRPr="00276EE8" w14:paraId="5EC9981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499508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8B3FD9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1026094.64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C13CDC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2593144.11</w:t>
            </w:r>
          </w:p>
        </w:tc>
      </w:tr>
      <w:tr w:rsidR="00276EE8" w:rsidRPr="00276EE8" w14:paraId="0320E0E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6DD8E6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CAD585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1026105.31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122E7B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2593142.06</w:t>
            </w:r>
          </w:p>
        </w:tc>
      </w:tr>
      <w:tr w:rsidR="00276EE8" w:rsidRPr="00276EE8" w14:paraId="523A2A7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F5FD97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B25F61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1026113.99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A5E644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2593140.52</w:t>
            </w:r>
          </w:p>
        </w:tc>
      </w:tr>
      <w:tr w:rsidR="00276EE8" w:rsidRPr="00276EE8" w14:paraId="6F46659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C7D2C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913516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1026114.05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526743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2593141.16</w:t>
            </w:r>
          </w:p>
        </w:tc>
      </w:tr>
      <w:tr w:rsidR="00276EE8" w:rsidRPr="00276EE8" w14:paraId="4AFDC76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AB3F70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51858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1026120.87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1FE7C9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2593140.32</w:t>
            </w:r>
          </w:p>
        </w:tc>
      </w:tr>
      <w:tr w:rsidR="00276EE8" w:rsidRPr="00276EE8" w14:paraId="0E26B76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4D796A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DBB758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1026122.8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B97EB3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2593137.3</w:t>
            </w:r>
          </w:p>
        </w:tc>
      </w:tr>
      <w:tr w:rsidR="00276EE8" w:rsidRPr="00276EE8" w14:paraId="5B5B121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E55D26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750B1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1026129.1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E3827C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2593135.63</w:t>
            </w:r>
          </w:p>
        </w:tc>
      </w:tr>
      <w:tr w:rsidR="00276EE8" w:rsidRPr="00276EE8" w14:paraId="47C2B6D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FD23F3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FD1188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1026139.85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3A68ED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2593134.47</w:t>
            </w:r>
          </w:p>
        </w:tc>
      </w:tr>
      <w:tr w:rsidR="00276EE8" w:rsidRPr="00276EE8" w14:paraId="561933B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3EDC6D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3F2642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1026153.82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4F7EBA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2593132.67</w:t>
            </w:r>
          </w:p>
        </w:tc>
      </w:tr>
    </w:tbl>
    <w:p w14:paraId="086447B3" w14:textId="6E30E8B7" w:rsidR="002F29DE" w:rsidRPr="00276EE8" w:rsidRDefault="002F29DE" w:rsidP="002F29DE">
      <w:pPr>
        <w:spacing w:after="160" w:line="259" w:lineRule="auto"/>
        <w:ind w:firstLine="0"/>
        <w:jc w:val="right"/>
        <w:rPr>
          <w:rFonts w:eastAsia="Calibri"/>
          <w:sz w:val="28"/>
          <w:szCs w:val="28"/>
          <w:lang w:eastAsia="en-US"/>
        </w:rPr>
      </w:pPr>
      <w:r w:rsidRPr="00276EE8">
        <w:rPr>
          <w:rFonts w:eastAsia="Calibri"/>
          <w:sz w:val="28"/>
          <w:szCs w:val="28"/>
          <w:lang w:eastAsia="en-US"/>
        </w:rPr>
        <w:t>».</w:t>
      </w:r>
    </w:p>
    <w:p w14:paraId="655CABB0" w14:textId="5A063829" w:rsidR="00CC5A86" w:rsidRPr="00276EE8" w:rsidRDefault="00CC5A86" w:rsidP="00CC5A86">
      <w:pPr>
        <w:spacing w:after="160" w:line="259" w:lineRule="auto"/>
        <w:ind w:firstLine="709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</w:rPr>
        <w:t>1.2.</w:t>
      </w:r>
      <w:r w:rsidRPr="00276EE8">
        <w:rPr>
          <w:sz w:val="28"/>
          <w:szCs w:val="28"/>
        </w:rPr>
        <w:t>5</w:t>
      </w:r>
      <w:r w:rsidRPr="00276EE8">
        <w:rPr>
          <w:sz w:val="28"/>
          <w:szCs w:val="28"/>
        </w:rPr>
        <w:t>.</w:t>
      </w:r>
      <w:r w:rsidRPr="00276EE8">
        <w:rPr>
          <w:sz w:val="28"/>
          <w:szCs w:val="28"/>
        </w:rPr>
        <w:t xml:space="preserve"> В приложении 2 «</w:t>
      </w:r>
      <w:r w:rsidRPr="00276EE8">
        <w:rPr>
          <w:sz w:val="28"/>
          <w:szCs w:val="28"/>
          <w:shd w:val="clear" w:color="auto" w:fill="FFFFFF"/>
        </w:rPr>
        <w:t>Ведомости координат поворотных точек границ образуемых земельных участков п. Урманный</w:t>
      </w:r>
      <w:r w:rsidRPr="00276EE8">
        <w:rPr>
          <w:sz w:val="28"/>
          <w:szCs w:val="28"/>
          <w:shd w:val="clear" w:color="auto" w:fill="FFFFFF"/>
        </w:rPr>
        <w:t>»:</w:t>
      </w:r>
    </w:p>
    <w:p w14:paraId="3BA55AEE" w14:textId="2BC67228" w:rsidR="00CC5A86" w:rsidRPr="00276EE8" w:rsidRDefault="00CC5A86" w:rsidP="00CC5A86">
      <w:pPr>
        <w:spacing w:line="259" w:lineRule="auto"/>
        <w:ind w:firstLine="709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1.2.5.1. Строки:</w:t>
      </w:r>
    </w:p>
    <w:p w14:paraId="5101CB1B" w14:textId="2E29BF40" w:rsidR="00CC5A86" w:rsidRPr="00276EE8" w:rsidRDefault="00CC5A86" w:rsidP="00CC5A86">
      <w:pPr>
        <w:spacing w:after="160" w:line="259" w:lineRule="auto"/>
        <w:ind w:firstLine="709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«</w:t>
      </w:r>
    </w:p>
    <w:p w14:paraId="33E73391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ЗУ:18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16271084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216F2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1727 кв.м</w:t>
            </w:r>
          </w:p>
        </w:tc>
      </w:tr>
      <w:tr w:rsidR="00276EE8" w:rsidRPr="00276EE8" w14:paraId="76C3C8CE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602E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26E0B10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B900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4CD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E787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50E0B5A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3E3F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D115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FCAB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2594291.79</w:t>
            </w:r>
          </w:p>
        </w:tc>
      </w:tr>
      <w:tr w:rsidR="00276EE8" w:rsidRPr="00276EE8" w14:paraId="0A8C775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5CC7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0DFC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6594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2594297.07</w:t>
            </w:r>
          </w:p>
        </w:tc>
      </w:tr>
      <w:tr w:rsidR="00276EE8" w:rsidRPr="00276EE8" w14:paraId="3C73982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A864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DB3B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1025830.85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86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2594302.68</w:t>
            </w:r>
          </w:p>
        </w:tc>
      </w:tr>
      <w:tr w:rsidR="00276EE8" w:rsidRPr="00276EE8" w14:paraId="1CE3A2A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1211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E15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C81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2594311.53</w:t>
            </w:r>
          </w:p>
        </w:tc>
      </w:tr>
      <w:tr w:rsidR="00276EE8" w:rsidRPr="00276EE8" w14:paraId="115B780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808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4291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933F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2594312.30</w:t>
            </w:r>
          </w:p>
        </w:tc>
      </w:tr>
      <w:tr w:rsidR="00276EE8" w:rsidRPr="00276EE8" w14:paraId="5805C3B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9651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7D91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FB73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2594317.10</w:t>
            </w:r>
          </w:p>
        </w:tc>
      </w:tr>
      <w:tr w:rsidR="00276EE8" w:rsidRPr="00276EE8" w14:paraId="20E79A5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A5B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FF2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4F2E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2594319.18</w:t>
            </w:r>
          </w:p>
        </w:tc>
      </w:tr>
      <w:tr w:rsidR="00276EE8" w:rsidRPr="00276EE8" w14:paraId="6B2B57B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85F8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4D3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83D7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2594327.59</w:t>
            </w:r>
          </w:p>
        </w:tc>
      </w:tr>
      <w:tr w:rsidR="00276EE8" w:rsidRPr="00276EE8" w14:paraId="11A733D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21FD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52D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1025779.55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1D4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2594311.79</w:t>
            </w:r>
          </w:p>
        </w:tc>
      </w:tr>
      <w:tr w:rsidR="00276EE8" w:rsidRPr="00276EE8" w14:paraId="2F77327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988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C82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1025780.41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5D70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2594309.74</w:t>
            </w:r>
          </w:p>
        </w:tc>
      </w:tr>
      <w:tr w:rsidR="00276EE8" w:rsidRPr="00276EE8" w14:paraId="4B6A88C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7A9B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6AAF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1025795.00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8DB1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2594275.04</w:t>
            </w:r>
          </w:p>
        </w:tc>
      </w:tr>
      <w:tr w:rsidR="00276EE8" w:rsidRPr="00276EE8" w14:paraId="75EEA27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F133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FF5C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5796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2594291.79</w:t>
            </w:r>
          </w:p>
        </w:tc>
      </w:tr>
    </w:tbl>
    <w:p w14:paraId="5EDC2884" w14:textId="79821AEB" w:rsidR="00CC5A86" w:rsidRPr="00276EE8" w:rsidRDefault="00CC5A86" w:rsidP="00CC5A86">
      <w:pPr>
        <w:ind w:firstLine="0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0F4FA6CE" w14:textId="500B2447" w:rsidR="00CC5A86" w:rsidRPr="00276EE8" w:rsidRDefault="00CC5A86" w:rsidP="00CC5A86">
      <w:pPr>
        <w:ind w:firstLine="0"/>
        <w:jc w:val="left"/>
        <w:rPr>
          <w:sz w:val="28"/>
          <w:szCs w:val="28"/>
        </w:rPr>
      </w:pPr>
      <w:r w:rsidRPr="00276EE8">
        <w:rPr>
          <w:sz w:val="28"/>
          <w:szCs w:val="28"/>
        </w:rPr>
        <w:t>заменить строками следующего содержания:</w:t>
      </w:r>
    </w:p>
    <w:p w14:paraId="035F4E11" w14:textId="2168B209" w:rsidR="00CC5A86" w:rsidRPr="00276EE8" w:rsidRDefault="00CC5A86" w:rsidP="00CC5A86">
      <w:pPr>
        <w:ind w:firstLine="0"/>
        <w:jc w:val="left"/>
        <w:rPr>
          <w:strike/>
          <w:sz w:val="20"/>
          <w:szCs w:val="20"/>
        </w:rPr>
      </w:pPr>
      <w:r w:rsidRPr="00276EE8">
        <w:rPr>
          <w:sz w:val="28"/>
          <w:szCs w:val="28"/>
        </w:rPr>
        <w:t>«</w:t>
      </w:r>
    </w:p>
    <w:p w14:paraId="7A42A203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ЗУ:18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7A93980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E4400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858 кв.м</w:t>
            </w:r>
          </w:p>
        </w:tc>
      </w:tr>
      <w:tr w:rsidR="00276EE8" w:rsidRPr="00276EE8" w14:paraId="1F37E6F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C3131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7C7555F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4541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BDA3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E54B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C01753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C708C6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C6F59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C8F8E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2594283.49</w:t>
            </w:r>
          </w:p>
        </w:tc>
      </w:tr>
      <w:tr w:rsidR="00276EE8" w:rsidRPr="00276EE8" w14:paraId="5D47E97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FB44E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9038E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E3B29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2594298.37</w:t>
            </w:r>
          </w:p>
        </w:tc>
      </w:tr>
      <w:tr w:rsidR="00276EE8" w:rsidRPr="00276EE8" w14:paraId="079A693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AD3FEC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E2DB6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07216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2594308.26</w:t>
            </w:r>
          </w:p>
        </w:tc>
      </w:tr>
      <w:tr w:rsidR="00276EE8" w:rsidRPr="00276EE8" w14:paraId="229DEE6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9C2CD7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151962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1025800.97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F9AE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2594320.12</w:t>
            </w:r>
          </w:p>
        </w:tc>
      </w:tr>
      <w:tr w:rsidR="00276EE8" w:rsidRPr="00276EE8" w14:paraId="7CBB34F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CF4DD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E91C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1025779.55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FF5333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2594311.79</w:t>
            </w:r>
          </w:p>
        </w:tc>
      </w:tr>
      <w:tr w:rsidR="00276EE8" w:rsidRPr="00276EE8" w14:paraId="527F1FB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EC2C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82169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1025783.39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0A985C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2594302.67</w:t>
            </w:r>
          </w:p>
        </w:tc>
      </w:tr>
      <w:tr w:rsidR="00276EE8" w:rsidRPr="00276EE8" w14:paraId="77CA064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1F01D7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3A87A9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72AFA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2594285.05</w:t>
            </w:r>
          </w:p>
        </w:tc>
      </w:tr>
      <w:tr w:rsidR="00276EE8" w:rsidRPr="00276EE8" w14:paraId="019B679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C60368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1987D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1025794.88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7CAA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2594275.34</w:t>
            </w:r>
          </w:p>
        </w:tc>
      </w:tr>
      <w:tr w:rsidR="00276EE8" w:rsidRPr="00276EE8" w14:paraId="0F13238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E1AA4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4E35E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1025807.26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7657C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2594280.35</w:t>
            </w:r>
          </w:p>
        </w:tc>
      </w:tr>
      <w:tr w:rsidR="00276EE8" w:rsidRPr="00276EE8" w14:paraId="13EF076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C4598A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4FF010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5D693C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2594283.49</w:t>
            </w:r>
          </w:p>
        </w:tc>
      </w:tr>
    </w:tbl>
    <w:p w14:paraId="0F7A9C7C" w14:textId="5DDC9EB0" w:rsidR="00CC5A86" w:rsidRPr="00276EE8" w:rsidRDefault="00CC5A86" w:rsidP="00CC5A86">
      <w:pPr>
        <w:ind w:firstLine="0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73C0BEF2" w14:textId="77777777" w:rsidR="00CC5A86" w:rsidRPr="00276EE8" w:rsidRDefault="00CC5A86" w:rsidP="00CC5A86">
      <w:pPr>
        <w:ind w:firstLine="0"/>
        <w:jc w:val="right"/>
        <w:rPr>
          <w:sz w:val="28"/>
          <w:szCs w:val="28"/>
        </w:rPr>
      </w:pPr>
    </w:p>
    <w:p w14:paraId="38ECFDC9" w14:textId="472A9E72" w:rsidR="00CC5A86" w:rsidRPr="00276EE8" w:rsidRDefault="00CC5A86" w:rsidP="00CC5A86">
      <w:pPr>
        <w:spacing w:line="259" w:lineRule="auto"/>
        <w:ind w:firstLine="709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1.2.5.</w:t>
      </w:r>
      <w:r w:rsidRPr="00276EE8">
        <w:rPr>
          <w:sz w:val="28"/>
          <w:szCs w:val="28"/>
          <w:shd w:val="clear" w:color="auto" w:fill="FFFFFF"/>
        </w:rPr>
        <w:t>2</w:t>
      </w:r>
      <w:r w:rsidRPr="00276EE8">
        <w:rPr>
          <w:sz w:val="28"/>
          <w:szCs w:val="28"/>
          <w:shd w:val="clear" w:color="auto" w:fill="FFFFFF"/>
        </w:rPr>
        <w:t>. Строки:</w:t>
      </w:r>
    </w:p>
    <w:p w14:paraId="4776C369" w14:textId="0517A173" w:rsidR="00CC5A86" w:rsidRPr="00276EE8" w:rsidRDefault="00CC5A86" w:rsidP="00CC5A86">
      <w:pPr>
        <w:ind w:firstLine="0"/>
        <w:jc w:val="left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034C0D90" w14:textId="769964FB" w:rsidR="00CC5A86" w:rsidRPr="00276EE8" w:rsidRDefault="00CC5A86" w:rsidP="00CC5A86">
      <w:pPr>
        <w:ind w:firstLine="0"/>
        <w:jc w:val="left"/>
        <w:rPr>
          <w:sz w:val="20"/>
          <w:szCs w:val="20"/>
        </w:rPr>
      </w:pPr>
    </w:p>
    <w:p w14:paraId="3672D359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ЗУ:54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4886119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CFAD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1403 кв.м</w:t>
            </w:r>
          </w:p>
        </w:tc>
      </w:tr>
      <w:tr w:rsidR="00276EE8" w:rsidRPr="00276EE8" w14:paraId="54703AEC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D9D81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03DF618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1608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F68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06AD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8CC45E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CF3A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AFF7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1025614.10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756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2594456.49</w:t>
            </w:r>
          </w:p>
        </w:tc>
      </w:tr>
      <w:tr w:rsidR="00276EE8" w:rsidRPr="00276EE8" w14:paraId="21AB4B9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C00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F30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C44E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2594485.49</w:t>
            </w:r>
          </w:p>
        </w:tc>
      </w:tr>
      <w:tr w:rsidR="00276EE8" w:rsidRPr="00276EE8" w14:paraId="74E9F60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F061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9895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1025560.16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47B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2594468.64</w:t>
            </w:r>
          </w:p>
        </w:tc>
      </w:tr>
      <w:tr w:rsidR="00276EE8" w:rsidRPr="00276EE8" w14:paraId="337F0A1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0F78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5203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1025561.86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582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2594464.40</w:t>
            </w:r>
          </w:p>
        </w:tc>
      </w:tr>
      <w:tr w:rsidR="00276EE8" w:rsidRPr="00276EE8" w14:paraId="39719AE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3B46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BCFC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1025571.46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E8CE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2594440.33</w:t>
            </w:r>
          </w:p>
        </w:tc>
      </w:tr>
      <w:tr w:rsidR="00276EE8" w:rsidRPr="00276EE8" w14:paraId="4B14CB1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0168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C78D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1025614.10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443A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2594456.49</w:t>
            </w:r>
          </w:p>
        </w:tc>
      </w:tr>
    </w:tbl>
    <w:p w14:paraId="75C3F7D4" w14:textId="7FF7D671" w:rsidR="00CC5A86" w:rsidRPr="00276EE8" w:rsidRDefault="00CC5A86" w:rsidP="00CC5A86">
      <w:pPr>
        <w:ind w:firstLine="0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</w:t>
      </w:r>
    </w:p>
    <w:p w14:paraId="159CB749" w14:textId="77777777" w:rsidR="00CC5A86" w:rsidRPr="00276EE8" w:rsidRDefault="00CC5A86" w:rsidP="00CC5A86">
      <w:pPr>
        <w:ind w:firstLine="0"/>
        <w:jc w:val="left"/>
        <w:rPr>
          <w:sz w:val="28"/>
          <w:szCs w:val="28"/>
        </w:rPr>
      </w:pPr>
      <w:r w:rsidRPr="00276EE8">
        <w:rPr>
          <w:sz w:val="28"/>
          <w:szCs w:val="28"/>
        </w:rPr>
        <w:t>заменить строками следующего содержания:</w:t>
      </w:r>
    </w:p>
    <w:p w14:paraId="383015EE" w14:textId="77777777" w:rsidR="00CC5A86" w:rsidRPr="00276EE8" w:rsidRDefault="00CC5A86" w:rsidP="00CC5A86">
      <w:pPr>
        <w:ind w:firstLine="0"/>
        <w:jc w:val="left"/>
        <w:rPr>
          <w:strike/>
          <w:sz w:val="20"/>
          <w:szCs w:val="20"/>
        </w:rPr>
      </w:pPr>
      <w:r w:rsidRPr="00276EE8">
        <w:rPr>
          <w:sz w:val="28"/>
          <w:szCs w:val="28"/>
        </w:rPr>
        <w:t>«</w:t>
      </w:r>
    </w:p>
    <w:p w14:paraId="07ACC05F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ЗУ:54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427C7E3B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CA6ED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628 кв.м</w:t>
            </w:r>
          </w:p>
        </w:tc>
      </w:tr>
      <w:tr w:rsidR="00276EE8" w:rsidRPr="00276EE8" w14:paraId="48EF6B02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376C0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41F0F47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8FB9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90E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FF54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37208A8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3DF4D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99D5B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1025613.67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0A78ED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2594456.3</w:t>
            </w:r>
          </w:p>
        </w:tc>
      </w:tr>
      <w:tr w:rsidR="00276EE8" w:rsidRPr="00276EE8" w14:paraId="3909DE2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66F398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3FDF4B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1025613.94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A1C4D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2594456.48</w:t>
            </w:r>
          </w:p>
        </w:tc>
      </w:tr>
      <w:tr w:rsidR="00276EE8" w:rsidRPr="00276EE8" w14:paraId="69576DB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A9B3FE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0F039D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1025608.14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E6F52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2594470.19</w:t>
            </w:r>
          </w:p>
        </w:tc>
      </w:tr>
      <w:tr w:rsidR="00276EE8" w:rsidRPr="00276EE8" w14:paraId="0809111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183D0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EE9F69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0A57F1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2594462.89</w:t>
            </w:r>
          </w:p>
        </w:tc>
      </w:tr>
      <w:tr w:rsidR="00276EE8" w:rsidRPr="00276EE8" w14:paraId="25E48D1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E1454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32B3E7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1025573.47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07F8E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2594456.04</w:t>
            </w:r>
          </w:p>
        </w:tc>
      </w:tr>
      <w:tr w:rsidR="00276EE8" w:rsidRPr="00276EE8" w14:paraId="14EA9F0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0472C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1B53A6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1025566.86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08F4F8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2594453.47</w:t>
            </w:r>
          </w:p>
        </w:tc>
      </w:tr>
      <w:tr w:rsidR="00276EE8" w:rsidRPr="00276EE8" w14:paraId="4A7B6A5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E4614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F73F4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1025571.3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E7430A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2594443.56</w:t>
            </w:r>
          </w:p>
        </w:tc>
      </w:tr>
      <w:tr w:rsidR="00276EE8" w:rsidRPr="00276EE8" w14:paraId="7C6D54D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BAC104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F9713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1025574.14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79743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2594441.41</w:t>
            </w:r>
          </w:p>
        </w:tc>
      </w:tr>
      <w:tr w:rsidR="00276EE8" w:rsidRPr="00276EE8" w14:paraId="60FCB62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95DF3D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4611AB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1025579.98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C4A7F2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2594443.76</w:t>
            </w:r>
          </w:p>
        </w:tc>
      </w:tr>
      <w:tr w:rsidR="00276EE8" w:rsidRPr="00276EE8" w14:paraId="2ED7674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E434A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C5DA7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1025593.07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5BE11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2594448.34</w:t>
            </w:r>
          </w:p>
        </w:tc>
      </w:tr>
      <w:tr w:rsidR="00276EE8" w:rsidRPr="00276EE8" w14:paraId="56F695F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A2F26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3A35C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1025613.67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2EF8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2594456.3</w:t>
            </w:r>
          </w:p>
        </w:tc>
      </w:tr>
    </w:tbl>
    <w:p w14:paraId="61EABD10" w14:textId="4F729D36" w:rsidR="00CC5A86" w:rsidRPr="00276EE8" w:rsidRDefault="00CC5A86" w:rsidP="00CC5A86">
      <w:pPr>
        <w:ind w:firstLine="0"/>
        <w:jc w:val="right"/>
        <w:rPr>
          <w:sz w:val="28"/>
          <w:szCs w:val="28"/>
        </w:rPr>
      </w:pPr>
      <w:r w:rsidRPr="00276EE8">
        <w:rPr>
          <w:sz w:val="28"/>
          <w:szCs w:val="28"/>
        </w:rPr>
        <w:t>»;</w:t>
      </w:r>
    </w:p>
    <w:p w14:paraId="7B05EEC4" w14:textId="77777777" w:rsidR="00CC5A86" w:rsidRPr="00276EE8" w:rsidRDefault="00CC5A86" w:rsidP="00CC5A86">
      <w:pPr>
        <w:ind w:firstLine="0"/>
        <w:jc w:val="right"/>
        <w:rPr>
          <w:sz w:val="28"/>
          <w:szCs w:val="28"/>
        </w:rPr>
      </w:pPr>
    </w:p>
    <w:p w14:paraId="363F807B" w14:textId="0FECFEA7" w:rsidR="00437FFE" w:rsidRPr="00276EE8" w:rsidRDefault="00437FFE" w:rsidP="00437FFE">
      <w:pPr>
        <w:spacing w:line="259" w:lineRule="auto"/>
        <w:ind w:firstLine="709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1.2.5.</w:t>
      </w:r>
      <w:r w:rsidRPr="00276EE8">
        <w:rPr>
          <w:sz w:val="28"/>
          <w:szCs w:val="28"/>
          <w:shd w:val="clear" w:color="auto" w:fill="FFFFFF"/>
        </w:rPr>
        <w:t>3</w:t>
      </w:r>
      <w:r w:rsidRPr="00276EE8">
        <w:rPr>
          <w:sz w:val="28"/>
          <w:szCs w:val="28"/>
          <w:shd w:val="clear" w:color="auto" w:fill="FFFFFF"/>
        </w:rPr>
        <w:t>. Строки:</w:t>
      </w:r>
    </w:p>
    <w:p w14:paraId="3D30BF88" w14:textId="77777777" w:rsidR="00437FFE" w:rsidRPr="00276EE8" w:rsidRDefault="00437FFE" w:rsidP="00437FFE">
      <w:pPr>
        <w:ind w:firstLine="0"/>
        <w:jc w:val="left"/>
        <w:rPr>
          <w:sz w:val="28"/>
          <w:szCs w:val="28"/>
        </w:rPr>
      </w:pPr>
      <w:r w:rsidRPr="00276EE8">
        <w:rPr>
          <w:sz w:val="28"/>
          <w:szCs w:val="28"/>
        </w:rPr>
        <w:t>«</w:t>
      </w:r>
    </w:p>
    <w:p w14:paraId="74C5C79B" w14:textId="77777777" w:rsidR="00437FFE" w:rsidRPr="00276EE8" w:rsidRDefault="00437FFE" w:rsidP="00437FFE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ЗУ:60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0567355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78E33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610 кв.м</w:t>
            </w:r>
          </w:p>
        </w:tc>
      </w:tr>
      <w:tr w:rsidR="00276EE8" w:rsidRPr="00276EE8" w14:paraId="3EF4F092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5F2EA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7BF0A98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DEAA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FEB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5D6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001F5CC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4D10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AE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1025587.30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AE7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2594385.79</w:t>
            </w:r>
          </w:p>
        </w:tc>
      </w:tr>
      <w:tr w:rsidR="00276EE8" w:rsidRPr="00276EE8" w14:paraId="33D496B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6887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F39F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EB78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2594413.09</w:t>
            </w:r>
          </w:p>
        </w:tc>
      </w:tr>
      <w:tr w:rsidR="00276EE8" w:rsidRPr="00276EE8" w14:paraId="003ACE84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75D1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B67C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8A2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2594414.12</w:t>
            </w:r>
          </w:p>
        </w:tc>
      </w:tr>
      <w:tr w:rsidR="00276EE8" w:rsidRPr="00276EE8" w14:paraId="42BB61B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15EE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33A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1025560.16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2686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2594408.01</w:t>
            </w:r>
          </w:p>
        </w:tc>
      </w:tr>
      <w:tr w:rsidR="00276EE8" w:rsidRPr="00276EE8" w14:paraId="15FCD21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F1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ADD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1025557.34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916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2594382.55</w:t>
            </w:r>
          </w:p>
        </w:tc>
      </w:tr>
      <w:tr w:rsidR="00276EE8" w:rsidRPr="00276EE8" w14:paraId="1F38F5F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ED3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C17B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1025587.30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59F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2594385.79</w:t>
            </w:r>
          </w:p>
        </w:tc>
      </w:tr>
    </w:tbl>
    <w:p w14:paraId="6741D26C" w14:textId="77777777" w:rsidR="00437FFE" w:rsidRPr="00276EE8" w:rsidRDefault="00437FFE" w:rsidP="00437FFE">
      <w:pPr>
        <w:ind w:firstLine="0"/>
        <w:jc w:val="left"/>
        <w:rPr>
          <w:sz w:val="20"/>
          <w:szCs w:val="20"/>
        </w:rPr>
      </w:pPr>
    </w:p>
    <w:p w14:paraId="633263D1" w14:textId="77777777" w:rsidR="00437FFE" w:rsidRPr="00276EE8" w:rsidRDefault="00437FFE" w:rsidP="00437FFE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0054B04B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C44B6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2485 кв.м</w:t>
            </w:r>
          </w:p>
        </w:tc>
      </w:tr>
      <w:tr w:rsidR="00276EE8" w:rsidRPr="00276EE8" w14:paraId="1AC8F549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BED3C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1942A89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6B54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4603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D1E5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695FFBA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A2AF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EAFC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A36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2594349.20</w:t>
            </w:r>
          </w:p>
        </w:tc>
      </w:tr>
      <w:tr w:rsidR="00276EE8" w:rsidRPr="00276EE8" w14:paraId="14FA274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57B0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C803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1025608.25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FE0A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2594387.06</w:t>
            </w:r>
          </w:p>
        </w:tc>
      </w:tr>
      <w:tr w:rsidR="00276EE8" w:rsidRPr="00276EE8" w14:paraId="381BC37B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0D8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DC7C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1025601.84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679C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2594387.37</w:t>
            </w:r>
          </w:p>
        </w:tc>
      </w:tr>
      <w:tr w:rsidR="00276EE8" w:rsidRPr="00276EE8" w14:paraId="5EC2845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711E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00E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1025587.30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CF2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2594385.79</w:t>
            </w:r>
          </w:p>
        </w:tc>
      </w:tr>
      <w:tr w:rsidR="00276EE8" w:rsidRPr="00276EE8" w14:paraId="17BB2D6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AD7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AFB1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1025557.34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60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2594382.55</w:t>
            </w:r>
          </w:p>
        </w:tc>
      </w:tr>
      <w:tr w:rsidR="00276EE8" w:rsidRPr="00276EE8" w14:paraId="5027BAF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948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EA9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1025556.81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A23A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2594377.71</w:t>
            </w:r>
          </w:p>
        </w:tc>
      </w:tr>
      <w:tr w:rsidR="00276EE8" w:rsidRPr="00276EE8" w14:paraId="3013E76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CF0D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F869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1025563.16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C75E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2594360.55</w:t>
            </w:r>
          </w:p>
        </w:tc>
      </w:tr>
      <w:tr w:rsidR="00276EE8" w:rsidRPr="00276EE8" w14:paraId="1135457A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01A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820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1025580.82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5F85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2594332.31</w:t>
            </w:r>
          </w:p>
        </w:tc>
      </w:tr>
      <w:tr w:rsidR="00276EE8" w:rsidRPr="00276EE8" w14:paraId="69BFA55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165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CF5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1025582.63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2BD2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2594333.39</w:t>
            </w:r>
          </w:p>
        </w:tc>
      </w:tr>
      <w:tr w:rsidR="00276EE8" w:rsidRPr="00276EE8" w14:paraId="33B0D73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6AD1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CEF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1025583.66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05BD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2594333.77</w:t>
            </w:r>
          </w:p>
        </w:tc>
      </w:tr>
      <w:tr w:rsidR="00276EE8" w:rsidRPr="00276EE8" w14:paraId="763F6B0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E5AF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374D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2DA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2594340.49</w:t>
            </w:r>
          </w:p>
        </w:tc>
      </w:tr>
      <w:tr w:rsidR="00276EE8" w:rsidRPr="00276EE8" w14:paraId="46EAF07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A0C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B17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1025606.33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AE11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2594342.12</w:t>
            </w:r>
          </w:p>
        </w:tc>
      </w:tr>
      <w:tr w:rsidR="00276EE8" w:rsidRPr="00276EE8" w14:paraId="0BDDFA9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925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4939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F9B8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2594349.20</w:t>
            </w:r>
          </w:p>
        </w:tc>
      </w:tr>
    </w:tbl>
    <w:p w14:paraId="0F0F5AFA" w14:textId="0CC3872B" w:rsidR="00437FFE" w:rsidRPr="00276EE8" w:rsidRDefault="00437FFE" w:rsidP="00437FFE">
      <w:pPr>
        <w:spacing w:line="259" w:lineRule="auto"/>
        <w:ind w:firstLine="709"/>
        <w:jc w:val="right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»</w:t>
      </w:r>
    </w:p>
    <w:p w14:paraId="44252C47" w14:textId="77777777" w:rsidR="00437FFE" w:rsidRPr="00276EE8" w:rsidRDefault="00437FFE" w:rsidP="00437FFE">
      <w:pPr>
        <w:spacing w:line="259" w:lineRule="auto"/>
        <w:ind w:firstLine="709"/>
        <w:jc w:val="right"/>
        <w:rPr>
          <w:sz w:val="28"/>
          <w:szCs w:val="28"/>
          <w:shd w:val="clear" w:color="auto" w:fill="FFFFFF"/>
        </w:rPr>
      </w:pPr>
    </w:p>
    <w:p w14:paraId="06670789" w14:textId="77777777" w:rsidR="00437FFE" w:rsidRPr="00276EE8" w:rsidRDefault="00437FFE" w:rsidP="00437FFE">
      <w:pPr>
        <w:ind w:firstLine="0"/>
        <w:jc w:val="left"/>
        <w:rPr>
          <w:sz w:val="28"/>
          <w:szCs w:val="28"/>
        </w:rPr>
      </w:pPr>
      <w:r w:rsidRPr="00276EE8">
        <w:rPr>
          <w:sz w:val="28"/>
          <w:szCs w:val="28"/>
        </w:rPr>
        <w:t>заменить строками следующего содержания:</w:t>
      </w:r>
    </w:p>
    <w:p w14:paraId="3998B876" w14:textId="77777777" w:rsidR="00437FFE" w:rsidRPr="00276EE8" w:rsidRDefault="00437FFE" w:rsidP="00437FFE">
      <w:pPr>
        <w:ind w:firstLine="0"/>
        <w:jc w:val="left"/>
        <w:rPr>
          <w:strike/>
          <w:sz w:val="20"/>
          <w:szCs w:val="20"/>
        </w:rPr>
      </w:pPr>
      <w:r w:rsidRPr="00276EE8">
        <w:rPr>
          <w:sz w:val="28"/>
          <w:szCs w:val="28"/>
        </w:rPr>
        <w:t>«</w:t>
      </w:r>
    </w:p>
    <w:p w14:paraId="263561A2" w14:textId="77777777" w:rsidR="00437FFE" w:rsidRPr="00276EE8" w:rsidRDefault="00437FFE" w:rsidP="00437FFE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ЗУ:60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3E5AE9F8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F45F0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585 кв.м</w:t>
            </w:r>
          </w:p>
        </w:tc>
      </w:tr>
      <w:tr w:rsidR="00276EE8" w:rsidRPr="00276EE8" w14:paraId="537007C8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EAA82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12935B4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7533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0D48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0D9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4E17F5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227AD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CEF96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1025557.62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4284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2594384.15</w:t>
            </w:r>
          </w:p>
        </w:tc>
      </w:tr>
      <w:tr w:rsidR="00276EE8" w:rsidRPr="00276EE8" w14:paraId="57C1EF1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9DFBEF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AEF6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1025560.16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E358F2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2594408.01</w:t>
            </w:r>
          </w:p>
        </w:tc>
      </w:tr>
      <w:tr w:rsidR="00276EE8" w:rsidRPr="00276EE8" w14:paraId="1B6FDB4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5FEEF7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36AB4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1025573.75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C56DD2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2594414.12</w:t>
            </w:r>
          </w:p>
        </w:tc>
      </w:tr>
      <w:tr w:rsidR="00276EE8" w:rsidRPr="00276EE8" w14:paraId="3CA300B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3BAA5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021E3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4D618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2594413.09</w:t>
            </w:r>
          </w:p>
        </w:tc>
      </w:tr>
      <w:tr w:rsidR="00276EE8" w:rsidRPr="00276EE8" w14:paraId="2A6CF99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46008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33FB9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1025587.3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C519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2594385.79</w:t>
            </w:r>
          </w:p>
        </w:tc>
      </w:tr>
      <w:tr w:rsidR="00276EE8" w:rsidRPr="00276EE8" w14:paraId="16EDFAC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1AFC68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F6138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1025557.62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BB13A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2594384.15</w:t>
            </w:r>
          </w:p>
        </w:tc>
      </w:tr>
    </w:tbl>
    <w:p w14:paraId="42B9BF71" w14:textId="77777777" w:rsidR="00437FFE" w:rsidRPr="00276EE8" w:rsidRDefault="00437FFE" w:rsidP="00437FFE">
      <w:pPr>
        <w:ind w:firstLine="0"/>
        <w:jc w:val="left"/>
        <w:rPr>
          <w:sz w:val="20"/>
          <w:szCs w:val="20"/>
        </w:rPr>
      </w:pPr>
    </w:p>
    <w:p w14:paraId="6AF21928" w14:textId="77777777" w:rsidR="00437FFE" w:rsidRPr="00276EE8" w:rsidRDefault="00437FFE" w:rsidP="00437FFE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ЗУ:61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1AB8EE3A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BFBD4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1800 кв.м</w:t>
            </w:r>
          </w:p>
        </w:tc>
      </w:tr>
      <w:tr w:rsidR="00276EE8" w:rsidRPr="00276EE8" w14:paraId="35208D97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7E45D" w14:textId="77777777" w:rsidR="00437FFE" w:rsidRPr="00276EE8" w:rsidRDefault="00437FFE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18EC555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4B0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EAE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A445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2B84CD5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D9374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CDBCBD1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26EDF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2594349.2</w:t>
            </w:r>
          </w:p>
        </w:tc>
      </w:tr>
      <w:tr w:rsidR="00276EE8" w:rsidRPr="00276EE8" w14:paraId="427CC9A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0C55E2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EB94A04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1025608.25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596B7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2594387.06</w:t>
            </w:r>
          </w:p>
        </w:tc>
      </w:tr>
      <w:tr w:rsidR="00276EE8" w:rsidRPr="00276EE8" w14:paraId="15EA5BB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85053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C9C3A1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1025601.84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06D232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2594387.37</w:t>
            </w:r>
          </w:p>
        </w:tc>
      </w:tr>
      <w:tr w:rsidR="00276EE8" w:rsidRPr="00276EE8" w14:paraId="10FEEF0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CE7A4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3642C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AD64C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2594384.15</w:t>
            </w:r>
          </w:p>
        </w:tc>
      </w:tr>
      <w:tr w:rsidR="00276EE8" w:rsidRPr="00276EE8" w14:paraId="66879C7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F24616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1BA0E1A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9BBD92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2594380.72</w:t>
            </w:r>
          </w:p>
        </w:tc>
      </w:tr>
      <w:tr w:rsidR="00276EE8" w:rsidRPr="00276EE8" w14:paraId="66459CB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8A6A80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824B89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1025564.38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3C98D7D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2594362.98</w:t>
            </w:r>
          </w:p>
        </w:tc>
      </w:tr>
      <w:tr w:rsidR="00276EE8" w:rsidRPr="00276EE8" w14:paraId="00015A0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9A346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D95366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1025566.07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9612CD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2594358.81</w:t>
            </w:r>
          </w:p>
        </w:tc>
      </w:tr>
      <w:tr w:rsidR="00276EE8" w:rsidRPr="00276EE8" w14:paraId="346DEA6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EE8251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AE4066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1025582.38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D6685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2594333.41</w:t>
            </w:r>
          </w:p>
        </w:tc>
      </w:tr>
      <w:tr w:rsidR="00276EE8" w:rsidRPr="00276EE8" w14:paraId="24DDB2A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C59973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9CC789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1025583.66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39FCF3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2594333.77</w:t>
            </w:r>
          </w:p>
        </w:tc>
      </w:tr>
      <w:tr w:rsidR="00276EE8" w:rsidRPr="00276EE8" w14:paraId="1826E79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81C38B7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DB8A238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F33FABC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2594340.49</w:t>
            </w:r>
          </w:p>
        </w:tc>
      </w:tr>
      <w:tr w:rsidR="00276EE8" w:rsidRPr="00276EE8" w14:paraId="2C4E264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78EADB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7AC4CD5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1025606.33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0C560E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2594342.12</w:t>
            </w:r>
          </w:p>
        </w:tc>
      </w:tr>
      <w:tr w:rsidR="00276EE8" w:rsidRPr="00276EE8" w14:paraId="60C224C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D1F9822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01C337B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1025626.15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EFDB6F" w14:textId="77777777" w:rsidR="00437FFE" w:rsidRPr="00276EE8" w:rsidRDefault="00437FFE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2594349.2</w:t>
            </w:r>
          </w:p>
        </w:tc>
      </w:tr>
    </w:tbl>
    <w:p w14:paraId="3B74F3A5" w14:textId="6F41B6D3" w:rsidR="00437FFE" w:rsidRPr="00276EE8" w:rsidRDefault="00276EE8" w:rsidP="00276EE8">
      <w:pPr>
        <w:spacing w:line="259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»;</w:t>
      </w:r>
    </w:p>
    <w:p w14:paraId="4AD10CF1" w14:textId="5B21D1A8" w:rsidR="00CC5A86" w:rsidRPr="00276EE8" w:rsidRDefault="00CC5A86" w:rsidP="00CC5A86">
      <w:pPr>
        <w:spacing w:line="259" w:lineRule="auto"/>
        <w:ind w:firstLine="709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1.2.5.</w:t>
      </w:r>
      <w:r w:rsidR="00437FFE" w:rsidRPr="00276EE8">
        <w:rPr>
          <w:sz w:val="28"/>
          <w:szCs w:val="28"/>
          <w:shd w:val="clear" w:color="auto" w:fill="FFFFFF"/>
        </w:rPr>
        <w:t>4</w:t>
      </w:r>
      <w:r w:rsidRPr="00276EE8">
        <w:rPr>
          <w:sz w:val="28"/>
          <w:szCs w:val="28"/>
          <w:shd w:val="clear" w:color="auto" w:fill="FFFFFF"/>
        </w:rPr>
        <w:t xml:space="preserve">. </w:t>
      </w:r>
      <w:r w:rsidRPr="00276EE8">
        <w:rPr>
          <w:sz w:val="28"/>
          <w:szCs w:val="28"/>
          <w:shd w:val="clear" w:color="auto" w:fill="FFFFFF"/>
        </w:rPr>
        <w:t>Дополнить с</w:t>
      </w:r>
      <w:r w:rsidRPr="00276EE8">
        <w:rPr>
          <w:sz w:val="28"/>
          <w:szCs w:val="28"/>
          <w:shd w:val="clear" w:color="auto" w:fill="FFFFFF"/>
        </w:rPr>
        <w:t>трок</w:t>
      </w:r>
      <w:r w:rsidRPr="00276EE8">
        <w:rPr>
          <w:sz w:val="28"/>
          <w:szCs w:val="28"/>
          <w:shd w:val="clear" w:color="auto" w:fill="FFFFFF"/>
        </w:rPr>
        <w:t>ами следующего содержания</w:t>
      </w:r>
      <w:r w:rsidRPr="00276EE8">
        <w:rPr>
          <w:sz w:val="28"/>
          <w:szCs w:val="28"/>
          <w:shd w:val="clear" w:color="auto" w:fill="FFFFFF"/>
        </w:rPr>
        <w:t>:</w:t>
      </w:r>
    </w:p>
    <w:p w14:paraId="7BBA4C69" w14:textId="4E8782BB" w:rsidR="00CC5A86" w:rsidRPr="00276EE8" w:rsidRDefault="00CC5A86" w:rsidP="00CC5A86">
      <w:pPr>
        <w:spacing w:line="259" w:lineRule="auto"/>
        <w:ind w:firstLine="709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«</w:t>
      </w:r>
    </w:p>
    <w:p w14:paraId="4206F04E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ЗУ:88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2035A9D6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DC830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860 кв.м</w:t>
            </w:r>
          </w:p>
        </w:tc>
      </w:tr>
      <w:tr w:rsidR="00276EE8" w:rsidRPr="00276EE8" w14:paraId="23AA9C66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4CC3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1667A6B8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EBA7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33C2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8238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3B8692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73AEE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0A518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CE762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2594283.49</w:t>
            </w:r>
          </w:p>
        </w:tc>
      </w:tr>
      <w:tr w:rsidR="00276EE8" w:rsidRPr="00276EE8" w14:paraId="017A459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4A80B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DD344D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055AD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2594287.76</w:t>
            </w:r>
          </w:p>
        </w:tc>
      </w:tr>
      <w:tr w:rsidR="00276EE8" w:rsidRPr="00276EE8" w14:paraId="3F5E598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ACD86B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9B58C1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1025835.51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4CC5ED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2594291.79</w:t>
            </w:r>
          </w:p>
        </w:tc>
      </w:tr>
      <w:tr w:rsidR="00276EE8" w:rsidRPr="00276EE8" w14:paraId="7B126A1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19E906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B17786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1025833.23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E72898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2594297.07</w:t>
            </w:r>
          </w:p>
        </w:tc>
      </w:tr>
      <w:tr w:rsidR="00276EE8" w:rsidRPr="00276EE8" w14:paraId="48C7BF72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7CC5B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9BA549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1025830.85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C4C5E3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2594302.68</w:t>
            </w:r>
          </w:p>
        </w:tc>
      </w:tr>
      <w:tr w:rsidR="00276EE8" w:rsidRPr="00276EE8" w14:paraId="565901B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208534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470977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E6FE96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2594311.53</w:t>
            </w:r>
          </w:p>
        </w:tc>
      </w:tr>
      <w:tr w:rsidR="00276EE8" w:rsidRPr="00276EE8" w14:paraId="30F5111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FA3641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A433F9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1025827.04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0EC368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2594312.3</w:t>
            </w:r>
          </w:p>
        </w:tc>
      </w:tr>
      <w:tr w:rsidR="00276EE8" w:rsidRPr="00276EE8" w14:paraId="1514C60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49C973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661CAE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1025825.05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0B118E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2594317.1</w:t>
            </w:r>
          </w:p>
        </w:tc>
      </w:tr>
      <w:tr w:rsidR="00276EE8" w:rsidRPr="00276EE8" w14:paraId="5D944C6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8FE0DA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55DA27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1025824.08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2EAC4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2594319.18</w:t>
            </w:r>
          </w:p>
        </w:tc>
      </w:tr>
      <w:tr w:rsidR="00276EE8" w:rsidRPr="00276EE8" w14:paraId="6114E8C5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D44DE9F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1D38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1025820.19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A03DBD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2594327.59</w:t>
            </w:r>
          </w:p>
        </w:tc>
      </w:tr>
      <w:tr w:rsidR="00276EE8" w:rsidRPr="00276EE8" w14:paraId="39AD112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A32B37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61BDDA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1025800.97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125E0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2594320.12</w:t>
            </w:r>
          </w:p>
        </w:tc>
      </w:tr>
      <w:tr w:rsidR="00276EE8" w:rsidRPr="00276EE8" w14:paraId="619BA4F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F77AF0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83742A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1025804.51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70C656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2594308.26</w:t>
            </w:r>
          </w:p>
        </w:tc>
      </w:tr>
      <w:tr w:rsidR="00276EE8" w:rsidRPr="00276EE8" w14:paraId="3F079F27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13A10C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1607A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1025808.51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2F5CC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2594298.37</w:t>
            </w:r>
          </w:p>
        </w:tc>
      </w:tr>
      <w:tr w:rsidR="00276EE8" w:rsidRPr="00276EE8" w14:paraId="5D40AF8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27178F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63AF88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F5DD1A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2594283.49</w:t>
            </w:r>
          </w:p>
        </w:tc>
      </w:tr>
      <w:tr w:rsidR="00276EE8" w:rsidRPr="00276EE8" w14:paraId="1ADAE03C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9AF9A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676DA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1025814.77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BE77E0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2594283.49</w:t>
            </w:r>
          </w:p>
        </w:tc>
      </w:tr>
    </w:tbl>
    <w:p w14:paraId="59D923C7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</w:p>
    <w:p w14:paraId="7A3E7C28" w14:textId="77777777" w:rsidR="00CC5A86" w:rsidRPr="00276EE8" w:rsidRDefault="00CC5A86" w:rsidP="00CC5A86">
      <w:pPr>
        <w:ind w:firstLine="0"/>
        <w:jc w:val="center"/>
        <w:rPr>
          <w:sz w:val="20"/>
          <w:szCs w:val="20"/>
        </w:rPr>
      </w:pPr>
      <w:r w:rsidRPr="00276EE8">
        <w:rPr>
          <w:sz w:val="20"/>
          <w:szCs w:val="20"/>
        </w:rPr>
        <w:t>ЗУ:89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010"/>
        <w:gridCol w:w="1010"/>
      </w:tblGrid>
      <w:tr w:rsidR="00276EE8" w:rsidRPr="00276EE8" w14:paraId="603CA40D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F5D4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Площадь 755 кв.м</w:t>
            </w:r>
          </w:p>
        </w:tc>
      </w:tr>
      <w:tr w:rsidR="00276EE8" w:rsidRPr="00276EE8" w14:paraId="523EE8B3" w14:textId="77777777" w:rsidTr="00D016CD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E5EFE" w14:textId="77777777" w:rsidR="00CC5A86" w:rsidRPr="00276EE8" w:rsidRDefault="00CC5A86" w:rsidP="00D016CD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276EE8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276EE8" w:rsidRPr="00276EE8" w14:paraId="50F19D6E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1FE3B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30A2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9698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Y</w:t>
            </w:r>
          </w:p>
        </w:tc>
      </w:tr>
      <w:tr w:rsidR="00276EE8" w:rsidRPr="00276EE8" w14:paraId="78C2E3BD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3172C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40E2D9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1025608.14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EF8C5A4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2594470.19</w:t>
            </w:r>
          </w:p>
        </w:tc>
      </w:tr>
      <w:tr w:rsidR="00276EE8" w:rsidRPr="00276EE8" w14:paraId="5BA46579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7A7CE9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BAD0CF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1025602.04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8D703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2594485.61</w:t>
            </w:r>
          </w:p>
        </w:tc>
      </w:tr>
      <w:tr w:rsidR="00276EE8" w:rsidRPr="00276EE8" w14:paraId="6483FDFF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CD5A7C7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B92487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5F21E5E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2594468.58</w:t>
            </w:r>
          </w:p>
        </w:tc>
      </w:tr>
      <w:tr w:rsidR="00276EE8" w:rsidRPr="00276EE8" w14:paraId="07FC5C80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B4179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5FA1B01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1025566.86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6EAC7B5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2594453.47</w:t>
            </w:r>
          </w:p>
        </w:tc>
      </w:tr>
      <w:tr w:rsidR="00276EE8" w:rsidRPr="00276EE8" w14:paraId="064DD581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7543A2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8B09356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1025573.47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911434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2594456.04</w:t>
            </w:r>
          </w:p>
        </w:tc>
      </w:tr>
      <w:tr w:rsidR="00276EE8" w:rsidRPr="00276EE8" w14:paraId="6A2C8186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730474E0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D04AC5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1025591.42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7553059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2594462.89</w:t>
            </w:r>
          </w:p>
        </w:tc>
      </w:tr>
      <w:tr w:rsidR="00276EE8" w:rsidRPr="00276EE8" w14:paraId="67BCB0B3" w14:textId="77777777" w:rsidTr="00D016C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871DE8D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3739E23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1025608.14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5869988" w14:textId="77777777" w:rsidR="00CC5A86" w:rsidRPr="00276EE8" w:rsidRDefault="00CC5A86" w:rsidP="00D016CD">
            <w:pPr>
              <w:ind w:firstLine="0"/>
              <w:jc w:val="center"/>
              <w:rPr>
                <w:sz w:val="20"/>
                <w:szCs w:val="20"/>
              </w:rPr>
            </w:pPr>
            <w:r w:rsidRPr="00276EE8">
              <w:rPr>
                <w:sz w:val="20"/>
                <w:szCs w:val="20"/>
              </w:rPr>
              <w:t>2594470.19</w:t>
            </w:r>
          </w:p>
        </w:tc>
      </w:tr>
    </w:tbl>
    <w:p w14:paraId="3FAF2024" w14:textId="620D90FB" w:rsidR="00CC5A86" w:rsidRPr="00276EE8" w:rsidRDefault="00CC5A86" w:rsidP="00CC5A86">
      <w:pPr>
        <w:spacing w:line="259" w:lineRule="auto"/>
        <w:ind w:firstLine="709"/>
        <w:jc w:val="right"/>
        <w:rPr>
          <w:sz w:val="28"/>
          <w:szCs w:val="28"/>
          <w:shd w:val="clear" w:color="auto" w:fill="FFFFFF"/>
        </w:rPr>
      </w:pPr>
      <w:r w:rsidRPr="00276EE8">
        <w:rPr>
          <w:sz w:val="28"/>
          <w:szCs w:val="28"/>
          <w:shd w:val="clear" w:color="auto" w:fill="FFFFFF"/>
        </w:rPr>
        <w:t>».</w:t>
      </w:r>
    </w:p>
    <w:p w14:paraId="129AC209" w14:textId="77777777" w:rsidR="00CC5A86" w:rsidRPr="00276EE8" w:rsidRDefault="00CC5A86" w:rsidP="00CC5A86">
      <w:pPr>
        <w:spacing w:after="160" w:line="259" w:lineRule="auto"/>
        <w:ind w:firstLine="709"/>
        <w:rPr>
          <w:rFonts w:eastAsia="Calibri"/>
          <w:sz w:val="28"/>
          <w:szCs w:val="28"/>
          <w:lang w:eastAsia="en-US"/>
        </w:rPr>
      </w:pPr>
    </w:p>
    <w:p w14:paraId="63EF8717" w14:textId="01C6F36B" w:rsidR="0015134E" w:rsidRPr="00276EE8" w:rsidRDefault="0015134E" w:rsidP="0015134E">
      <w:pPr>
        <w:pStyle w:val="af3"/>
        <w:ind w:firstLine="709"/>
        <w:jc w:val="both"/>
        <w:rPr>
          <w:sz w:val="28"/>
          <w:szCs w:val="28"/>
        </w:rPr>
      </w:pPr>
      <w:r w:rsidRPr="00276EE8">
        <w:rPr>
          <w:sz w:val="28"/>
          <w:szCs w:val="28"/>
        </w:rPr>
        <w:t>1.</w:t>
      </w:r>
      <w:r w:rsidR="007B7373" w:rsidRPr="00276EE8">
        <w:rPr>
          <w:sz w:val="28"/>
          <w:szCs w:val="28"/>
        </w:rPr>
        <w:t>3</w:t>
      </w:r>
      <w:r w:rsidRPr="00276EE8">
        <w:rPr>
          <w:sz w:val="28"/>
          <w:szCs w:val="28"/>
        </w:rPr>
        <w:t xml:space="preserve">. </w:t>
      </w:r>
      <w:r w:rsidR="007C2A71" w:rsidRPr="00276EE8">
        <w:rPr>
          <w:sz w:val="28"/>
          <w:szCs w:val="28"/>
        </w:rPr>
        <w:t>Приложение 6 Чертеж межевания территории</w:t>
      </w:r>
      <w:r w:rsidRPr="00276EE8">
        <w:rPr>
          <w:sz w:val="28"/>
          <w:szCs w:val="28"/>
        </w:rPr>
        <w:t xml:space="preserve"> изложить в редакции согласно приложению к настоящему решению</w:t>
      </w:r>
      <w:r w:rsidR="006A7219" w:rsidRPr="00276EE8">
        <w:rPr>
          <w:sz w:val="28"/>
          <w:szCs w:val="28"/>
        </w:rPr>
        <w:t>.</w:t>
      </w:r>
    </w:p>
    <w:p w14:paraId="771E6175" w14:textId="39A8FA33" w:rsidR="0015134E" w:rsidRPr="00276EE8" w:rsidRDefault="0015134E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276EE8">
        <w:rPr>
          <w:sz w:val="28"/>
          <w:szCs w:val="28"/>
        </w:rPr>
        <w:tab/>
        <w:t>2. Настоящее решение вступает в силу с момента официального опубликования.</w:t>
      </w:r>
    </w:p>
    <w:p w14:paraId="638DB91E" w14:textId="3FDECCB0" w:rsidR="0015134E" w:rsidRPr="00276EE8" w:rsidRDefault="0015134E" w:rsidP="0015134E">
      <w:pPr>
        <w:ind w:firstLine="709"/>
        <w:rPr>
          <w:sz w:val="28"/>
          <w:szCs w:val="28"/>
        </w:rPr>
      </w:pPr>
      <w:r w:rsidRPr="00276EE8">
        <w:rPr>
          <w:sz w:val="28"/>
          <w:szCs w:val="28"/>
        </w:rPr>
        <w:t>3. Контроль за выполнением решения оставляю за собой.</w:t>
      </w:r>
    </w:p>
    <w:p w14:paraId="615F5CAB" w14:textId="77777777" w:rsidR="005E7828" w:rsidRPr="00276EE8" w:rsidRDefault="005E7828" w:rsidP="0015134E">
      <w:pPr>
        <w:ind w:firstLine="709"/>
        <w:rPr>
          <w:sz w:val="28"/>
          <w:szCs w:val="28"/>
        </w:rPr>
      </w:pPr>
    </w:p>
    <w:p w14:paraId="4F03983A" w14:textId="77777777" w:rsidR="0015134E" w:rsidRPr="00276EE8" w:rsidRDefault="0015134E" w:rsidP="0015134E">
      <w:pPr>
        <w:pStyle w:val="af3"/>
        <w:ind w:firstLine="555"/>
        <w:jc w:val="both"/>
        <w:rPr>
          <w:sz w:val="28"/>
          <w:szCs w:val="28"/>
        </w:rPr>
      </w:pPr>
    </w:p>
    <w:p w14:paraId="03BC68C7" w14:textId="0FDE995F" w:rsidR="00E32585" w:rsidRPr="00276EE8" w:rsidRDefault="0015134E" w:rsidP="0015134E">
      <w:pPr>
        <w:pStyle w:val="af3"/>
        <w:rPr>
          <w:rFonts w:eastAsia="Calibri"/>
          <w:sz w:val="28"/>
          <w:szCs w:val="28"/>
        </w:rPr>
      </w:pPr>
      <w:r w:rsidRPr="00276EE8">
        <w:rPr>
          <w:rFonts w:eastAsia="Calibri"/>
          <w:sz w:val="28"/>
          <w:szCs w:val="28"/>
        </w:rPr>
        <w:t>председател</w:t>
      </w:r>
      <w:r w:rsidR="00E32585" w:rsidRPr="00276EE8">
        <w:rPr>
          <w:rFonts w:eastAsia="Calibri"/>
          <w:sz w:val="28"/>
          <w:szCs w:val="28"/>
        </w:rPr>
        <w:t>ь</w:t>
      </w:r>
      <w:r w:rsidRPr="00276EE8">
        <w:rPr>
          <w:rFonts w:eastAsia="Calibri"/>
          <w:sz w:val="28"/>
          <w:szCs w:val="28"/>
        </w:rPr>
        <w:t xml:space="preserve"> Совета депутатов </w:t>
      </w:r>
      <w:r w:rsidRPr="00276EE8">
        <w:rPr>
          <w:rFonts w:eastAsia="Calibri"/>
          <w:sz w:val="28"/>
          <w:szCs w:val="28"/>
        </w:rPr>
        <w:tab/>
      </w:r>
      <w:r w:rsidRPr="00276EE8">
        <w:rPr>
          <w:rFonts w:eastAsia="Calibri"/>
          <w:sz w:val="28"/>
          <w:szCs w:val="28"/>
        </w:rPr>
        <w:tab/>
      </w:r>
      <w:r w:rsidRPr="00276EE8">
        <w:rPr>
          <w:rFonts w:eastAsia="Calibri"/>
          <w:sz w:val="28"/>
          <w:szCs w:val="28"/>
        </w:rPr>
        <w:tab/>
        <w:t xml:space="preserve">Глава сельского поселения сельского поселения </w:t>
      </w:r>
      <w:r w:rsidR="00E32585" w:rsidRPr="00276EE8">
        <w:rPr>
          <w:rFonts w:eastAsia="Calibri"/>
          <w:sz w:val="28"/>
          <w:szCs w:val="28"/>
        </w:rPr>
        <w:tab/>
      </w:r>
      <w:r w:rsidR="00E32585" w:rsidRPr="00276EE8">
        <w:rPr>
          <w:rFonts w:eastAsia="Calibri"/>
          <w:sz w:val="28"/>
          <w:szCs w:val="28"/>
        </w:rPr>
        <w:tab/>
      </w:r>
      <w:r w:rsidR="00E32585" w:rsidRPr="00276EE8">
        <w:rPr>
          <w:rFonts w:eastAsia="Calibri"/>
          <w:sz w:val="28"/>
          <w:szCs w:val="28"/>
        </w:rPr>
        <w:tab/>
      </w:r>
      <w:r w:rsidR="00E32585" w:rsidRPr="00276EE8">
        <w:rPr>
          <w:rFonts w:eastAsia="Calibri"/>
          <w:sz w:val="28"/>
          <w:szCs w:val="28"/>
        </w:rPr>
        <w:tab/>
      </w:r>
      <w:r w:rsidR="00E32585" w:rsidRPr="00276EE8">
        <w:rPr>
          <w:rFonts w:eastAsia="Calibri"/>
          <w:sz w:val="28"/>
          <w:szCs w:val="28"/>
        </w:rPr>
        <w:tab/>
      </w:r>
      <w:r w:rsidR="00E32585" w:rsidRPr="00276EE8">
        <w:rPr>
          <w:sz w:val="28"/>
          <w:szCs w:val="28"/>
        </w:rPr>
        <w:t>Красноленинский</w:t>
      </w:r>
    </w:p>
    <w:p w14:paraId="3EC847F6" w14:textId="7650B54B" w:rsidR="0015134E" w:rsidRPr="00276EE8" w:rsidRDefault="00E32585" w:rsidP="0015134E">
      <w:pPr>
        <w:pStyle w:val="af3"/>
        <w:rPr>
          <w:rFonts w:eastAsia="Calibri"/>
          <w:sz w:val="28"/>
          <w:szCs w:val="28"/>
        </w:rPr>
      </w:pPr>
      <w:r w:rsidRPr="00276EE8">
        <w:rPr>
          <w:sz w:val="28"/>
          <w:szCs w:val="28"/>
        </w:rPr>
        <w:t>Красноленинский</w:t>
      </w:r>
      <w:r w:rsidR="0015134E" w:rsidRPr="00276EE8">
        <w:rPr>
          <w:rFonts w:eastAsia="Calibri"/>
          <w:sz w:val="28"/>
          <w:szCs w:val="28"/>
        </w:rPr>
        <w:t xml:space="preserve">                           </w:t>
      </w:r>
      <w:r w:rsidR="0015134E" w:rsidRPr="00276EE8">
        <w:rPr>
          <w:rFonts w:eastAsia="Calibri"/>
          <w:sz w:val="28"/>
          <w:szCs w:val="28"/>
        </w:rPr>
        <w:tab/>
      </w:r>
      <w:r w:rsidR="0015134E" w:rsidRPr="00276EE8">
        <w:rPr>
          <w:rFonts w:eastAsia="Calibri"/>
          <w:sz w:val="28"/>
          <w:szCs w:val="28"/>
        </w:rPr>
        <w:tab/>
      </w:r>
      <w:r w:rsidR="0015134E" w:rsidRPr="00276EE8">
        <w:rPr>
          <w:rFonts w:eastAsia="Calibri"/>
          <w:sz w:val="28"/>
          <w:szCs w:val="28"/>
        </w:rPr>
        <w:tab/>
      </w:r>
      <w:r w:rsidR="0015134E" w:rsidRPr="00276EE8">
        <w:rPr>
          <w:rFonts w:eastAsia="Calibri"/>
          <w:sz w:val="28"/>
          <w:szCs w:val="28"/>
        </w:rPr>
        <w:tab/>
      </w:r>
      <w:r w:rsidR="0015134E" w:rsidRPr="00276EE8">
        <w:rPr>
          <w:rFonts w:eastAsia="Calibri"/>
          <w:sz w:val="28"/>
          <w:szCs w:val="28"/>
        </w:rPr>
        <w:tab/>
      </w:r>
      <w:r w:rsidR="0015134E" w:rsidRPr="00276EE8">
        <w:rPr>
          <w:rFonts w:eastAsia="Calibri"/>
          <w:sz w:val="28"/>
          <w:szCs w:val="28"/>
        </w:rPr>
        <w:tab/>
      </w:r>
      <w:r w:rsidR="0015134E" w:rsidRPr="00276EE8">
        <w:rPr>
          <w:rFonts w:eastAsia="Calibri"/>
          <w:sz w:val="28"/>
          <w:szCs w:val="28"/>
        </w:rPr>
        <w:tab/>
      </w:r>
      <w:r w:rsidR="0015134E" w:rsidRPr="00276EE8">
        <w:rPr>
          <w:rFonts w:eastAsia="Calibri"/>
          <w:sz w:val="28"/>
          <w:szCs w:val="28"/>
        </w:rPr>
        <w:tab/>
      </w:r>
    </w:p>
    <w:p w14:paraId="5FF24D9D" w14:textId="77777777" w:rsidR="001B61A7" w:rsidRPr="00276EE8" w:rsidRDefault="001B61A7" w:rsidP="001B61A7">
      <w:pPr>
        <w:rPr>
          <w:sz w:val="28"/>
          <w:szCs w:val="28"/>
        </w:rPr>
      </w:pPr>
    </w:p>
    <w:p w14:paraId="1F22D8EA" w14:textId="164A13E1" w:rsidR="001B61A7" w:rsidRPr="00276EE8" w:rsidRDefault="001B61A7" w:rsidP="001B61A7">
      <w:pPr>
        <w:rPr>
          <w:sz w:val="28"/>
          <w:szCs w:val="28"/>
        </w:rPr>
        <w:sectPr w:rsidR="001B61A7" w:rsidRPr="00276EE8" w:rsidSect="002235D4">
          <w:headerReference w:type="even" r:id="rId8"/>
          <w:headerReference w:type="default" r:id="rId9"/>
          <w:footerReference w:type="default" r:id="rId10"/>
          <w:pgSz w:w="11906" w:h="16838"/>
          <w:pgMar w:top="851" w:right="709" w:bottom="709" w:left="1559" w:header="0" w:footer="0" w:gutter="0"/>
          <w:pgNumType w:start="1"/>
          <w:cols w:space="708"/>
          <w:titlePg/>
          <w:docGrid w:linePitch="360"/>
        </w:sectPr>
      </w:pPr>
    </w:p>
    <w:p w14:paraId="4CB9AC74" w14:textId="01AEAC8A" w:rsidR="0015134E" w:rsidRPr="00276EE8" w:rsidRDefault="0015134E" w:rsidP="0015134E">
      <w:pPr>
        <w:jc w:val="right"/>
        <w:rPr>
          <w:sz w:val="28"/>
          <w:szCs w:val="28"/>
        </w:rPr>
      </w:pPr>
      <w:r w:rsidRPr="00276EE8">
        <w:rPr>
          <w:sz w:val="28"/>
          <w:szCs w:val="28"/>
        </w:rPr>
        <w:lastRenderedPageBreak/>
        <w:t xml:space="preserve">Приложение </w:t>
      </w:r>
    </w:p>
    <w:p w14:paraId="0A19B297" w14:textId="77777777" w:rsidR="0015134E" w:rsidRPr="00276EE8" w:rsidRDefault="0015134E" w:rsidP="0015134E">
      <w:pPr>
        <w:jc w:val="right"/>
        <w:rPr>
          <w:sz w:val="28"/>
          <w:szCs w:val="28"/>
        </w:rPr>
      </w:pPr>
      <w:r w:rsidRPr="00276EE8">
        <w:rPr>
          <w:sz w:val="28"/>
          <w:szCs w:val="28"/>
        </w:rPr>
        <w:t xml:space="preserve">к решению Совета депутатов </w:t>
      </w:r>
    </w:p>
    <w:p w14:paraId="16E4F32B" w14:textId="2A8B4EED" w:rsidR="0015134E" w:rsidRPr="00276EE8" w:rsidRDefault="0015134E" w:rsidP="0015134E">
      <w:pPr>
        <w:jc w:val="right"/>
        <w:rPr>
          <w:sz w:val="28"/>
          <w:szCs w:val="28"/>
        </w:rPr>
      </w:pPr>
      <w:r w:rsidRPr="00276EE8">
        <w:rPr>
          <w:sz w:val="28"/>
          <w:szCs w:val="28"/>
        </w:rPr>
        <w:t xml:space="preserve">сельского поселения </w:t>
      </w:r>
      <w:r w:rsidR="001C3013" w:rsidRPr="00276EE8">
        <w:rPr>
          <w:sz w:val="28"/>
          <w:szCs w:val="28"/>
        </w:rPr>
        <w:t>Красноленинский</w:t>
      </w:r>
    </w:p>
    <w:p w14:paraId="685187D1" w14:textId="24BDAE40" w:rsidR="0015134E" w:rsidRPr="00276EE8" w:rsidRDefault="0015134E" w:rsidP="0015134E">
      <w:pPr>
        <w:jc w:val="right"/>
        <w:rPr>
          <w:sz w:val="28"/>
          <w:szCs w:val="28"/>
        </w:rPr>
      </w:pPr>
      <w:r w:rsidRPr="00276EE8">
        <w:rPr>
          <w:sz w:val="28"/>
          <w:szCs w:val="28"/>
        </w:rPr>
        <w:t>от                   №</w:t>
      </w:r>
    </w:p>
    <w:p w14:paraId="1BD2842D" w14:textId="76256B4A" w:rsidR="00367F75" w:rsidRPr="00276EE8" w:rsidRDefault="00367F75" w:rsidP="0015134E">
      <w:pPr>
        <w:jc w:val="right"/>
        <w:rPr>
          <w:sz w:val="28"/>
          <w:szCs w:val="28"/>
        </w:rPr>
      </w:pPr>
    </w:p>
    <w:p w14:paraId="22BBF111" w14:textId="19F2382D" w:rsidR="00354BD7" w:rsidRPr="00276EE8" w:rsidRDefault="00A00535" w:rsidP="00367F75">
      <w:pPr>
        <w:jc w:val="center"/>
      </w:pPr>
      <w:r>
        <w:rPr>
          <w:noProof/>
        </w:rPr>
        <w:drawing>
          <wp:inline distT="0" distB="0" distL="0" distR="0" wp14:anchorId="5960C45C" wp14:editId="73C26B06">
            <wp:extent cx="9241888" cy="550216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897" cy="55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BD7" w:rsidRPr="00276EE8" w:rsidSect="00A00535">
      <w:pgSz w:w="16838" w:h="11906" w:orient="landscape"/>
      <w:pgMar w:top="709" w:right="709" w:bottom="568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D1EAB" w14:textId="77777777" w:rsidR="008C0601" w:rsidRDefault="008C0601">
      <w:r>
        <w:separator/>
      </w:r>
    </w:p>
  </w:endnote>
  <w:endnote w:type="continuationSeparator" w:id="0">
    <w:p w14:paraId="740E768C" w14:textId="77777777" w:rsidR="008C0601" w:rsidRDefault="008C0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24B3" w14:textId="77777777" w:rsidR="008C0601" w:rsidRDefault="008C0601">
    <w:pPr>
      <w:pStyle w:val="a6"/>
      <w:jc w:val="right"/>
    </w:pPr>
  </w:p>
  <w:p w14:paraId="4032A658" w14:textId="77777777" w:rsidR="008C0601" w:rsidRDefault="008C06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BF440" w14:textId="77777777" w:rsidR="008C0601" w:rsidRDefault="008C0601">
      <w:r>
        <w:separator/>
      </w:r>
    </w:p>
  </w:footnote>
  <w:footnote w:type="continuationSeparator" w:id="0">
    <w:p w14:paraId="423AE3FE" w14:textId="77777777" w:rsidR="008C0601" w:rsidRDefault="008C0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61354" w14:textId="77777777" w:rsidR="008C0601" w:rsidRDefault="008C0601" w:rsidP="00A3761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9A07F70" w14:textId="77777777" w:rsidR="008C0601" w:rsidRDefault="008C060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95DA6" w14:textId="77777777" w:rsidR="008C0601" w:rsidRDefault="008C0601">
    <w:pPr>
      <w:pStyle w:val="a4"/>
      <w:jc w:val="center"/>
    </w:pPr>
  </w:p>
  <w:p w14:paraId="7F9A5882" w14:textId="77777777" w:rsidR="008C0601" w:rsidRDefault="008C0601">
    <w:pPr>
      <w:pStyle w:val="a4"/>
      <w:jc w:val="center"/>
    </w:pPr>
  </w:p>
  <w:p w14:paraId="5F425DB3" w14:textId="77777777" w:rsidR="008C0601" w:rsidRDefault="008C0601">
    <w:pPr>
      <w:pStyle w:val="a4"/>
      <w:jc w:val="center"/>
    </w:pPr>
  </w:p>
  <w:p w14:paraId="10117A37" w14:textId="77777777" w:rsidR="008C0601" w:rsidRDefault="008C0601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098A4FD3" w14:textId="77777777" w:rsidR="008C0601" w:rsidRDefault="008C06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10304D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BDE6C2D"/>
    <w:multiLevelType w:val="multilevel"/>
    <w:tmpl w:val="3BDE6C2D"/>
    <w:lvl w:ilvl="0">
      <w:start w:val="1"/>
      <w:numFmt w:val="bullet"/>
      <w:pStyle w:val="1"/>
      <w:lvlText w:val=""/>
      <w:lvlJc w:val="left"/>
      <w:pPr>
        <w:tabs>
          <w:tab w:val="left" w:pos="2858"/>
        </w:tabs>
        <w:ind w:left="285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7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8" w15:restartNumberingAfterBreak="0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9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9E60585"/>
    <w:multiLevelType w:val="multilevel"/>
    <w:tmpl w:val="59E60585"/>
    <w:lvl w:ilvl="0">
      <w:start w:val="1"/>
      <w:numFmt w:val="bullet"/>
      <w:lvlText w:val=""/>
      <w:lvlJc w:val="left"/>
      <w:pPr>
        <w:tabs>
          <w:tab w:val="left" w:pos="3346"/>
        </w:tabs>
        <w:ind w:left="3346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11"/>
      <w:lvlText w:val=""/>
      <w:lvlJc w:val="left"/>
      <w:pPr>
        <w:tabs>
          <w:tab w:val="left" w:pos="2149"/>
        </w:tabs>
        <w:ind w:left="2149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F2426C7"/>
    <w:multiLevelType w:val="hybridMultilevel"/>
    <w:tmpl w:val="B61CE184"/>
    <w:lvl w:ilvl="0" w:tplc="9B14E974">
      <w:start w:val="1"/>
      <w:numFmt w:val="bullet"/>
      <w:pStyle w:val="a"/>
      <w:lvlText w:val="–"/>
      <w:lvlJc w:val="left"/>
      <w:pPr>
        <w:ind w:left="1353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16C55"/>
    <w:multiLevelType w:val="hybridMultilevel"/>
    <w:tmpl w:val="E6B0A116"/>
    <w:lvl w:ilvl="0" w:tplc="72E2E5F6">
      <w:start w:val="1"/>
      <w:numFmt w:val="bullet"/>
      <w:pStyle w:val="12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79B52B0"/>
    <w:multiLevelType w:val="hybridMultilevel"/>
    <w:tmpl w:val="1A3A6CDC"/>
    <w:lvl w:ilvl="0" w:tplc="2FBCB3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9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4"/>
  </w:num>
  <w:num w:numId="12">
    <w:abstractNumId w:val="0"/>
  </w:num>
  <w:num w:numId="13">
    <w:abstractNumId w:val="12"/>
  </w:num>
  <w:num w:numId="14">
    <w:abstractNumId w:val="13"/>
  </w:num>
  <w:num w:numId="15">
    <w:abstractNumId w:val="8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5652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3B8"/>
    <w:rsid w:val="00207435"/>
    <w:rsid w:val="00217A94"/>
    <w:rsid w:val="0022037D"/>
    <w:rsid w:val="00220893"/>
    <w:rsid w:val="00222A81"/>
    <w:rsid w:val="002235D4"/>
    <w:rsid w:val="002236DA"/>
    <w:rsid w:val="00227718"/>
    <w:rsid w:val="00231648"/>
    <w:rsid w:val="00231C60"/>
    <w:rsid w:val="00231EE0"/>
    <w:rsid w:val="00234187"/>
    <w:rsid w:val="00237AC2"/>
    <w:rsid w:val="0024051E"/>
    <w:rsid w:val="00242433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76EE8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9DE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67F75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37FFE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2EAC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82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038E"/>
    <w:rsid w:val="0070231A"/>
    <w:rsid w:val="0070491C"/>
    <w:rsid w:val="00705D08"/>
    <w:rsid w:val="0071384D"/>
    <w:rsid w:val="007173B1"/>
    <w:rsid w:val="0072282D"/>
    <w:rsid w:val="00724443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D77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4539"/>
    <w:rsid w:val="007B56B2"/>
    <w:rsid w:val="007B6186"/>
    <w:rsid w:val="007B727D"/>
    <w:rsid w:val="007B7373"/>
    <w:rsid w:val="007C0A48"/>
    <w:rsid w:val="007C233C"/>
    <w:rsid w:val="007C2944"/>
    <w:rsid w:val="007C2A71"/>
    <w:rsid w:val="007C4065"/>
    <w:rsid w:val="007D070E"/>
    <w:rsid w:val="007D4AD5"/>
    <w:rsid w:val="007D5A35"/>
    <w:rsid w:val="007E1937"/>
    <w:rsid w:val="007E20D9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821"/>
    <w:rsid w:val="008A4AC1"/>
    <w:rsid w:val="008A76C2"/>
    <w:rsid w:val="008B0174"/>
    <w:rsid w:val="008B0B90"/>
    <w:rsid w:val="008C0601"/>
    <w:rsid w:val="008C39A1"/>
    <w:rsid w:val="008C4690"/>
    <w:rsid w:val="008C6333"/>
    <w:rsid w:val="008D001B"/>
    <w:rsid w:val="008D172F"/>
    <w:rsid w:val="008D2F3A"/>
    <w:rsid w:val="008D3CAC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0535"/>
    <w:rsid w:val="00A01D4F"/>
    <w:rsid w:val="00A02C1B"/>
    <w:rsid w:val="00A03BF6"/>
    <w:rsid w:val="00A048FF"/>
    <w:rsid w:val="00A07099"/>
    <w:rsid w:val="00A1263F"/>
    <w:rsid w:val="00A138CA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272F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5A82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2D26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5B0A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5A86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5701"/>
    <w:rsid w:val="00D76787"/>
    <w:rsid w:val="00D776DC"/>
    <w:rsid w:val="00D800BA"/>
    <w:rsid w:val="00D80CED"/>
    <w:rsid w:val="00D9012B"/>
    <w:rsid w:val="00D921A3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B7C5A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8CF"/>
    <w:rsid w:val="00E21FD6"/>
    <w:rsid w:val="00E22865"/>
    <w:rsid w:val="00E260FB"/>
    <w:rsid w:val="00E303C8"/>
    <w:rsid w:val="00E3040F"/>
    <w:rsid w:val="00E32585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042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69AA"/>
    <w:rsid w:val="00F12497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2626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4:docId w14:val="25B62543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3">
    <w:name w:val="heading 1"/>
    <w:basedOn w:val="a0"/>
    <w:link w:val="14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20">
    <w:name w:val="heading 2"/>
    <w:basedOn w:val="a0"/>
    <w:next w:val="a0"/>
    <w:link w:val="21"/>
    <w:uiPriority w:val="9"/>
    <w:qFormat/>
    <w:rsid w:val="00CC5A86"/>
    <w:pPr>
      <w:keepNext/>
      <w:keepLines/>
      <w:suppressAutoHyphens/>
      <w:spacing w:before="480" w:after="240"/>
      <w:ind w:firstLine="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a0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iPriority w:val="9"/>
    <w:qFormat/>
    <w:rsid w:val="00CC5A86"/>
    <w:pPr>
      <w:keepNext/>
      <w:suppressAutoHyphens/>
      <w:spacing w:after="120"/>
      <w:ind w:firstLine="851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2235D4"/>
    <w:pPr>
      <w:suppressAutoHyphens/>
      <w:spacing w:before="240" w:after="60"/>
      <w:ind w:firstLine="85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CC5A86"/>
    <w:pPr>
      <w:suppressAutoHyphens/>
      <w:spacing w:before="240" w:after="60"/>
      <w:ind w:firstLine="0"/>
      <w:jc w:val="left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ВерхКолонтитул"/>
    <w:basedOn w:val="a0"/>
    <w:link w:val="a5"/>
    <w:uiPriority w:val="99"/>
    <w:rsid w:val="00A3761A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A3761A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3761A"/>
  </w:style>
  <w:style w:type="table" w:styleId="a9">
    <w:name w:val="Table Grid"/>
    <w:basedOn w:val="a2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0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a">
    <w:name w:val="Заголовок титульного листа"/>
    <w:basedOn w:val="a0"/>
    <w:next w:val="a0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5">
    <w:name w:val="Верхний колонтитул Знак"/>
    <w:aliases w:val="ВерхКолонтитул Знак"/>
    <w:link w:val="a4"/>
    <w:uiPriority w:val="99"/>
    <w:rsid w:val="00AF22FC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AF22FC"/>
    <w:rPr>
      <w:sz w:val="24"/>
      <w:szCs w:val="24"/>
    </w:rPr>
  </w:style>
  <w:style w:type="paragraph" w:styleId="ab">
    <w:name w:val="Document Map"/>
    <w:basedOn w:val="a0"/>
    <w:link w:val="ac"/>
    <w:uiPriority w:val="99"/>
    <w:unhideWhenUsed/>
    <w:rsid w:val="004B5A32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uiPriority w:val="99"/>
    <w:rsid w:val="004B5A32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e"/>
    <w:uiPriority w:val="99"/>
    <w:unhideWhenUsed/>
    <w:rsid w:val="00462A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462AF3"/>
    <w:rPr>
      <w:rFonts w:ascii="Tahoma" w:hAnsi="Tahoma" w:cs="Tahoma"/>
      <w:sz w:val="16"/>
      <w:szCs w:val="16"/>
    </w:rPr>
  </w:style>
  <w:style w:type="character" w:customStyle="1" w:styleId="14">
    <w:name w:val="Заголовок 1 Знак"/>
    <w:link w:val="13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0"/>
    <w:rsid w:val="00D740D7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0">
    <w:name w:val="Normal (Web)"/>
    <w:basedOn w:val="a0"/>
    <w:uiPriority w:val="99"/>
    <w:unhideWhenUsed/>
    <w:rsid w:val="008F5CD0"/>
    <w:pPr>
      <w:spacing w:before="100" w:beforeAutospacing="1" w:after="100" w:afterAutospacing="1"/>
    </w:pPr>
  </w:style>
  <w:style w:type="paragraph" w:styleId="af1">
    <w:name w:val="TOC Heading"/>
    <w:basedOn w:val="13"/>
    <w:next w:val="a0"/>
    <w:uiPriority w:val="39"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2">
    <w:name w:val="toc 2"/>
    <w:basedOn w:val="a0"/>
    <w:next w:val="a0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5">
    <w:name w:val="toc 1"/>
    <w:basedOn w:val="a0"/>
    <w:next w:val="a0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2">
    <w:name w:val="Основной текст_"/>
    <w:link w:val="16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0"/>
    <w:next w:val="a0"/>
    <w:autoRedefine/>
    <w:uiPriority w:val="39"/>
    <w:semiHidden/>
    <w:unhideWhenUsed/>
    <w:rsid w:val="00781771"/>
    <w:pPr>
      <w:ind w:left="960"/>
    </w:pPr>
  </w:style>
  <w:style w:type="paragraph" w:customStyle="1" w:styleId="16">
    <w:name w:val="Основной текст1"/>
    <w:basedOn w:val="a0"/>
    <w:link w:val="af2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No Spacing"/>
    <w:link w:val="af4"/>
    <w:uiPriority w:val="1"/>
    <w:qFormat/>
    <w:rsid w:val="00D37BB3"/>
    <w:rPr>
      <w:sz w:val="24"/>
      <w:szCs w:val="24"/>
    </w:rPr>
  </w:style>
  <w:style w:type="paragraph" w:styleId="af5">
    <w:name w:val="List Paragraph"/>
    <w:aliases w:val="мой,ПАРАГРАФ,List Paragraph"/>
    <w:basedOn w:val="a0"/>
    <w:link w:val="af6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7">
    <w:name w:val="Нет списка1"/>
    <w:next w:val="a3"/>
    <w:uiPriority w:val="99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4">
    <w:name w:val="Без интервала Знак"/>
    <w:link w:val="af3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0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aliases w:val="мой Знак,ПАРАГРАФ Знак,List Paragraph Знак"/>
    <w:link w:val="af5"/>
    <w:uiPriority w:val="3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0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1"/>
    <w:link w:val="S0"/>
    <w:rsid w:val="008720B4"/>
    <w:rPr>
      <w:sz w:val="24"/>
      <w:szCs w:val="24"/>
    </w:rPr>
  </w:style>
  <w:style w:type="character" w:styleId="af7">
    <w:name w:val="FollowedHyperlink"/>
    <w:basedOn w:val="a1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8">
    <w:name w:val="ТАБЛИЦА_НАЗВАНИЕ"/>
    <w:basedOn w:val="a0"/>
    <w:next w:val="a0"/>
    <w:link w:val="Char"/>
    <w:qFormat/>
    <w:rsid w:val="002F29DE"/>
    <w:pPr>
      <w:keepNext/>
      <w:suppressAutoHyphens/>
      <w:spacing w:after="120"/>
      <w:ind w:firstLine="0"/>
      <w:jc w:val="center"/>
    </w:pPr>
    <w:rPr>
      <w:bCs/>
      <w:sz w:val="28"/>
    </w:rPr>
  </w:style>
  <w:style w:type="character" w:customStyle="1" w:styleId="Char">
    <w:name w:val="ТАБЛИЦА_НАЗВАНИЕ Char"/>
    <w:link w:val="af8"/>
    <w:rsid w:val="002F29DE"/>
    <w:rPr>
      <w:bCs/>
      <w:sz w:val="28"/>
      <w:szCs w:val="24"/>
    </w:rPr>
  </w:style>
  <w:style w:type="paragraph" w:customStyle="1" w:styleId="af9">
    <w:name w:val="Таблица_Текст_ЦЕНТР"/>
    <w:basedOn w:val="a0"/>
    <w:qFormat/>
    <w:rsid w:val="002F29DE"/>
    <w:pPr>
      <w:keepLines/>
      <w:ind w:firstLine="0"/>
      <w:jc w:val="center"/>
    </w:pPr>
  </w:style>
  <w:style w:type="character" w:customStyle="1" w:styleId="50">
    <w:name w:val="Заголовок 5 Знак"/>
    <w:basedOn w:val="a1"/>
    <w:link w:val="5"/>
    <w:uiPriority w:val="9"/>
    <w:rsid w:val="002235D4"/>
    <w:rPr>
      <w:rFonts w:ascii="Calibri" w:hAnsi="Calibri"/>
      <w:b/>
      <w:bCs/>
      <w:i/>
      <w:iCs/>
      <w:sz w:val="26"/>
      <w:szCs w:val="26"/>
    </w:rPr>
  </w:style>
  <w:style w:type="character" w:customStyle="1" w:styleId="21">
    <w:name w:val="Заголовок 2 Знак"/>
    <w:basedOn w:val="a1"/>
    <w:link w:val="20"/>
    <w:uiPriority w:val="9"/>
    <w:rsid w:val="00CC5A86"/>
    <w:rPr>
      <w:b/>
      <w:sz w:val="28"/>
    </w:rPr>
  </w:style>
  <w:style w:type="character" w:customStyle="1" w:styleId="40">
    <w:name w:val="Заголовок 4 Знак"/>
    <w:basedOn w:val="a1"/>
    <w:link w:val="4"/>
    <w:uiPriority w:val="9"/>
    <w:rsid w:val="00CC5A86"/>
    <w:rPr>
      <w:rFonts w:ascii="Calibri" w:eastAsia="Calibri" w:hAnsi="Calibri"/>
      <w:b/>
      <w:bCs/>
      <w:sz w:val="28"/>
      <w:szCs w:val="28"/>
    </w:rPr>
  </w:style>
  <w:style w:type="character" w:customStyle="1" w:styleId="60">
    <w:name w:val="Заголовок 6 Знак"/>
    <w:basedOn w:val="a1"/>
    <w:link w:val="6"/>
    <w:uiPriority w:val="9"/>
    <w:rsid w:val="00CC5A86"/>
    <w:rPr>
      <w:b/>
      <w:bCs/>
      <w:sz w:val="22"/>
      <w:szCs w:val="22"/>
    </w:rPr>
  </w:style>
  <w:style w:type="paragraph" w:styleId="afa">
    <w:name w:val="Body Text Indent"/>
    <w:basedOn w:val="a0"/>
    <w:link w:val="afb"/>
    <w:uiPriority w:val="99"/>
    <w:rsid w:val="00CC5A86"/>
    <w:pPr>
      <w:suppressAutoHyphens/>
      <w:spacing w:line="360" w:lineRule="auto"/>
      <w:ind w:firstLine="567"/>
    </w:pPr>
    <w:rPr>
      <w:sz w:val="26"/>
      <w:szCs w:val="20"/>
    </w:rPr>
  </w:style>
  <w:style w:type="character" w:customStyle="1" w:styleId="afb">
    <w:name w:val="Основной текст с отступом Знак"/>
    <w:basedOn w:val="a1"/>
    <w:link w:val="afa"/>
    <w:uiPriority w:val="99"/>
    <w:rsid w:val="00CC5A86"/>
    <w:rPr>
      <w:sz w:val="26"/>
    </w:rPr>
  </w:style>
  <w:style w:type="paragraph" w:styleId="afc">
    <w:name w:val="Body Text"/>
    <w:basedOn w:val="a0"/>
    <w:link w:val="afd"/>
    <w:uiPriority w:val="99"/>
    <w:rsid w:val="00CC5A86"/>
    <w:pPr>
      <w:tabs>
        <w:tab w:val="right" w:pos="10206"/>
      </w:tabs>
      <w:suppressAutoHyphens/>
      <w:ind w:firstLine="0"/>
    </w:pPr>
    <w:rPr>
      <w:sz w:val="28"/>
    </w:rPr>
  </w:style>
  <w:style w:type="character" w:customStyle="1" w:styleId="afd">
    <w:name w:val="Основной текст Знак"/>
    <w:basedOn w:val="a1"/>
    <w:link w:val="afc"/>
    <w:uiPriority w:val="99"/>
    <w:rsid w:val="00CC5A86"/>
    <w:rPr>
      <w:sz w:val="28"/>
      <w:szCs w:val="24"/>
    </w:rPr>
  </w:style>
  <w:style w:type="paragraph" w:styleId="23">
    <w:name w:val="Body Text Indent 2"/>
    <w:basedOn w:val="a0"/>
    <w:link w:val="24"/>
    <w:uiPriority w:val="99"/>
    <w:rsid w:val="00CC5A86"/>
    <w:pPr>
      <w:suppressAutoHyphens/>
      <w:spacing w:after="120" w:line="480" w:lineRule="auto"/>
      <w:ind w:left="283" w:firstLine="851"/>
    </w:pPr>
    <w:rPr>
      <w:sz w:val="28"/>
    </w:rPr>
  </w:style>
  <w:style w:type="character" w:customStyle="1" w:styleId="24">
    <w:name w:val="Основной текст с отступом 2 Знак"/>
    <w:basedOn w:val="a1"/>
    <w:link w:val="23"/>
    <w:rsid w:val="00CC5A86"/>
    <w:rPr>
      <w:sz w:val="28"/>
      <w:szCs w:val="24"/>
    </w:rPr>
  </w:style>
  <w:style w:type="paragraph" w:customStyle="1" w:styleId="310">
    <w:name w:val="Основной текст с отступом 31"/>
    <w:basedOn w:val="a0"/>
    <w:rsid w:val="00CC5A86"/>
    <w:pPr>
      <w:suppressAutoHyphens/>
      <w:spacing w:after="120"/>
      <w:ind w:left="283" w:firstLine="851"/>
    </w:pPr>
    <w:rPr>
      <w:sz w:val="16"/>
      <w:szCs w:val="16"/>
      <w:lang w:eastAsia="ar-SA"/>
    </w:rPr>
  </w:style>
  <w:style w:type="paragraph" w:styleId="afe">
    <w:name w:val="Title"/>
    <w:basedOn w:val="a0"/>
    <w:link w:val="aff"/>
    <w:uiPriority w:val="10"/>
    <w:qFormat/>
    <w:rsid w:val="00CC5A86"/>
    <w:pPr>
      <w:suppressAutoHyphens/>
      <w:spacing w:line="360" w:lineRule="auto"/>
      <w:ind w:firstLine="851"/>
      <w:jc w:val="center"/>
    </w:pPr>
    <w:rPr>
      <w:sz w:val="28"/>
      <w:szCs w:val="20"/>
    </w:rPr>
  </w:style>
  <w:style w:type="character" w:customStyle="1" w:styleId="aff">
    <w:name w:val="Заголовок Знак"/>
    <w:basedOn w:val="a1"/>
    <w:link w:val="afe"/>
    <w:uiPriority w:val="10"/>
    <w:rsid w:val="00CC5A86"/>
    <w:rPr>
      <w:sz w:val="28"/>
    </w:rPr>
  </w:style>
  <w:style w:type="paragraph" w:customStyle="1" w:styleId="aff0">
    <w:name w:val="ТАБЛИЦА_НОМЕР"/>
    <w:basedOn w:val="a0"/>
    <w:next w:val="af8"/>
    <w:link w:val="Char0"/>
    <w:qFormat/>
    <w:rsid w:val="00CC5A86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 w:val="28"/>
    </w:rPr>
  </w:style>
  <w:style w:type="paragraph" w:customStyle="1" w:styleId="aff1">
    <w:name w:val="ТАБЛИЦА_ШАПКА"/>
    <w:basedOn w:val="aff2"/>
    <w:qFormat/>
    <w:rsid w:val="00CC5A86"/>
    <w:pPr>
      <w:keepNext/>
      <w:keepLines/>
    </w:pPr>
  </w:style>
  <w:style w:type="paragraph" w:customStyle="1" w:styleId="aff2">
    <w:name w:val="ТАБЛИЦА_Текст_ЦЕНТР"/>
    <w:basedOn w:val="a0"/>
    <w:qFormat/>
    <w:rsid w:val="00CC5A86"/>
    <w:pPr>
      <w:ind w:firstLine="0"/>
      <w:jc w:val="center"/>
    </w:pPr>
    <w:rPr>
      <w:rFonts w:eastAsia="Calibri" w:cs="Courier New"/>
      <w:szCs w:val="20"/>
    </w:rPr>
  </w:style>
  <w:style w:type="character" w:customStyle="1" w:styleId="Char0">
    <w:name w:val="ТАБЛИЦА_НОМЕР Char"/>
    <w:link w:val="aff0"/>
    <w:rsid w:val="00CC5A86"/>
    <w:rPr>
      <w:sz w:val="28"/>
      <w:szCs w:val="24"/>
    </w:rPr>
  </w:style>
  <w:style w:type="paragraph" w:styleId="41">
    <w:name w:val="toc 4"/>
    <w:basedOn w:val="a0"/>
    <w:next w:val="a0"/>
    <w:autoRedefine/>
    <w:uiPriority w:val="39"/>
    <w:unhideWhenUsed/>
    <w:rsid w:val="00CC5A86"/>
    <w:pPr>
      <w:tabs>
        <w:tab w:val="right" w:leader="dot" w:pos="10206"/>
      </w:tabs>
      <w:suppressAutoHyphens/>
      <w:spacing w:before="120"/>
      <w:ind w:left="568" w:hanging="284"/>
      <w:jc w:val="left"/>
    </w:pPr>
    <w:rPr>
      <w:sz w:val="28"/>
    </w:rPr>
  </w:style>
  <w:style w:type="paragraph" w:customStyle="1" w:styleId="aff3">
    <w:name w:val="курсив"/>
    <w:basedOn w:val="afc"/>
    <w:next w:val="a0"/>
    <w:link w:val="aff4"/>
    <w:qFormat/>
    <w:rsid w:val="00CC5A86"/>
    <w:pPr>
      <w:keepNext/>
      <w:spacing w:before="240" w:after="80"/>
      <w:ind w:firstLine="851"/>
      <w:jc w:val="left"/>
    </w:pPr>
    <w:rPr>
      <w:i/>
      <w:color w:val="4F81BD"/>
      <w:szCs w:val="28"/>
    </w:rPr>
  </w:style>
  <w:style w:type="character" w:customStyle="1" w:styleId="aff4">
    <w:name w:val="курсив Знак"/>
    <w:link w:val="aff3"/>
    <w:rsid w:val="00CC5A86"/>
    <w:rPr>
      <w:i/>
      <w:color w:val="4F81BD"/>
      <w:sz w:val="28"/>
      <w:szCs w:val="28"/>
    </w:rPr>
  </w:style>
  <w:style w:type="paragraph" w:customStyle="1" w:styleId="aff5">
    <w:name w:val="Заголовок темы"/>
    <w:basedOn w:val="a0"/>
    <w:next w:val="a0"/>
    <w:link w:val="aff6"/>
    <w:qFormat/>
    <w:rsid w:val="00CC5A86"/>
    <w:pPr>
      <w:keepNext/>
      <w:suppressAutoHyphens/>
      <w:spacing w:before="60" w:after="60"/>
      <w:ind w:firstLine="851"/>
    </w:pPr>
    <w:rPr>
      <w:b/>
      <w:sz w:val="28"/>
      <w:szCs w:val="28"/>
    </w:rPr>
  </w:style>
  <w:style w:type="character" w:customStyle="1" w:styleId="aff6">
    <w:name w:val="Заголовок темы Знак"/>
    <w:link w:val="aff5"/>
    <w:rsid w:val="00CC5A86"/>
    <w:rPr>
      <w:b/>
      <w:sz w:val="28"/>
      <w:szCs w:val="28"/>
    </w:rPr>
  </w:style>
  <w:style w:type="paragraph" w:styleId="aff7">
    <w:name w:val="List Bullet"/>
    <w:basedOn w:val="a0"/>
    <w:rsid w:val="00CC5A86"/>
    <w:pPr>
      <w:suppressAutoHyphens/>
      <w:ind w:left="924" w:hanging="357"/>
    </w:pPr>
    <w:rPr>
      <w:sz w:val="28"/>
    </w:rPr>
  </w:style>
  <w:style w:type="paragraph" w:customStyle="1" w:styleId="aff8">
    <w:name w:val="ТАБЛИЦА_НОМЕР СТОЛБ"/>
    <w:basedOn w:val="aff2"/>
    <w:qFormat/>
    <w:rsid w:val="00CC5A86"/>
    <w:pPr>
      <w:keepNext/>
    </w:pPr>
    <w:rPr>
      <w:szCs w:val="16"/>
    </w:rPr>
  </w:style>
  <w:style w:type="paragraph" w:customStyle="1" w:styleId="aff9">
    <w:name w:val="ТАБЛИЦА_Текст_ЛЕВО"/>
    <w:basedOn w:val="aff2"/>
    <w:qFormat/>
    <w:rsid w:val="00CC5A86"/>
    <w:pPr>
      <w:ind w:left="57" w:right="57"/>
      <w:jc w:val="left"/>
    </w:pPr>
  </w:style>
  <w:style w:type="paragraph" w:customStyle="1" w:styleId="affa">
    <w:name w:val="Номер таблицы"/>
    <w:basedOn w:val="a0"/>
    <w:link w:val="affb"/>
    <w:qFormat/>
    <w:rsid w:val="00CC5A86"/>
    <w:pPr>
      <w:keepNext/>
      <w:suppressAutoHyphens/>
      <w:spacing w:after="60"/>
      <w:ind w:firstLine="851"/>
      <w:jc w:val="right"/>
    </w:pPr>
    <w:rPr>
      <w:sz w:val="28"/>
    </w:rPr>
  </w:style>
  <w:style w:type="character" w:customStyle="1" w:styleId="affb">
    <w:name w:val="Номер таблицы Знак"/>
    <w:link w:val="affa"/>
    <w:rsid w:val="00CC5A86"/>
    <w:rPr>
      <w:sz w:val="28"/>
      <w:szCs w:val="24"/>
    </w:rPr>
  </w:style>
  <w:style w:type="paragraph" w:customStyle="1" w:styleId="18">
    <w:name w:val="Абзац списка1"/>
    <w:basedOn w:val="a0"/>
    <w:link w:val="ListParagraphChar"/>
    <w:qFormat/>
    <w:rsid w:val="00CC5A86"/>
    <w:pPr>
      <w:suppressAutoHyphens/>
      <w:ind w:left="720" w:firstLine="0"/>
      <w:jc w:val="left"/>
    </w:pPr>
  </w:style>
  <w:style w:type="character" w:customStyle="1" w:styleId="ListParagraphChar">
    <w:name w:val="List Paragraph Char"/>
    <w:link w:val="18"/>
    <w:locked/>
    <w:rsid w:val="00CC5A86"/>
    <w:rPr>
      <w:sz w:val="24"/>
      <w:szCs w:val="24"/>
    </w:rPr>
  </w:style>
  <w:style w:type="paragraph" w:styleId="2">
    <w:name w:val="List Number 2"/>
    <w:basedOn w:val="a0"/>
    <w:uiPriority w:val="99"/>
    <w:unhideWhenUsed/>
    <w:rsid w:val="00CC5A86"/>
    <w:pPr>
      <w:numPr>
        <w:numId w:val="12"/>
      </w:numPr>
      <w:suppressAutoHyphens/>
      <w:contextualSpacing/>
    </w:pPr>
    <w:rPr>
      <w:sz w:val="28"/>
    </w:rPr>
  </w:style>
  <w:style w:type="paragraph" w:customStyle="1" w:styleId="affc">
    <w:name w:val="Название приложения"/>
    <w:basedOn w:val="aff0"/>
    <w:link w:val="affd"/>
    <w:qFormat/>
    <w:rsid w:val="00CC5A86"/>
    <w:pPr>
      <w:jc w:val="center"/>
    </w:pPr>
    <w:rPr>
      <w:b/>
    </w:rPr>
  </w:style>
  <w:style w:type="character" w:customStyle="1" w:styleId="affd">
    <w:name w:val="Название приложения Знак"/>
    <w:link w:val="affc"/>
    <w:rsid w:val="00CC5A86"/>
    <w:rPr>
      <w:b/>
      <w:sz w:val="28"/>
      <w:szCs w:val="24"/>
    </w:rPr>
  </w:style>
  <w:style w:type="character" w:styleId="affe">
    <w:name w:val="Strong"/>
    <w:uiPriority w:val="22"/>
    <w:qFormat/>
    <w:rsid w:val="00CC5A86"/>
    <w:rPr>
      <w:b/>
      <w:bCs/>
    </w:rPr>
  </w:style>
  <w:style w:type="paragraph" w:customStyle="1" w:styleId="afff">
    <w:name w:val="Рисунок_номер"/>
    <w:basedOn w:val="a0"/>
    <w:qFormat/>
    <w:rsid w:val="00CC5A86"/>
    <w:pPr>
      <w:suppressAutoHyphens/>
      <w:spacing w:before="60" w:after="240"/>
      <w:ind w:firstLine="0"/>
      <w:jc w:val="center"/>
      <w:outlineLvl w:val="3"/>
    </w:pPr>
    <w:rPr>
      <w:sz w:val="28"/>
    </w:rPr>
  </w:style>
  <w:style w:type="paragraph" w:styleId="afff0">
    <w:name w:val="Subtitle"/>
    <w:basedOn w:val="a0"/>
    <w:next w:val="a0"/>
    <w:link w:val="afff1"/>
    <w:uiPriority w:val="11"/>
    <w:qFormat/>
    <w:rsid w:val="00CC5A86"/>
    <w:pPr>
      <w:keepNext/>
      <w:numPr>
        <w:ilvl w:val="1"/>
      </w:numPr>
      <w:suppressAutoHyphens/>
      <w:spacing w:before="180" w:after="60"/>
      <w:ind w:firstLine="851"/>
      <w:jc w:val="left"/>
    </w:pPr>
    <w:rPr>
      <w:i/>
      <w:iCs/>
      <w:sz w:val="28"/>
      <w:u w:val="single"/>
    </w:rPr>
  </w:style>
  <w:style w:type="character" w:customStyle="1" w:styleId="afff1">
    <w:name w:val="Подзаголовок Знак"/>
    <w:basedOn w:val="a1"/>
    <w:link w:val="afff0"/>
    <w:uiPriority w:val="11"/>
    <w:rsid w:val="00CC5A86"/>
    <w:rPr>
      <w:i/>
      <w:iCs/>
      <w:sz w:val="28"/>
      <w:szCs w:val="24"/>
      <w:u w:val="single"/>
    </w:rPr>
  </w:style>
  <w:style w:type="paragraph" w:customStyle="1" w:styleId="afff2">
    <w:name w:val="Примечание"/>
    <w:basedOn w:val="a0"/>
    <w:link w:val="Char1"/>
    <w:qFormat/>
    <w:rsid w:val="00CC5A86"/>
    <w:pPr>
      <w:suppressAutoHyphens/>
      <w:spacing w:before="120" w:after="240"/>
      <w:ind w:firstLine="851"/>
      <w:contextualSpacing/>
    </w:pPr>
    <w:rPr>
      <w:rFonts w:eastAsia="Calibri"/>
    </w:rPr>
  </w:style>
  <w:style w:type="character" w:customStyle="1" w:styleId="Char1">
    <w:name w:val="Примечание Char"/>
    <w:link w:val="afff2"/>
    <w:rsid w:val="00CC5A86"/>
    <w:rPr>
      <w:rFonts w:eastAsia="Calibri"/>
      <w:sz w:val="24"/>
      <w:szCs w:val="24"/>
    </w:rPr>
  </w:style>
  <w:style w:type="character" w:styleId="afff3">
    <w:name w:val="Placeholder Text"/>
    <w:uiPriority w:val="99"/>
    <w:semiHidden/>
    <w:rsid w:val="00CC5A86"/>
    <w:rPr>
      <w:color w:val="808080"/>
    </w:rPr>
  </w:style>
  <w:style w:type="paragraph" w:customStyle="1" w:styleId="afff4">
    <w:name w:val="Приложение_Номер"/>
    <w:basedOn w:val="13"/>
    <w:next w:val="afff5"/>
    <w:qFormat/>
    <w:rsid w:val="00CC5A86"/>
    <w:pPr>
      <w:keepNext/>
      <w:keepLines/>
      <w:pageBreakBefore/>
      <w:suppressAutoHyphens/>
      <w:spacing w:after="240"/>
      <w:ind w:firstLine="0"/>
      <w:jc w:val="right"/>
    </w:pPr>
    <w:rPr>
      <w:b w:val="0"/>
      <w:sz w:val="28"/>
      <w:szCs w:val="24"/>
    </w:rPr>
  </w:style>
  <w:style w:type="paragraph" w:customStyle="1" w:styleId="afff5">
    <w:name w:val="Приложение_Название"/>
    <w:basedOn w:val="a0"/>
    <w:qFormat/>
    <w:rsid w:val="00CC5A86"/>
    <w:pPr>
      <w:keepNext/>
      <w:spacing w:before="120" w:after="120"/>
      <w:ind w:firstLine="0"/>
      <w:jc w:val="center"/>
      <w:outlineLvl w:val="1"/>
    </w:pPr>
    <w:rPr>
      <w:rFonts w:eastAsia="Calibri"/>
      <w:b/>
      <w:bCs/>
      <w:sz w:val="28"/>
      <w:szCs w:val="22"/>
      <w:lang w:eastAsia="en-US"/>
    </w:rPr>
  </w:style>
  <w:style w:type="paragraph" w:customStyle="1" w:styleId="afff6">
    <w:name w:val="Приложение_Номер Продолжение"/>
    <w:basedOn w:val="afff4"/>
    <w:next w:val="a0"/>
    <w:qFormat/>
    <w:rsid w:val="00CC5A86"/>
    <w:pPr>
      <w:spacing w:after="120"/>
      <w:outlineLvl w:val="9"/>
    </w:pPr>
    <w:rPr>
      <w:bCs w:val="0"/>
    </w:rPr>
  </w:style>
  <w:style w:type="paragraph" w:styleId="34">
    <w:name w:val="Body Text Indent 3"/>
    <w:basedOn w:val="a0"/>
    <w:link w:val="35"/>
    <w:uiPriority w:val="99"/>
    <w:unhideWhenUsed/>
    <w:rsid w:val="00CC5A86"/>
    <w:pPr>
      <w:suppressAutoHyphens/>
      <w:spacing w:after="120"/>
      <w:ind w:left="283" w:firstLine="851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CC5A86"/>
    <w:rPr>
      <w:sz w:val="16"/>
      <w:szCs w:val="16"/>
    </w:rPr>
  </w:style>
  <w:style w:type="character" w:customStyle="1" w:styleId="afff7">
    <w:name w:val="Гипертекстовая ссылка"/>
    <w:rsid w:val="00CC5A86"/>
    <w:rPr>
      <w:color w:val="106BBE"/>
    </w:rPr>
  </w:style>
  <w:style w:type="paragraph" w:customStyle="1" w:styleId="afff8">
    <w:name w:val="Информация об изменениях"/>
    <w:basedOn w:val="a0"/>
    <w:next w:val="a0"/>
    <w:uiPriority w:val="99"/>
    <w:rsid w:val="00CC5A86"/>
    <w:pPr>
      <w:widowControl w:val="0"/>
      <w:autoSpaceDE w:val="0"/>
      <w:autoSpaceDN w:val="0"/>
      <w:adjustRightInd w:val="0"/>
      <w:spacing w:before="180"/>
      <w:ind w:left="360" w:right="360" w:firstLine="0"/>
    </w:pPr>
    <w:rPr>
      <w:rFonts w:ascii="Arial" w:hAnsi="Arial" w:cs="Arial"/>
      <w:color w:val="353842"/>
      <w:sz w:val="20"/>
      <w:szCs w:val="20"/>
      <w:shd w:val="clear" w:color="auto" w:fill="EAEFED"/>
    </w:rPr>
  </w:style>
  <w:style w:type="character" w:styleId="afff9">
    <w:name w:val="annotation reference"/>
    <w:uiPriority w:val="99"/>
    <w:unhideWhenUsed/>
    <w:rsid w:val="00CC5A86"/>
    <w:rPr>
      <w:sz w:val="16"/>
      <w:szCs w:val="16"/>
    </w:rPr>
  </w:style>
  <w:style w:type="paragraph" w:styleId="afffa">
    <w:name w:val="annotation text"/>
    <w:basedOn w:val="a0"/>
    <w:link w:val="afffb"/>
    <w:uiPriority w:val="99"/>
    <w:semiHidden/>
    <w:unhideWhenUsed/>
    <w:rsid w:val="00CC5A86"/>
    <w:rPr>
      <w:sz w:val="20"/>
      <w:szCs w:val="20"/>
    </w:rPr>
  </w:style>
  <w:style w:type="character" w:customStyle="1" w:styleId="afffb">
    <w:name w:val="Текст примечания Знак"/>
    <w:basedOn w:val="a1"/>
    <w:link w:val="afffa"/>
    <w:uiPriority w:val="99"/>
    <w:semiHidden/>
    <w:rsid w:val="00CC5A86"/>
  </w:style>
  <w:style w:type="paragraph" w:styleId="afffc">
    <w:name w:val="annotation subject"/>
    <w:basedOn w:val="a0"/>
    <w:link w:val="afffd"/>
    <w:uiPriority w:val="99"/>
    <w:unhideWhenUsed/>
    <w:rsid w:val="00CC5A86"/>
    <w:pPr>
      <w:suppressAutoHyphens/>
      <w:ind w:firstLine="851"/>
    </w:pPr>
    <w:rPr>
      <w:b/>
      <w:bCs/>
      <w:sz w:val="28"/>
    </w:rPr>
  </w:style>
  <w:style w:type="character" w:customStyle="1" w:styleId="afffd">
    <w:name w:val="Тема примечания Знак"/>
    <w:basedOn w:val="afffb"/>
    <w:link w:val="afffc"/>
    <w:uiPriority w:val="99"/>
    <w:rsid w:val="00CC5A86"/>
    <w:rPr>
      <w:b/>
      <w:bCs/>
      <w:sz w:val="28"/>
      <w:szCs w:val="24"/>
    </w:rPr>
  </w:style>
  <w:style w:type="paragraph" w:styleId="afffe">
    <w:name w:val="Revision"/>
    <w:hidden/>
    <w:uiPriority w:val="99"/>
    <w:semiHidden/>
    <w:rsid w:val="00CC5A86"/>
    <w:pPr>
      <w:spacing w:before="240"/>
      <w:ind w:left="851" w:right="567" w:hanging="567"/>
    </w:pPr>
    <w:rPr>
      <w:sz w:val="28"/>
      <w:szCs w:val="24"/>
    </w:rPr>
  </w:style>
  <w:style w:type="paragraph" w:customStyle="1" w:styleId="affff">
    <w:name w:val="Рисунок"/>
    <w:qFormat/>
    <w:rsid w:val="00CC5A86"/>
    <w:pPr>
      <w:keepNext/>
      <w:jc w:val="center"/>
    </w:pPr>
    <w:rPr>
      <w:sz w:val="28"/>
      <w:szCs w:val="24"/>
    </w:rPr>
  </w:style>
  <w:style w:type="paragraph" w:customStyle="1" w:styleId="52">
    <w:name w:val="Обычный5"/>
    <w:rsid w:val="00CC5A86"/>
    <w:pPr>
      <w:widowControl w:val="0"/>
      <w:spacing w:before="240" w:line="280" w:lineRule="auto"/>
      <w:ind w:left="851" w:right="567" w:firstLine="560"/>
      <w:jc w:val="both"/>
    </w:pPr>
    <w:rPr>
      <w:snapToGrid w:val="0"/>
    </w:rPr>
  </w:style>
  <w:style w:type="paragraph" w:styleId="25">
    <w:name w:val="Body Text 2"/>
    <w:basedOn w:val="a0"/>
    <w:link w:val="26"/>
    <w:uiPriority w:val="99"/>
    <w:semiHidden/>
    <w:unhideWhenUsed/>
    <w:rsid w:val="00CC5A86"/>
    <w:pPr>
      <w:suppressAutoHyphens/>
      <w:spacing w:after="120" w:line="480" w:lineRule="auto"/>
      <w:ind w:firstLine="851"/>
    </w:pPr>
    <w:rPr>
      <w:sz w:val="28"/>
    </w:rPr>
  </w:style>
  <w:style w:type="character" w:customStyle="1" w:styleId="26">
    <w:name w:val="Основной текст 2 Знак"/>
    <w:basedOn w:val="a1"/>
    <w:link w:val="25"/>
    <w:uiPriority w:val="99"/>
    <w:semiHidden/>
    <w:rsid w:val="00CC5A86"/>
    <w:rPr>
      <w:sz w:val="28"/>
      <w:szCs w:val="24"/>
    </w:rPr>
  </w:style>
  <w:style w:type="paragraph" w:customStyle="1" w:styleId="affff0">
    <w:name w:val="ТАБЛИЦА_РАЗРЫВ"/>
    <w:qFormat/>
    <w:rsid w:val="00CC5A86"/>
    <w:pPr>
      <w:keepNext/>
      <w:spacing w:line="14" w:lineRule="auto"/>
    </w:pPr>
    <w:rPr>
      <w:sz w:val="2"/>
      <w:szCs w:val="2"/>
    </w:rPr>
  </w:style>
  <w:style w:type="paragraph" w:styleId="affff1">
    <w:name w:val="List"/>
    <w:basedOn w:val="a0"/>
    <w:uiPriority w:val="99"/>
    <w:unhideWhenUsed/>
    <w:rsid w:val="00CC5A86"/>
    <w:pPr>
      <w:suppressAutoHyphens/>
      <w:ind w:left="283" w:hanging="283"/>
      <w:contextualSpacing/>
    </w:pPr>
    <w:rPr>
      <w:sz w:val="28"/>
    </w:rPr>
  </w:style>
  <w:style w:type="paragraph" w:customStyle="1" w:styleId="affff2">
    <w:name w:val="ТАБЛИЦА_Тескт_ЛЕВО"/>
    <w:basedOn w:val="aff2"/>
    <w:qFormat/>
    <w:rsid w:val="00CC5A86"/>
    <w:pPr>
      <w:adjustRightInd w:val="0"/>
      <w:ind w:left="57" w:right="57"/>
      <w:jc w:val="left"/>
      <w:textAlignment w:val="baseline"/>
    </w:pPr>
  </w:style>
  <w:style w:type="character" w:customStyle="1" w:styleId="blk">
    <w:name w:val="blk"/>
    <w:basedOn w:val="a1"/>
    <w:rsid w:val="00CC5A86"/>
  </w:style>
  <w:style w:type="paragraph" w:customStyle="1" w:styleId="160">
    <w:name w:val="Титульный 16"/>
    <w:basedOn w:val="a0"/>
    <w:rsid w:val="00CC5A86"/>
    <w:pPr>
      <w:suppressAutoHyphens/>
      <w:adjustRightInd w:val="0"/>
      <w:ind w:firstLine="851"/>
      <w:jc w:val="center"/>
    </w:pPr>
    <w:rPr>
      <w:b/>
      <w:bCs/>
      <w:sz w:val="32"/>
      <w:szCs w:val="20"/>
    </w:rPr>
  </w:style>
  <w:style w:type="table" w:styleId="affff3">
    <w:name w:val="Grid Table Light"/>
    <w:basedOn w:val="a2"/>
    <w:uiPriority w:val="40"/>
    <w:rsid w:val="00CC5A86"/>
    <w:rPr>
      <w:rFonts w:ascii="Calibri" w:eastAsia="Calibri" w:hAnsi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ff4">
    <w:name w:val="Таблица_Текст_ЛЕВО"/>
    <w:basedOn w:val="af9"/>
    <w:uiPriority w:val="99"/>
    <w:qFormat/>
    <w:rsid w:val="00CC5A86"/>
    <w:pPr>
      <w:keepLines w:val="0"/>
      <w:ind w:left="28"/>
      <w:jc w:val="left"/>
    </w:pPr>
    <w:rPr>
      <w:rFonts w:cs="Courier New"/>
      <w:szCs w:val="20"/>
    </w:rPr>
  </w:style>
  <w:style w:type="paragraph" w:customStyle="1" w:styleId="Default">
    <w:name w:val="Default"/>
    <w:rsid w:val="00CC5A8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affff5">
    <w:name w:val="Стандарт"/>
    <w:basedOn w:val="afc"/>
    <w:link w:val="affff6"/>
    <w:rsid w:val="00CC5A86"/>
    <w:pPr>
      <w:widowControl w:val="0"/>
      <w:tabs>
        <w:tab w:val="clear" w:pos="10206"/>
      </w:tabs>
      <w:suppressAutoHyphens w:val="0"/>
      <w:spacing w:line="264" w:lineRule="auto"/>
      <w:ind w:firstLine="720"/>
    </w:pPr>
    <w:rPr>
      <w:snapToGrid w:val="0"/>
      <w:szCs w:val="20"/>
    </w:rPr>
  </w:style>
  <w:style w:type="character" w:customStyle="1" w:styleId="affff6">
    <w:name w:val="Стандарт Знак"/>
    <w:link w:val="affff5"/>
    <w:rsid w:val="00CC5A86"/>
    <w:rPr>
      <w:snapToGrid w:val="0"/>
      <w:sz w:val="28"/>
    </w:rPr>
  </w:style>
  <w:style w:type="paragraph" w:customStyle="1" w:styleId="affff7">
    <w:name w:val="Стиль курсив"/>
    <w:basedOn w:val="a0"/>
    <w:rsid w:val="00CC5A86"/>
    <w:pPr>
      <w:spacing w:before="240" w:after="240"/>
      <w:ind w:firstLine="851"/>
    </w:pPr>
    <w:rPr>
      <w:i/>
      <w:iCs/>
      <w:sz w:val="28"/>
    </w:rPr>
  </w:style>
  <w:style w:type="paragraph" w:customStyle="1" w:styleId="27">
    <w:name w:val="Абзац списка2"/>
    <w:basedOn w:val="a0"/>
    <w:rsid w:val="00CC5A86"/>
    <w:pPr>
      <w:spacing w:before="120" w:after="120"/>
      <w:ind w:left="720" w:firstLine="0"/>
      <w:contextualSpacing/>
    </w:pPr>
    <w:rPr>
      <w:rFonts w:ascii="Calibri" w:eastAsia="Calibri" w:hAnsi="Calibri"/>
      <w:sz w:val="22"/>
      <w:szCs w:val="22"/>
    </w:rPr>
  </w:style>
  <w:style w:type="paragraph" w:customStyle="1" w:styleId="a">
    <w:name w:val="Маркированный ГП"/>
    <w:basedOn w:val="af5"/>
    <w:link w:val="affff8"/>
    <w:qFormat/>
    <w:rsid w:val="00CC5A86"/>
    <w:pPr>
      <w:numPr>
        <w:numId w:val="13"/>
      </w:numPr>
      <w:spacing w:before="120" w:line="276" w:lineRule="auto"/>
      <w:jc w:val="both"/>
    </w:pPr>
  </w:style>
  <w:style w:type="character" w:customStyle="1" w:styleId="affff8">
    <w:name w:val="Маркированный ГП Знак"/>
    <w:link w:val="a"/>
    <w:rsid w:val="00CC5A86"/>
    <w:rPr>
      <w:sz w:val="24"/>
      <w:szCs w:val="24"/>
    </w:rPr>
  </w:style>
  <w:style w:type="paragraph" w:customStyle="1" w:styleId="affff9">
    <w:name w:val="Обычный_титульный"/>
    <w:basedOn w:val="a0"/>
    <w:qFormat/>
    <w:rsid w:val="00CC5A86"/>
    <w:pPr>
      <w:suppressAutoHyphens/>
      <w:ind w:firstLine="851"/>
    </w:pPr>
    <w:rPr>
      <w:color w:val="000000"/>
      <w:sz w:val="28"/>
    </w:rPr>
  </w:style>
  <w:style w:type="character" w:customStyle="1" w:styleId="19">
    <w:name w:val="Неразрешенное упоминание1"/>
    <w:uiPriority w:val="99"/>
    <w:semiHidden/>
    <w:unhideWhenUsed/>
    <w:rsid w:val="00CC5A86"/>
    <w:rPr>
      <w:color w:val="605E5C"/>
      <w:shd w:val="clear" w:color="auto" w:fill="E1DFDD"/>
    </w:rPr>
  </w:style>
  <w:style w:type="paragraph" w:customStyle="1" w:styleId="affffa">
    <w:name w:val="Кол.уч"/>
    <w:basedOn w:val="a4"/>
    <w:qFormat/>
    <w:rsid w:val="00CC5A86"/>
    <w:pPr>
      <w:ind w:firstLine="0"/>
      <w:jc w:val="center"/>
    </w:pPr>
    <w:rPr>
      <w:rFonts w:ascii="Arial Narrow" w:hAnsi="Arial Narrow"/>
      <w:spacing w:val="-14"/>
      <w:sz w:val="22"/>
      <w:szCs w:val="20"/>
    </w:rPr>
  </w:style>
  <w:style w:type="paragraph" w:customStyle="1" w:styleId="affffb">
    <w:name w:val="Выделение главного"/>
    <w:basedOn w:val="a0"/>
    <w:next w:val="a0"/>
    <w:link w:val="affffc"/>
    <w:qFormat/>
    <w:rsid w:val="00CC5A86"/>
    <w:pPr>
      <w:spacing w:before="240" w:after="240"/>
      <w:ind w:firstLine="851"/>
      <w:contextualSpacing/>
    </w:pPr>
    <w:rPr>
      <w:b/>
      <w:i/>
      <w:sz w:val="28"/>
    </w:rPr>
  </w:style>
  <w:style w:type="character" w:customStyle="1" w:styleId="affffc">
    <w:name w:val="Выделение главного Знак"/>
    <w:link w:val="affffb"/>
    <w:rsid w:val="00CC5A86"/>
    <w:rPr>
      <w:b/>
      <w:i/>
      <w:sz w:val="28"/>
      <w:szCs w:val="24"/>
    </w:rPr>
  </w:style>
  <w:style w:type="paragraph" w:customStyle="1" w:styleId="affffd">
    <w:name w:val="Абзац"/>
    <w:link w:val="affffe"/>
    <w:qFormat/>
    <w:rsid w:val="00CC5A8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e">
    <w:name w:val="Абзац Знак"/>
    <w:link w:val="affffd"/>
    <w:qFormat/>
    <w:rsid w:val="00CC5A86"/>
    <w:rPr>
      <w:sz w:val="24"/>
      <w:szCs w:val="24"/>
    </w:rPr>
  </w:style>
  <w:style w:type="paragraph" w:customStyle="1" w:styleId="12">
    <w:name w:val="Список_маркерный_1"/>
    <w:basedOn w:val="a0"/>
    <w:link w:val="1a"/>
    <w:qFormat/>
    <w:rsid w:val="00CC5A86"/>
    <w:pPr>
      <w:numPr>
        <w:numId w:val="14"/>
      </w:numPr>
      <w:tabs>
        <w:tab w:val="left" w:pos="993"/>
      </w:tabs>
      <w:spacing w:before="100"/>
      <w:ind w:left="993" w:hanging="426"/>
    </w:pPr>
    <w:rPr>
      <w:rFonts w:eastAsia="Calibri"/>
    </w:rPr>
  </w:style>
  <w:style w:type="character" w:customStyle="1" w:styleId="1a">
    <w:name w:val="Список_маркерный_1 Знак"/>
    <w:link w:val="12"/>
    <w:rsid w:val="00CC5A86"/>
    <w:rPr>
      <w:rFonts w:eastAsia="Calibri"/>
      <w:sz w:val="24"/>
      <w:szCs w:val="24"/>
    </w:rPr>
  </w:style>
  <w:style w:type="paragraph" w:customStyle="1" w:styleId="afffff">
    <w:name w:val="Обычный текст"/>
    <w:basedOn w:val="a0"/>
    <w:rsid w:val="00CC5A86"/>
    <w:pPr>
      <w:ind w:firstLine="709"/>
    </w:pPr>
    <w:rPr>
      <w:rFonts w:eastAsia="Calibri"/>
      <w:lang w:val="en-US" w:eastAsia="ar-SA"/>
    </w:rPr>
  </w:style>
  <w:style w:type="paragraph" w:customStyle="1" w:styleId="10">
    <w:name w:val="Список 1)"/>
    <w:basedOn w:val="a0"/>
    <w:rsid w:val="00CC5A86"/>
    <w:pPr>
      <w:numPr>
        <w:numId w:val="15"/>
      </w:numPr>
      <w:spacing w:after="60"/>
    </w:pPr>
  </w:style>
  <w:style w:type="paragraph" w:styleId="afffff0">
    <w:name w:val="caption"/>
    <w:basedOn w:val="a0"/>
    <w:next w:val="a0"/>
    <w:link w:val="afffff1"/>
    <w:uiPriority w:val="99"/>
    <w:qFormat/>
    <w:rsid w:val="00CC5A86"/>
    <w:pPr>
      <w:spacing w:before="240" w:after="60" w:line="259" w:lineRule="auto"/>
      <w:ind w:firstLine="0"/>
      <w:jc w:val="left"/>
      <w:outlineLvl w:val="4"/>
    </w:pPr>
    <w:rPr>
      <w:rFonts w:eastAsia="Calibri"/>
      <w:sz w:val="26"/>
      <w:szCs w:val="20"/>
    </w:rPr>
  </w:style>
  <w:style w:type="character" w:customStyle="1" w:styleId="afffff1">
    <w:name w:val="Название объекта Знак"/>
    <w:link w:val="afffff0"/>
    <w:uiPriority w:val="99"/>
    <w:locked/>
    <w:rsid w:val="00CC5A86"/>
    <w:rPr>
      <w:rFonts w:eastAsia="Calibri"/>
      <w:sz w:val="26"/>
    </w:rPr>
  </w:style>
  <w:style w:type="paragraph" w:customStyle="1" w:styleId="afffff2">
    <w:name w:val="Обычный в таблице"/>
    <w:basedOn w:val="a0"/>
    <w:rsid w:val="00CC5A86"/>
    <w:pPr>
      <w:suppressAutoHyphens/>
      <w:spacing w:after="160" w:line="259" w:lineRule="auto"/>
      <w:ind w:hanging="6"/>
      <w:jc w:val="center"/>
    </w:pPr>
    <w:rPr>
      <w:kern w:val="2"/>
      <w:sz w:val="22"/>
      <w:lang w:bidi="hi-IN"/>
    </w:rPr>
  </w:style>
  <w:style w:type="character" w:customStyle="1" w:styleId="1b">
    <w:name w:val="Маркированный_1 Знак"/>
    <w:link w:val="1"/>
    <w:semiHidden/>
    <w:rsid w:val="00CC5A86"/>
    <w:rPr>
      <w:sz w:val="24"/>
      <w:szCs w:val="24"/>
    </w:rPr>
  </w:style>
  <w:style w:type="paragraph" w:customStyle="1" w:styleId="1">
    <w:name w:val="Маркированный_1"/>
    <w:basedOn w:val="a0"/>
    <w:link w:val="1b"/>
    <w:semiHidden/>
    <w:rsid w:val="00CC5A86"/>
    <w:pPr>
      <w:numPr>
        <w:numId w:val="16"/>
      </w:numPr>
      <w:spacing w:after="160" w:line="360" w:lineRule="auto"/>
    </w:pPr>
  </w:style>
  <w:style w:type="paragraph" w:customStyle="1" w:styleId="11">
    <w:name w:val="Маркированный_1 Знак Знак"/>
    <w:basedOn w:val="a0"/>
    <w:rsid w:val="00CC5A86"/>
    <w:pPr>
      <w:numPr>
        <w:ilvl w:val="1"/>
        <w:numId w:val="17"/>
      </w:numPr>
      <w:tabs>
        <w:tab w:val="left" w:pos="900"/>
      </w:tabs>
      <w:spacing w:after="160" w:line="360" w:lineRule="auto"/>
    </w:pPr>
  </w:style>
  <w:style w:type="paragraph" w:styleId="HTML">
    <w:name w:val="HTML Preformatted"/>
    <w:basedOn w:val="a0"/>
    <w:link w:val="HTML0"/>
    <w:uiPriority w:val="99"/>
    <w:unhideWhenUsed/>
    <w:rsid w:val="00CC5A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ind w:firstLine="851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CC5A86"/>
    <w:rPr>
      <w:rFonts w:ascii="Courier New" w:hAnsi="Courier New" w:cs="Courier New"/>
    </w:rPr>
  </w:style>
  <w:style w:type="paragraph" w:styleId="8">
    <w:name w:val="toc 8"/>
    <w:basedOn w:val="a0"/>
    <w:next w:val="a0"/>
    <w:autoRedefine/>
    <w:uiPriority w:val="39"/>
    <w:unhideWhenUsed/>
    <w:rsid w:val="00CC5A86"/>
    <w:pPr>
      <w:spacing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CC5A86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character" w:customStyle="1" w:styleId="afffff3">
    <w:name w:val="Текст макроса Знак"/>
    <w:link w:val="afffff4"/>
    <w:uiPriority w:val="99"/>
    <w:rsid w:val="00CC5A86"/>
    <w:rPr>
      <w:rFonts w:ascii="Consolas" w:hAnsi="Consolas"/>
      <w:sz w:val="16"/>
    </w:rPr>
  </w:style>
  <w:style w:type="paragraph" w:styleId="afffff4">
    <w:name w:val="macro"/>
    <w:link w:val="afffff3"/>
    <w:uiPriority w:val="99"/>
    <w:unhideWhenUsed/>
    <w:rsid w:val="00CC5A8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/>
      <w:ind w:left="568" w:right="567" w:hanging="284"/>
      <w:jc w:val="both"/>
    </w:pPr>
    <w:rPr>
      <w:rFonts w:ascii="Consolas" w:hAnsi="Consolas"/>
      <w:sz w:val="16"/>
    </w:rPr>
  </w:style>
  <w:style w:type="character" w:customStyle="1" w:styleId="1c">
    <w:name w:val="Текст макроса Знак1"/>
    <w:basedOn w:val="a1"/>
    <w:uiPriority w:val="99"/>
    <w:semiHidden/>
    <w:rsid w:val="00CC5A86"/>
    <w:rPr>
      <w:rFonts w:ascii="Consolas" w:hAnsi="Consolas"/>
    </w:rPr>
  </w:style>
  <w:style w:type="character" w:customStyle="1" w:styleId="28">
    <w:name w:val="Красная строка 2 Знак"/>
    <w:link w:val="29"/>
    <w:uiPriority w:val="99"/>
    <w:rsid w:val="00CC5A86"/>
  </w:style>
  <w:style w:type="paragraph" w:styleId="29">
    <w:name w:val="Body Text First Indent 2"/>
    <w:basedOn w:val="afa"/>
    <w:link w:val="28"/>
    <w:uiPriority w:val="99"/>
    <w:unhideWhenUsed/>
    <w:rsid w:val="00CC5A86"/>
    <w:pPr>
      <w:spacing w:after="120" w:line="240" w:lineRule="auto"/>
      <w:ind w:left="283" w:firstLine="210"/>
      <w:jc w:val="left"/>
    </w:pPr>
    <w:rPr>
      <w:sz w:val="20"/>
    </w:rPr>
  </w:style>
  <w:style w:type="character" w:customStyle="1" w:styleId="210">
    <w:name w:val="Красная строка 2 Знак1"/>
    <w:basedOn w:val="afb"/>
    <w:uiPriority w:val="99"/>
    <w:semiHidden/>
    <w:rsid w:val="00CC5A86"/>
    <w:rPr>
      <w:sz w:val="26"/>
    </w:rPr>
  </w:style>
  <w:style w:type="character" w:customStyle="1" w:styleId="afffff5">
    <w:name w:val="Заголовок записки Знак"/>
    <w:link w:val="afffff6"/>
    <w:rsid w:val="00CC5A86"/>
    <w:rPr>
      <w:rFonts w:ascii="Arial" w:hAnsi="Arial"/>
      <w:b/>
      <w:sz w:val="32"/>
      <w:szCs w:val="24"/>
    </w:rPr>
  </w:style>
  <w:style w:type="paragraph" w:styleId="afffff6">
    <w:name w:val="Note Heading"/>
    <w:basedOn w:val="a0"/>
    <w:next w:val="a0"/>
    <w:link w:val="afffff5"/>
    <w:uiPriority w:val="99"/>
    <w:unhideWhenUsed/>
    <w:rsid w:val="00CC5A86"/>
    <w:pPr>
      <w:ind w:firstLine="0"/>
      <w:jc w:val="center"/>
    </w:pPr>
    <w:rPr>
      <w:rFonts w:ascii="Arial" w:hAnsi="Arial"/>
      <w:b/>
      <w:sz w:val="32"/>
    </w:rPr>
  </w:style>
  <w:style w:type="character" w:customStyle="1" w:styleId="1d">
    <w:name w:val="Заголовок записки Знак1"/>
    <w:basedOn w:val="a1"/>
    <w:uiPriority w:val="99"/>
    <w:semiHidden/>
    <w:rsid w:val="00CC5A86"/>
    <w:rPr>
      <w:sz w:val="24"/>
      <w:szCs w:val="24"/>
    </w:rPr>
  </w:style>
  <w:style w:type="character" w:customStyle="1" w:styleId="afffff7">
    <w:name w:val="Текст Знак"/>
    <w:link w:val="afffff8"/>
    <w:uiPriority w:val="99"/>
    <w:rsid w:val="00CC5A86"/>
    <w:rPr>
      <w:rFonts w:ascii="Courier New" w:hAnsi="Courier New" w:cs="Courier New"/>
    </w:rPr>
  </w:style>
  <w:style w:type="paragraph" w:styleId="afffff8">
    <w:name w:val="Plain Text"/>
    <w:basedOn w:val="a0"/>
    <w:link w:val="afffff7"/>
    <w:uiPriority w:val="99"/>
    <w:unhideWhenUsed/>
    <w:rsid w:val="00CC5A86"/>
    <w:pPr>
      <w:suppressAutoHyphens/>
      <w:ind w:firstLine="851"/>
    </w:pPr>
    <w:rPr>
      <w:rFonts w:ascii="Courier New" w:hAnsi="Courier New" w:cs="Courier New"/>
      <w:sz w:val="20"/>
      <w:szCs w:val="20"/>
    </w:rPr>
  </w:style>
  <w:style w:type="character" w:customStyle="1" w:styleId="1e">
    <w:name w:val="Текст Знак1"/>
    <w:basedOn w:val="a1"/>
    <w:uiPriority w:val="99"/>
    <w:semiHidden/>
    <w:rsid w:val="00CC5A86"/>
    <w:rPr>
      <w:rFonts w:ascii="Consolas" w:hAnsi="Consolas"/>
      <w:sz w:val="21"/>
      <w:szCs w:val="21"/>
    </w:rPr>
  </w:style>
  <w:style w:type="paragraph" w:customStyle="1" w:styleId="afffff9">
    <w:name w:val="Приложение_РИСУНОК"/>
    <w:qFormat/>
    <w:rsid w:val="00CC5A86"/>
    <w:pPr>
      <w:jc w:val="center"/>
    </w:pPr>
    <w:rPr>
      <w:rFonts w:eastAsia="Calibri"/>
      <w:noProof/>
      <w:sz w:val="28"/>
      <w:szCs w:val="28"/>
    </w:rPr>
  </w:style>
  <w:style w:type="character" w:customStyle="1" w:styleId="1f">
    <w:name w:val="Подзаголовок 1 Знак"/>
    <w:link w:val="1f0"/>
    <w:locked/>
    <w:rsid w:val="00CC5A86"/>
    <w:rPr>
      <w:b/>
      <w:sz w:val="28"/>
      <w:szCs w:val="28"/>
      <w:u w:val="single"/>
    </w:rPr>
  </w:style>
  <w:style w:type="paragraph" w:customStyle="1" w:styleId="1f0">
    <w:name w:val="Подзаголовок 1"/>
    <w:basedOn w:val="a0"/>
    <w:next w:val="a0"/>
    <w:link w:val="1f"/>
    <w:qFormat/>
    <w:rsid w:val="00CC5A86"/>
    <w:pPr>
      <w:keepNext/>
      <w:keepLines/>
      <w:suppressAutoHyphens/>
      <w:spacing w:before="360" w:after="120"/>
      <w:ind w:firstLine="851"/>
    </w:pPr>
    <w:rPr>
      <w:b/>
      <w:sz w:val="28"/>
      <w:szCs w:val="28"/>
      <w:u w:val="single"/>
    </w:rPr>
  </w:style>
  <w:style w:type="character" w:customStyle="1" w:styleId="afffffa">
    <w:name w:val="Приложение_НОМЕР Знак"/>
    <w:link w:val="afffffb"/>
    <w:locked/>
    <w:rsid w:val="00CC5A86"/>
    <w:rPr>
      <w:sz w:val="28"/>
      <w:szCs w:val="28"/>
    </w:rPr>
  </w:style>
  <w:style w:type="paragraph" w:customStyle="1" w:styleId="afffffb">
    <w:name w:val="Приложение_НОМЕР"/>
    <w:next w:val="afffffc"/>
    <w:link w:val="afffffa"/>
    <w:qFormat/>
    <w:rsid w:val="00CC5A86"/>
    <w:pPr>
      <w:keepNext/>
      <w:pageBreakBefore/>
      <w:spacing w:after="120"/>
      <w:jc w:val="right"/>
      <w:outlineLvl w:val="1"/>
    </w:pPr>
    <w:rPr>
      <w:sz w:val="28"/>
      <w:szCs w:val="28"/>
    </w:rPr>
  </w:style>
  <w:style w:type="paragraph" w:customStyle="1" w:styleId="afffffc">
    <w:name w:val="Приложение_НАЗВАНИЕ"/>
    <w:basedOn w:val="a0"/>
    <w:next w:val="afffff9"/>
    <w:link w:val="afffffd"/>
    <w:qFormat/>
    <w:rsid w:val="00CC5A86"/>
    <w:pPr>
      <w:keepNext/>
      <w:suppressAutoHyphens/>
      <w:spacing w:after="120"/>
      <w:ind w:firstLine="0"/>
      <w:jc w:val="center"/>
    </w:pPr>
    <w:rPr>
      <w:b/>
      <w:sz w:val="28"/>
      <w:szCs w:val="28"/>
    </w:rPr>
  </w:style>
  <w:style w:type="character" w:customStyle="1" w:styleId="afffffd">
    <w:name w:val="Приложение_НАЗВАНИЕ Знак"/>
    <w:link w:val="afffffc"/>
    <w:locked/>
    <w:rsid w:val="00CC5A86"/>
    <w:rPr>
      <w:b/>
      <w:sz w:val="28"/>
      <w:szCs w:val="28"/>
    </w:rPr>
  </w:style>
  <w:style w:type="character" w:customStyle="1" w:styleId="afffffe">
    <w:name w:val="Приложение_РАЗДЕЛ Знак"/>
    <w:link w:val="affffff"/>
    <w:locked/>
    <w:rsid w:val="00CC5A86"/>
    <w:rPr>
      <w:b/>
      <w:sz w:val="36"/>
      <w:szCs w:val="28"/>
    </w:rPr>
  </w:style>
  <w:style w:type="paragraph" w:customStyle="1" w:styleId="affffff">
    <w:name w:val="Приложение_РАЗДЕЛ"/>
    <w:basedOn w:val="afffffb"/>
    <w:next w:val="afffffb"/>
    <w:link w:val="afffffe"/>
    <w:qFormat/>
    <w:rsid w:val="00CC5A86"/>
    <w:pPr>
      <w:pageBreakBefore w:val="0"/>
      <w:jc w:val="center"/>
      <w:outlineLvl w:val="0"/>
    </w:pPr>
    <w:rPr>
      <w:b/>
      <w:sz w:val="36"/>
    </w:rPr>
  </w:style>
  <w:style w:type="character" w:customStyle="1" w:styleId="affffff0">
    <w:name w:val="Приложение_НОМЕР Продолжение Знак"/>
    <w:link w:val="affffff1"/>
    <w:locked/>
    <w:rsid w:val="00CC5A86"/>
    <w:rPr>
      <w:noProof/>
      <w:sz w:val="28"/>
      <w:szCs w:val="28"/>
    </w:rPr>
  </w:style>
  <w:style w:type="paragraph" w:customStyle="1" w:styleId="affffff1">
    <w:name w:val="Приложение_НОМЕР Продолжение"/>
    <w:next w:val="afffff9"/>
    <w:link w:val="affffff0"/>
    <w:qFormat/>
    <w:rsid w:val="00CC5A86"/>
    <w:pPr>
      <w:keepNext/>
      <w:pageBreakBefore/>
      <w:spacing w:after="120"/>
      <w:jc w:val="right"/>
    </w:pPr>
    <w:rPr>
      <w:noProof/>
      <w:sz w:val="28"/>
      <w:szCs w:val="28"/>
    </w:rPr>
  </w:style>
  <w:style w:type="paragraph" w:customStyle="1" w:styleId="affffff2">
    <w:name w:val="Рисунок_НАЗВАНИЕ"/>
    <w:next w:val="a0"/>
    <w:qFormat/>
    <w:rsid w:val="00CC5A86"/>
    <w:pPr>
      <w:keepLines/>
      <w:suppressAutoHyphens/>
      <w:spacing w:before="120"/>
      <w:jc w:val="center"/>
    </w:pPr>
    <w:rPr>
      <w:rFonts w:eastAsia="Calibri"/>
      <w:sz w:val="28"/>
      <w:szCs w:val="22"/>
      <w:lang w:eastAsia="en-US"/>
    </w:rPr>
  </w:style>
  <w:style w:type="character" w:customStyle="1" w:styleId="affffff3">
    <w:name w:val="Примечание Знак"/>
    <w:locked/>
    <w:rsid w:val="00CC5A86"/>
    <w:rPr>
      <w:rFonts w:ascii="Calibri" w:eastAsia="Calibri" w:hAnsi="Calibri"/>
      <w:sz w:val="24"/>
      <w:szCs w:val="28"/>
    </w:rPr>
  </w:style>
  <w:style w:type="character" w:customStyle="1" w:styleId="2a">
    <w:name w:val="Подзаголовок 2 Знак"/>
    <w:link w:val="2b"/>
    <w:locked/>
    <w:rsid w:val="00CC5A86"/>
    <w:rPr>
      <w:i/>
      <w:sz w:val="28"/>
      <w:szCs w:val="28"/>
      <w:u w:val="single"/>
    </w:rPr>
  </w:style>
  <w:style w:type="paragraph" w:customStyle="1" w:styleId="2b">
    <w:name w:val="Подзаголовок 2"/>
    <w:basedOn w:val="afc"/>
    <w:next w:val="a0"/>
    <w:link w:val="2a"/>
    <w:qFormat/>
    <w:rsid w:val="00CC5A86"/>
    <w:pPr>
      <w:keepNext/>
      <w:tabs>
        <w:tab w:val="clear" w:pos="10206"/>
      </w:tabs>
      <w:suppressAutoHyphens w:val="0"/>
      <w:spacing w:before="300" w:after="120"/>
      <w:ind w:firstLine="851"/>
      <w:jc w:val="left"/>
    </w:pPr>
    <w:rPr>
      <w:i/>
      <w:szCs w:val="28"/>
      <w:u w:val="single"/>
    </w:rPr>
  </w:style>
  <w:style w:type="paragraph" w:customStyle="1" w:styleId="36">
    <w:name w:val="Подзаголовок 3"/>
    <w:basedOn w:val="2b"/>
    <w:next w:val="a0"/>
    <w:qFormat/>
    <w:rsid w:val="00CC5A86"/>
    <w:pPr>
      <w:keepLines/>
      <w:spacing w:before="240" w:after="60"/>
    </w:pPr>
    <w:rPr>
      <w:b/>
      <w:i w:val="0"/>
      <w:u w:val="none"/>
    </w:rPr>
  </w:style>
  <w:style w:type="paragraph" w:customStyle="1" w:styleId="42">
    <w:name w:val="Подзаголовок 4"/>
    <w:basedOn w:val="36"/>
    <w:next w:val="a0"/>
    <w:qFormat/>
    <w:rsid w:val="00CC5A86"/>
    <w:pPr>
      <w:suppressAutoHyphens/>
      <w:spacing w:before="180"/>
    </w:pPr>
    <w:rPr>
      <w:b w:val="0"/>
      <w:i/>
    </w:rPr>
  </w:style>
  <w:style w:type="paragraph" w:customStyle="1" w:styleId="affffff4">
    <w:name w:val="Краткий обратный адрес"/>
    <w:basedOn w:val="a0"/>
    <w:rsid w:val="00CC5A86"/>
    <w:pPr>
      <w:suppressAutoHyphens/>
      <w:ind w:firstLine="851"/>
    </w:pPr>
    <w:rPr>
      <w:sz w:val="28"/>
    </w:rPr>
  </w:style>
  <w:style w:type="paragraph" w:customStyle="1" w:styleId="affffff5">
    <w:name w:val="Заголовок таблицы"/>
    <w:basedOn w:val="a0"/>
    <w:rsid w:val="00CC5A86"/>
    <w:pPr>
      <w:widowControl w:val="0"/>
      <w:suppressLineNumbers/>
      <w:suppressAutoHyphens/>
      <w:ind w:firstLine="851"/>
      <w:jc w:val="center"/>
    </w:pPr>
    <w:rPr>
      <w:rFonts w:ascii="Nimbus Roman No9 L" w:eastAsia="Bitstream Vera Sans" w:hAnsi="Nimbus Roman No9 L"/>
      <w:b/>
      <w:bCs/>
      <w:i/>
      <w:iCs/>
      <w:sz w:val="28"/>
    </w:rPr>
  </w:style>
  <w:style w:type="character" w:customStyle="1" w:styleId="1f1">
    <w:name w:val="Основной текст с отступом.об1 Знак"/>
    <w:link w:val="1f2"/>
    <w:locked/>
    <w:rsid w:val="00CC5A86"/>
    <w:rPr>
      <w:snapToGrid w:val="0"/>
      <w:sz w:val="28"/>
      <w:lang w:val="en-US"/>
    </w:rPr>
  </w:style>
  <w:style w:type="paragraph" w:customStyle="1" w:styleId="1f2">
    <w:name w:val="Основной текст с отступом.об1"/>
    <w:basedOn w:val="a0"/>
    <w:link w:val="1f1"/>
    <w:rsid w:val="00CC5A86"/>
    <w:pPr>
      <w:snapToGrid w:val="0"/>
      <w:spacing w:line="240" w:lineRule="atLeast"/>
      <w:ind w:firstLine="709"/>
    </w:pPr>
    <w:rPr>
      <w:snapToGrid w:val="0"/>
      <w:sz w:val="28"/>
      <w:szCs w:val="20"/>
      <w:lang w:val="en-US"/>
    </w:rPr>
  </w:style>
  <w:style w:type="paragraph" w:customStyle="1" w:styleId="211">
    <w:name w:val="Основной текст с отступом 21"/>
    <w:basedOn w:val="a0"/>
    <w:rsid w:val="00CC5A86"/>
    <w:pPr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1f3">
    <w:name w:val="Стиль1"/>
    <w:basedOn w:val="3"/>
    <w:autoRedefine/>
    <w:rsid w:val="00CC5A86"/>
    <w:pPr>
      <w:keepLines/>
      <w:suppressAutoHyphens/>
      <w:spacing w:before="360" w:after="180"/>
      <w:ind w:firstLine="0"/>
      <w:jc w:val="center"/>
    </w:pPr>
    <w:rPr>
      <w:sz w:val="28"/>
      <w:szCs w:val="22"/>
      <w:lang w:eastAsia="en-US"/>
    </w:rPr>
  </w:style>
  <w:style w:type="paragraph" w:customStyle="1" w:styleId="212">
    <w:name w:val="Основной текст 21"/>
    <w:basedOn w:val="a0"/>
    <w:rsid w:val="00CC5A86"/>
    <w:pPr>
      <w:overflowPunct w:val="0"/>
      <w:autoSpaceDE w:val="0"/>
      <w:autoSpaceDN w:val="0"/>
      <w:adjustRightInd w:val="0"/>
      <w:ind w:firstLine="720"/>
    </w:pPr>
    <w:rPr>
      <w:szCs w:val="20"/>
    </w:rPr>
  </w:style>
  <w:style w:type="character" w:customStyle="1" w:styleId="1f4">
    <w:name w:val="Основной шрифт абзаца1"/>
    <w:rsid w:val="00CC5A86"/>
    <w:rPr>
      <w:rFonts w:ascii="Arial" w:hAnsi="Arial" w:cs="Arial" w:hint="default"/>
      <w:sz w:val="26"/>
      <w:szCs w:val="26"/>
    </w:rPr>
  </w:style>
  <w:style w:type="paragraph" w:styleId="affffff6">
    <w:name w:val="Block Text"/>
    <w:basedOn w:val="a0"/>
    <w:uiPriority w:val="99"/>
    <w:rsid w:val="00CC5A86"/>
    <w:pPr>
      <w:ind w:left="-57" w:right="-284" w:firstLine="709"/>
    </w:pPr>
    <w:rPr>
      <w:bCs/>
      <w:sz w:val="28"/>
    </w:rPr>
  </w:style>
  <w:style w:type="paragraph" w:styleId="37">
    <w:name w:val="Body Text 3"/>
    <w:basedOn w:val="a0"/>
    <w:link w:val="38"/>
    <w:uiPriority w:val="99"/>
    <w:rsid w:val="00CC5A86"/>
    <w:pPr>
      <w:spacing w:after="120"/>
      <w:ind w:firstLine="0"/>
      <w:jc w:val="left"/>
    </w:pPr>
    <w:rPr>
      <w:sz w:val="16"/>
      <w:szCs w:val="16"/>
    </w:rPr>
  </w:style>
  <w:style w:type="character" w:customStyle="1" w:styleId="38">
    <w:name w:val="Основной текст 3 Знак"/>
    <w:basedOn w:val="a1"/>
    <w:link w:val="37"/>
    <w:uiPriority w:val="99"/>
    <w:rsid w:val="00CC5A86"/>
    <w:rPr>
      <w:sz w:val="16"/>
      <w:szCs w:val="16"/>
    </w:rPr>
  </w:style>
  <w:style w:type="paragraph" w:customStyle="1" w:styleId="39">
    <w:name w:val="Основной текст3"/>
    <w:basedOn w:val="a0"/>
    <w:rsid w:val="00CC5A86"/>
    <w:pPr>
      <w:widowControl w:val="0"/>
      <w:shd w:val="clear" w:color="auto" w:fill="FFFFFF"/>
      <w:spacing w:after="180" w:line="0" w:lineRule="atLeast"/>
      <w:ind w:hanging="480"/>
      <w:jc w:val="left"/>
    </w:pPr>
    <w:rPr>
      <w:rFonts w:ascii="Calibri" w:eastAsia="Calibri" w:hAnsi="Calibri"/>
      <w:sz w:val="20"/>
      <w:szCs w:val="20"/>
    </w:rPr>
  </w:style>
  <w:style w:type="paragraph" w:styleId="2c">
    <w:name w:val="List 2"/>
    <w:basedOn w:val="a0"/>
    <w:unhideWhenUsed/>
    <w:rsid w:val="00CC5A86"/>
    <w:pPr>
      <w:suppressAutoHyphens/>
      <w:adjustRightInd w:val="0"/>
      <w:ind w:left="566" w:hanging="283"/>
      <w:contextualSpacing/>
      <w:textAlignment w:val="baseline"/>
    </w:pPr>
    <w:rPr>
      <w:sz w:val="28"/>
    </w:rPr>
  </w:style>
  <w:style w:type="table" w:styleId="2d">
    <w:name w:val="Plain Table 2"/>
    <w:basedOn w:val="a2"/>
    <w:uiPriority w:val="42"/>
    <w:rsid w:val="00CC5A86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affffff7">
    <w:name w:val="Титульный лист"/>
    <w:basedOn w:val="a0"/>
    <w:qFormat/>
    <w:rsid w:val="00CC5A86"/>
    <w:pPr>
      <w:ind w:firstLine="0"/>
      <w:jc w:val="center"/>
    </w:pPr>
    <w:rPr>
      <w:rFonts w:ascii="Calibri" w:eastAsia="Calibri" w:hAnsi="Calibri" w:cs="Calibri"/>
      <w:color w:val="595959"/>
      <w:lang w:eastAsia="en-US"/>
    </w:rPr>
  </w:style>
  <w:style w:type="paragraph" w:customStyle="1" w:styleId="ConsPlusTitle">
    <w:name w:val="ConsPlusTitle"/>
    <w:rsid w:val="00CC5A86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oqoid">
    <w:name w:val="_oqoid"/>
    <w:basedOn w:val="a1"/>
    <w:rsid w:val="00CC5A86"/>
  </w:style>
  <w:style w:type="paragraph" w:customStyle="1" w:styleId="HEADERTEXT">
    <w:name w:val=".HEADERTEXT"/>
    <w:uiPriority w:val="99"/>
    <w:rsid w:val="00CC5A86"/>
    <w:pPr>
      <w:widowControl w:val="0"/>
      <w:autoSpaceDE w:val="0"/>
      <w:autoSpaceDN w:val="0"/>
      <w:adjustRightInd w:val="0"/>
    </w:pPr>
    <w:rPr>
      <w:color w:val="2B4279"/>
      <w:sz w:val="24"/>
      <w:szCs w:val="24"/>
    </w:rPr>
  </w:style>
  <w:style w:type="paragraph" w:customStyle="1" w:styleId="affffff8">
    <w:name w:val="Таблица_ШАПКА"/>
    <w:next w:val="a0"/>
    <w:qFormat/>
    <w:rsid w:val="00CC5A86"/>
    <w:pPr>
      <w:keepNext/>
      <w:jc w:val="center"/>
    </w:pPr>
    <w:rPr>
      <w:rFonts w:eastAsia="Calibri"/>
      <w:b/>
      <w:sz w:val="24"/>
      <w:szCs w:val="24"/>
    </w:rPr>
  </w:style>
  <w:style w:type="character" w:customStyle="1" w:styleId="affffff9">
    <w:name w:val="Таблица_НОМЕР Знак"/>
    <w:link w:val="affffffa"/>
    <w:uiPriority w:val="99"/>
    <w:locked/>
    <w:rsid w:val="00CC5A86"/>
    <w:rPr>
      <w:rFonts w:ascii="Calibri" w:eastAsia="Calibri" w:hAnsi="Calibri"/>
      <w:sz w:val="28"/>
      <w:szCs w:val="28"/>
    </w:rPr>
  </w:style>
  <w:style w:type="paragraph" w:customStyle="1" w:styleId="affffffa">
    <w:name w:val="Таблица_НОМЕР"/>
    <w:basedOn w:val="a0"/>
    <w:next w:val="a0"/>
    <w:link w:val="affffff9"/>
    <w:uiPriority w:val="99"/>
    <w:qFormat/>
    <w:rsid w:val="00CC5A86"/>
    <w:pPr>
      <w:keepNext/>
      <w:suppressAutoHyphens/>
      <w:spacing w:before="240" w:after="60"/>
      <w:ind w:firstLine="851"/>
      <w:jc w:val="right"/>
      <w:outlineLvl w:val="3"/>
    </w:pPr>
    <w:rPr>
      <w:rFonts w:ascii="Calibri" w:eastAsia="Calibri" w:hAnsi="Calibri"/>
      <w:sz w:val="28"/>
      <w:szCs w:val="28"/>
    </w:rPr>
  </w:style>
  <w:style w:type="character" w:customStyle="1" w:styleId="affffffb">
    <w:name w:val="Таблица_НАЗВАНИЕ Знак"/>
    <w:link w:val="affffffc"/>
    <w:locked/>
    <w:rsid w:val="00CC5A86"/>
    <w:rPr>
      <w:rFonts w:ascii="Liberation Serif" w:eastAsia="Calibri" w:hAnsi="Liberation Serif"/>
      <w:b/>
      <w:sz w:val="28"/>
      <w:szCs w:val="28"/>
    </w:rPr>
  </w:style>
  <w:style w:type="paragraph" w:customStyle="1" w:styleId="affffffc">
    <w:name w:val="Таблица_НАЗВАНИЕ"/>
    <w:next w:val="a0"/>
    <w:link w:val="affffffb"/>
    <w:qFormat/>
    <w:rsid w:val="00CC5A86"/>
    <w:pPr>
      <w:keepNext/>
      <w:keepLines/>
      <w:suppressAutoHyphens/>
      <w:spacing w:after="120"/>
      <w:jc w:val="center"/>
    </w:pPr>
    <w:rPr>
      <w:rFonts w:ascii="Liberation Serif" w:eastAsia="Calibri" w:hAnsi="Liberation Serif"/>
      <w:b/>
      <w:sz w:val="28"/>
      <w:szCs w:val="28"/>
    </w:rPr>
  </w:style>
  <w:style w:type="paragraph" w:customStyle="1" w:styleId="affffffd">
    <w:name w:val="Таблица_НОМЕР СТОЛБ"/>
    <w:basedOn w:val="af9"/>
    <w:uiPriority w:val="99"/>
    <w:qFormat/>
    <w:rsid w:val="00CC5A86"/>
    <w:pPr>
      <w:keepNext/>
      <w:keepLines w:val="0"/>
    </w:pPr>
    <w:rPr>
      <w:rFonts w:ascii="Liberation Serif" w:hAnsi="Liberation Serif" w:cs="Courier New"/>
      <w:sz w:val="16"/>
      <w:szCs w:val="16"/>
    </w:rPr>
  </w:style>
  <w:style w:type="character" w:customStyle="1" w:styleId="affffffe">
    <w:name w:val="Таблица_НОМЕР Продолжение Знак"/>
    <w:link w:val="afffffff"/>
    <w:locked/>
    <w:rsid w:val="00CC5A86"/>
    <w:rPr>
      <w:sz w:val="28"/>
      <w:szCs w:val="28"/>
    </w:rPr>
  </w:style>
  <w:style w:type="paragraph" w:customStyle="1" w:styleId="afffffff">
    <w:name w:val="Таблица_НОМЕР Продолжение"/>
    <w:basedOn w:val="a0"/>
    <w:link w:val="affffffe"/>
    <w:qFormat/>
    <w:rsid w:val="00CC5A86"/>
    <w:pPr>
      <w:keepNext/>
      <w:pageBreakBefore/>
      <w:spacing w:after="120"/>
      <w:ind w:firstLine="0"/>
      <w:jc w:val="right"/>
    </w:pPr>
    <w:rPr>
      <w:sz w:val="28"/>
      <w:szCs w:val="28"/>
    </w:rPr>
  </w:style>
  <w:style w:type="paragraph" w:customStyle="1" w:styleId="afffffff0">
    <w:name w:val="Текст в таблице ШАПКА"/>
    <w:basedOn w:val="a0"/>
    <w:qFormat/>
    <w:rsid w:val="00CC5A86"/>
    <w:pPr>
      <w:ind w:firstLine="0"/>
      <w:jc w:val="center"/>
    </w:pPr>
    <w:rPr>
      <w:rFonts w:ascii="Liberation Serif" w:hAnsi="Liberation Serif" w:cs="Courier New"/>
      <w:b/>
      <w:sz w:val="28"/>
      <w:szCs w:val="20"/>
    </w:rPr>
  </w:style>
  <w:style w:type="paragraph" w:customStyle="1" w:styleId="afffffff1">
    <w:name w:val="Таблица Номера столбцов"/>
    <w:basedOn w:val="a0"/>
    <w:qFormat/>
    <w:rsid w:val="00CC5A86"/>
    <w:pPr>
      <w:keepNext/>
      <w:keepLines/>
      <w:suppressAutoHyphens/>
      <w:ind w:firstLine="0"/>
      <w:jc w:val="center"/>
    </w:pPr>
    <w:rPr>
      <w:rFonts w:ascii="Liberation Serif" w:hAnsi="Liberation Serif"/>
      <w:sz w:val="16"/>
    </w:rPr>
  </w:style>
  <w:style w:type="paragraph" w:customStyle="1" w:styleId="Iauiue">
    <w:name w:val="Iau?iue"/>
    <w:rsid w:val="00CC5A86"/>
    <w:pPr>
      <w:widowControl w:val="0"/>
    </w:pPr>
  </w:style>
  <w:style w:type="character" w:customStyle="1" w:styleId="z-converterresult">
    <w:name w:val="z-converter__result"/>
    <w:basedOn w:val="a1"/>
    <w:rsid w:val="00CC5A86"/>
  </w:style>
  <w:style w:type="paragraph" w:customStyle="1" w:styleId="afffffff2">
    <w:name w:val="Табличный_заголовки"/>
    <w:basedOn w:val="a0"/>
    <w:rsid w:val="00CC5A86"/>
    <w:pPr>
      <w:keepNext/>
      <w:keepLines/>
      <w:ind w:firstLine="0"/>
      <w:jc w:val="center"/>
    </w:pPr>
    <w:rPr>
      <w:rFonts w:ascii="Liberation Serif" w:hAnsi="Liberation Serif"/>
      <w:b/>
      <w:sz w:val="20"/>
      <w:szCs w:val="20"/>
    </w:rPr>
  </w:style>
  <w:style w:type="paragraph" w:customStyle="1" w:styleId="afffffff3">
    <w:name w:val="Табличный_центр"/>
    <w:basedOn w:val="a0"/>
    <w:rsid w:val="00CC5A86"/>
    <w:pPr>
      <w:ind w:firstLine="0"/>
      <w:jc w:val="center"/>
    </w:pPr>
    <w:rPr>
      <w:rFonts w:ascii="Liberation Serif" w:hAnsi="Liberation Serif"/>
      <w:sz w:val="22"/>
      <w:szCs w:val="22"/>
    </w:rPr>
  </w:style>
  <w:style w:type="character" w:customStyle="1" w:styleId="FontStyle177">
    <w:name w:val="Font Style177"/>
    <w:uiPriority w:val="99"/>
    <w:rsid w:val="00CC5A86"/>
    <w:rPr>
      <w:rFonts w:ascii="Times New Roman" w:hAnsi="Times New Roman" w:cs="Times New Roman"/>
      <w:sz w:val="30"/>
      <w:szCs w:val="30"/>
    </w:rPr>
  </w:style>
  <w:style w:type="paragraph" w:customStyle="1" w:styleId="Style6">
    <w:name w:val="Style6"/>
    <w:basedOn w:val="a0"/>
    <w:uiPriority w:val="99"/>
    <w:rsid w:val="00CC5A86"/>
    <w:pPr>
      <w:widowControl w:val="0"/>
      <w:autoSpaceDE w:val="0"/>
      <w:autoSpaceDN w:val="0"/>
      <w:adjustRightInd w:val="0"/>
      <w:spacing w:line="322" w:lineRule="exact"/>
      <w:ind w:firstLine="1123"/>
      <w:jc w:val="left"/>
    </w:pPr>
    <w:rPr>
      <w:rFonts w:ascii="Liberation Serif" w:hAnsi="Liberation Serif"/>
    </w:rPr>
  </w:style>
  <w:style w:type="paragraph" w:customStyle="1" w:styleId="Style17">
    <w:name w:val="Style17"/>
    <w:basedOn w:val="a0"/>
    <w:uiPriority w:val="99"/>
    <w:rsid w:val="00CC5A86"/>
    <w:pPr>
      <w:widowControl w:val="0"/>
      <w:autoSpaceDE w:val="0"/>
      <w:autoSpaceDN w:val="0"/>
      <w:adjustRightInd w:val="0"/>
      <w:spacing w:line="323" w:lineRule="exact"/>
      <w:ind w:firstLine="706"/>
    </w:pPr>
    <w:rPr>
      <w:rFonts w:ascii="Liberation Serif" w:hAnsi="Liberation Serif"/>
    </w:rPr>
  </w:style>
  <w:style w:type="paragraph" w:customStyle="1" w:styleId="Style32">
    <w:name w:val="Style32"/>
    <w:basedOn w:val="a0"/>
    <w:uiPriority w:val="99"/>
    <w:rsid w:val="00CC5A86"/>
    <w:pPr>
      <w:widowControl w:val="0"/>
      <w:autoSpaceDE w:val="0"/>
      <w:autoSpaceDN w:val="0"/>
      <w:adjustRightInd w:val="0"/>
      <w:spacing w:line="324" w:lineRule="exact"/>
      <w:ind w:firstLine="739"/>
    </w:pPr>
    <w:rPr>
      <w:rFonts w:ascii="Liberation Serif" w:hAnsi="Liberation Serif"/>
    </w:rPr>
  </w:style>
  <w:style w:type="paragraph" w:customStyle="1" w:styleId="Style35">
    <w:name w:val="Style35"/>
    <w:basedOn w:val="a0"/>
    <w:uiPriority w:val="99"/>
    <w:rsid w:val="00CC5A86"/>
    <w:pPr>
      <w:widowControl w:val="0"/>
      <w:autoSpaceDE w:val="0"/>
      <w:autoSpaceDN w:val="0"/>
      <w:adjustRightInd w:val="0"/>
      <w:spacing w:line="346" w:lineRule="exact"/>
      <w:ind w:hanging="360"/>
      <w:jc w:val="left"/>
    </w:pPr>
    <w:rPr>
      <w:rFonts w:ascii="Liberation Serif" w:hAnsi="Liberation Serif"/>
    </w:rPr>
  </w:style>
  <w:style w:type="character" w:customStyle="1" w:styleId="FontStyle50">
    <w:name w:val="Font Style50"/>
    <w:uiPriority w:val="99"/>
    <w:rsid w:val="00CC5A86"/>
    <w:rPr>
      <w:rFonts w:ascii="Times New Roman" w:hAnsi="Times New Roman"/>
      <w:sz w:val="26"/>
    </w:rPr>
  </w:style>
  <w:style w:type="paragraph" w:customStyle="1" w:styleId="Style8">
    <w:name w:val="Style8"/>
    <w:basedOn w:val="a0"/>
    <w:uiPriority w:val="99"/>
    <w:rsid w:val="00CC5A86"/>
    <w:pPr>
      <w:widowControl w:val="0"/>
      <w:autoSpaceDE w:val="0"/>
      <w:autoSpaceDN w:val="0"/>
      <w:adjustRightInd w:val="0"/>
      <w:ind w:firstLine="0"/>
    </w:pPr>
    <w:rPr>
      <w:rFonts w:ascii="Liberation Serif" w:hAnsi="Liberation Serif"/>
    </w:rPr>
  </w:style>
  <w:style w:type="paragraph" w:customStyle="1" w:styleId="236">
    <w:name w:val="Стиль Заголовок 2 + Перед:  36 пт"/>
    <w:basedOn w:val="20"/>
    <w:rsid w:val="00CC5A86"/>
    <w:rPr>
      <w:rFonts w:ascii="Liberation Serif" w:hAnsi="Liberation Serif"/>
      <w:b w:val="0"/>
    </w:rPr>
  </w:style>
  <w:style w:type="character" w:customStyle="1" w:styleId="1f5">
    <w:name w:val="Верхний колонтитул Знак1"/>
    <w:aliases w:val="ВерхКолонтитул Знак1"/>
    <w:basedOn w:val="a1"/>
    <w:uiPriority w:val="99"/>
    <w:semiHidden/>
    <w:rsid w:val="00CC5A86"/>
  </w:style>
  <w:style w:type="character" w:customStyle="1" w:styleId="120">
    <w:name w:val="Верхний колонтитул Знак12"/>
    <w:aliases w:val="ВерхКолонтитул Знак11"/>
    <w:uiPriority w:val="99"/>
    <w:semiHidden/>
    <w:rsid w:val="00CC5A86"/>
    <w:rPr>
      <w:rFonts w:cs="Times New Roman"/>
    </w:rPr>
  </w:style>
  <w:style w:type="character" w:customStyle="1" w:styleId="112">
    <w:name w:val="Верхний колонтитул Знак11"/>
    <w:uiPriority w:val="99"/>
    <w:semiHidden/>
    <w:rsid w:val="00CC5A86"/>
    <w:rPr>
      <w:rFonts w:cs="Times New Roman"/>
    </w:rPr>
  </w:style>
  <w:style w:type="character" w:customStyle="1" w:styleId="1f6">
    <w:name w:val="Нижний колонтитул Знак1"/>
    <w:basedOn w:val="a1"/>
    <w:uiPriority w:val="99"/>
    <w:semiHidden/>
    <w:rsid w:val="00CC5A86"/>
  </w:style>
  <w:style w:type="character" w:customStyle="1" w:styleId="121">
    <w:name w:val="Нижний колонтитул Знак12"/>
    <w:uiPriority w:val="99"/>
    <w:semiHidden/>
    <w:rsid w:val="00CC5A86"/>
    <w:rPr>
      <w:rFonts w:cs="Times New Roman"/>
    </w:rPr>
  </w:style>
  <w:style w:type="character" w:customStyle="1" w:styleId="113">
    <w:name w:val="Нижний колонтитул Знак11"/>
    <w:uiPriority w:val="99"/>
    <w:semiHidden/>
    <w:rsid w:val="00CC5A86"/>
    <w:rPr>
      <w:rFonts w:cs="Times New Roman"/>
    </w:rPr>
  </w:style>
  <w:style w:type="character" w:customStyle="1" w:styleId="122">
    <w:name w:val="Текст макроса Знак12"/>
    <w:uiPriority w:val="99"/>
    <w:semiHidden/>
    <w:rsid w:val="00CC5A86"/>
    <w:rPr>
      <w:rFonts w:ascii="Courier New" w:hAnsi="Courier New" w:cs="Courier New"/>
      <w:sz w:val="20"/>
      <w:szCs w:val="20"/>
    </w:rPr>
  </w:style>
  <w:style w:type="character" w:customStyle="1" w:styleId="114">
    <w:name w:val="Текст макроса Знак11"/>
    <w:uiPriority w:val="99"/>
    <w:semiHidden/>
    <w:rsid w:val="00CC5A86"/>
    <w:rPr>
      <w:rFonts w:ascii="Courier New" w:hAnsi="Courier New" w:cs="Courier New"/>
      <w:sz w:val="20"/>
      <w:szCs w:val="20"/>
    </w:rPr>
  </w:style>
  <w:style w:type="character" w:customStyle="1" w:styleId="2120">
    <w:name w:val="Красная строка 2 Знак12"/>
    <w:uiPriority w:val="99"/>
    <w:semiHidden/>
    <w:rsid w:val="00CC5A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uiPriority w:val="99"/>
    <w:semiHidden/>
    <w:rsid w:val="00CC5A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3">
    <w:name w:val="Заголовок записки Знак12"/>
    <w:uiPriority w:val="99"/>
    <w:semiHidden/>
    <w:rsid w:val="00CC5A86"/>
    <w:rPr>
      <w:rFonts w:cs="Times New Roman"/>
    </w:rPr>
  </w:style>
  <w:style w:type="character" w:customStyle="1" w:styleId="115">
    <w:name w:val="Заголовок записки Знак11"/>
    <w:uiPriority w:val="99"/>
    <w:semiHidden/>
    <w:rsid w:val="00CC5A86"/>
    <w:rPr>
      <w:rFonts w:cs="Times New Roman"/>
    </w:rPr>
  </w:style>
  <w:style w:type="character" w:customStyle="1" w:styleId="213">
    <w:name w:val="Основной текст с отступом 2 Знак1"/>
    <w:basedOn w:val="a1"/>
    <w:uiPriority w:val="99"/>
    <w:semiHidden/>
    <w:rsid w:val="00CC5A86"/>
  </w:style>
  <w:style w:type="character" w:customStyle="1" w:styleId="2121">
    <w:name w:val="Основной текст с отступом 2 Знак12"/>
    <w:uiPriority w:val="99"/>
    <w:semiHidden/>
    <w:rsid w:val="00CC5A86"/>
    <w:rPr>
      <w:rFonts w:cs="Times New Roman"/>
    </w:rPr>
  </w:style>
  <w:style w:type="character" w:customStyle="1" w:styleId="2111">
    <w:name w:val="Основной текст с отступом 2 Знак11"/>
    <w:uiPriority w:val="99"/>
    <w:semiHidden/>
    <w:rsid w:val="00CC5A86"/>
    <w:rPr>
      <w:rFonts w:cs="Times New Roman"/>
    </w:rPr>
  </w:style>
  <w:style w:type="character" w:customStyle="1" w:styleId="311">
    <w:name w:val="Основной текст с отступом 3 Знак1"/>
    <w:uiPriority w:val="99"/>
    <w:semiHidden/>
    <w:rsid w:val="00CC5A86"/>
    <w:rPr>
      <w:sz w:val="16"/>
      <w:szCs w:val="16"/>
    </w:rPr>
  </w:style>
  <w:style w:type="character" w:customStyle="1" w:styleId="312">
    <w:name w:val="Основной текст с отступом 3 Знак12"/>
    <w:uiPriority w:val="99"/>
    <w:semiHidden/>
    <w:rsid w:val="00CC5A86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uiPriority w:val="99"/>
    <w:semiHidden/>
    <w:rsid w:val="00CC5A86"/>
    <w:rPr>
      <w:rFonts w:cs="Times New Roman"/>
      <w:sz w:val="16"/>
      <w:szCs w:val="16"/>
    </w:rPr>
  </w:style>
  <w:style w:type="character" w:customStyle="1" w:styleId="124">
    <w:name w:val="Текст Знак12"/>
    <w:uiPriority w:val="99"/>
    <w:semiHidden/>
    <w:rsid w:val="00CC5A86"/>
    <w:rPr>
      <w:rFonts w:ascii="Courier New" w:hAnsi="Courier New" w:cs="Courier New"/>
      <w:sz w:val="20"/>
      <w:szCs w:val="20"/>
    </w:rPr>
  </w:style>
  <w:style w:type="character" w:customStyle="1" w:styleId="116">
    <w:name w:val="Текст Знак11"/>
    <w:uiPriority w:val="99"/>
    <w:semiHidden/>
    <w:rsid w:val="00CC5A86"/>
    <w:rPr>
      <w:rFonts w:ascii="Courier New" w:hAnsi="Courier New" w:cs="Courier New"/>
      <w:sz w:val="20"/>
      <w:szCs w:val="20"/>
    </w:rPr>
  </w:style>
  <w:style w:type="character" w:customStyle="1" w:styleId="1f7">
    <w:name w:val="Тема примечания Знак1"/>
    <w:uiPriority w:val="99"/>
    <w:semiHidden/>
    <w:rsid w:val="00CC5A86"/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uiPriority w:val="99"/>
    <w:semiHidden/>
    <w:rsid w:val="00CC5A86"/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117">
    <w:name w:val="Тема примечания Знак11"/>
    <w:uiPriority w:val="99"/>
    <w:semiHidden/>
    <w:rsid w:val="00CC5A86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0"/>
    <w:rsid w:val="00CC5A8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Liberation Serif" w:hAnsi="Liberation Serif"/>
    </w:rPr>
  </w:style>
  <w:style w:type="paragraph" w:customStyle="1" w:styleId="xl66">
    <w:name w:val="xl66"/>
    <w:basedOn w:val="a0"/>
    <w:rsid w:val="00CC5A8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Liberation Serif" w:hAnsi="Liberation Serif"/>
    </w:rPr>
  </w:style>
  <w:style w:type="paragraph" w:customStyle="1" w:styleId="xl67">
    <w:name w:val="xl67"/>
    <w:basedOn w:val="a0"/>
    <w:rsid w:val="00CC5A8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Liberation Serif" w:hAnsi="Liberation Serif"/>
    </w:rPr>
  </w:style>
  <w:style w:type="paragraph" w:customStyle="1" w:styleId="xl68">
    <w:name w:val="xl68"/>
    <w:basedOn w:val="a0"/>
    <w:rsid w:val="00CC5A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Liberation Serif" w:hAnsi="Liberation Serif"/>
    </w:rPr>
  </w:style>
  <w:style w:type="paragraph" w:customStyle="1" w:styleId="xl69">
    <w:name w:val="xl69"/>
    <w:basedOn w:val="a0"/>
    <w:rsid w:val="00CC5A8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Liberation Serif" w:hAnsi="Liberation Serif"/>
    </w:rPr>
  </w:style>
  <w:style w:type="paragraph" w:customStyle="1" w:styleId="xl70">
    <w:name w:val="xl70"/>
    <w:basedOn w:val="a0"/>
    <w:rsid w:val="00CC5A8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Liberation Serif" w:hAnsi="Liberation Serif"/>
    </w:rPr>
  </w:style>
  <w:style w:type="paragraph" w:customStyle="1" w:styleId="xl71">
    <w:name w:val="xl71"/>
    <w:basedOn w:val="a0"/>
    <w:rsid w:val="00CC5A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Liberation Serif" w:hAnsi="Liberation Serif"/>
    </w:rPr>
  </w:style>
  <w:style w:type="paragraph" w:customStyle="1" w:styleId="msonormal0">
    <w:name w:val="msonormal"/>
    <w:basedOn w:val="a0"/>
    <w:rsid w:val="00CC5A86"/>
    <w:pPr>
      <w:spacing w:before="100" w:beforeAutospacing="1" w:after="100" w:afterAutospacing="1"/>
      <w:ind w:firstLine="0"/>
      <w:jc w:val="left"/>
    </w:pPr>
    <w:rPr>
      <w:rFonts w:ascii="Liberation Serif" w:hAnsi="Liberation Serif"/>
    </w:rPr>
  </w:style>
  <w:style w:type="character" w:customStyle="1" w:styleId="searchresult">
    <w:name w:val="search_result"/>
    <w:basedOn w:val="a1"/>
    <w:rsid w:val="00CC5A86"/>
  </w:style>
  <w:style w:type="paragraph" w:customStyle="1" w:styleId="xl63">
    <w:name w:val="xl63"/>
    <w:basedOn w:val="a0"/>
    <w:rsid w:val="00CC5A86"/>
    <w:pPr>
      <w:pBdr>
        <w:top w:val="single" w:sz="4" w:space="0" w:color="EEECEA"/>
        <w:left w:val="single" w:sz="4" w:space="0" w:color="EEECEA"/>
        <w:bottom w:val="single" w:sz="4" w:space="0" w:color="EEECEA"/>
        <w:right w:val="single" w:sz="4" w:space="0" w:color="EEECEA"/>
      </w:pBdr>
      <w:shd w:val="clear" w:color="000000" w:fill="FFFFE0"/>
      <w:spacing w:before="100" w:beforeAutospacing="1" w:after="100" w:afterAutospacing="1"/>
      <w:ind w:firstLine="0"/>
      <w:jc w:val="left"/>
      <w:textAlignment w:val="top"/>
    </w:pPr>
    <w:rPr>
      <w:rFonts w:ascii="Tahoma" w:hAnsi="Tahoma" w:cs="Tahoma"/>
      <w:color w:val="353535"/>
      <w:sz w:val="16"/>
      <w:szCs w:val="16"/>
    </w:rPr>
  </w:style>
  <w:style w:type="paragraph" w:customStyle="1" w:styleId="xl64">
    <w:name w:val="xl64"/>
    <w:basedOn w:val="a0"/>
    <w:rsid w:val="00CC5A86"/>
    <w:pPr>
      <w:pBdr>
        <w:top w:val="single" w:sz="4" w:space="0" w:color="EEECEA"/>
        <w:left w:val="single" w:sz="4" w:space="0" w:color="EEECEA"/>
        <w:bottom w:val="single" w:sz="4" w:space="0" w:color="EEECEA"/>
        <w:right w:val="single" w:sz="4" w:space="0" w:color="EEECEA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ascii="Tahoma" w:hAnsi="Tahoma" w:cs="Tahoma"/>
      <w:color w:val="353535"/>
      <w:sz w:val="16"/>
      <w:szCs w:val="16"/>
    </w:rPr>
  </w:style>
  <w:style w:type="numbering" w:customStyle="1" w:styleId="2e">
    <w:name w:val="Нет списка2"/>
    <w:next w:val="a3"/>
    <w:uiPriority w:val="99"/>
    <w:semiHidden/>
    <w:unhideWhenUsed/>
    <w:rsid w:val="00CC5A86"/>
  </w:style>
  <w:style w:type="table" w:customStyle="1" w:styleId="1f8">
    <w:name w:val="Сетка таблицы1"/>
    <w:basedOn w:val="a2"/>
    <w:next w:val="a9"/>
    <w:uiPriority w:val="59"/>
    <w:rsid w:val="00CC5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2"/>
    <w:next w:val="a9"/>
    <w:uiPriority w:val="59"/>
    <w:rsid w:val="00CC5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3"/>
    <w:uiPriority w:val="99"/>
    <w:semiHidden/>
    <w:unhideWhenUsed/>
    <w:rsid w:val="00CC5A86"/>
  </w:style>
  <w:style w:type="numbering" w:customStyle="1" w:styleId="43">
    <w:name w:val="Нет списка4"/>
    <w:next w:val="a3"/>
    <w:uiPriority w:val="99"/>
    <w:semiHidden/>
    <w:unhideWhenUsed/>
    <w:rsid w:val="00CC5A86"/>
  </w:style>
  <w:style w:type="numbering" w:customStyle="1" w:styleId="53">
    <w:name w:val="Нет списка5"/>
    <w:next w:val="a3"/>
    <w:uiPriority w:val="99"/>
    <w:semiHidden/>
    <w:unhideWhenUsed/>
    <w:rsid w:val="00CC5A86"/>
  </w:style>
  <w:style w:type="numbering" w:customStyle="1" w:styleId="61">
    <w:name w:val="Нет списка6"/>
    <w:next w:val="a3"/>
    <w:uiPriority w:val="99"/>
    <w:semiHidden/>
    <w:unhideWhenUsed/>
    <w:rsid w:val="00CC5A86"/>
  </w:style>
  <w:style w:type="numbering" w:customStyle="1" w:styleId="7">
    <w:name w:val="Нет списка7"/>
    <w:next w:val="a3"/>
    <w:uiPriority w:val="99"/>
    <w:semiHidden/>
    <w:unhideWhenUsed/>
    <w:rsid w:val="00CC5A86"/>
  </w:style>
  <w:style w:type="numbering" w:customStyle="1" w:styleId="80">
    <w:name w:val="Нет списка8"/>
    <w:next w:val="a3"/>
    <w:uiPriority w:val="99"/>
    <w:semiHidden/>
    <w:unhideWhenUsed/>
    <w:rsid w:val="00CC5A86"/>
  </w:style>
  <w:style w:type="numbering" w:customStyle="1" w:styleId="90">
    <w:name w:val="Нет списка9"/>
    <w:next w:val="a3"/>
    <w:uiPriority w:val="99"/>
    <w:semiHidden/>
    <w:unhideWhenUsed/>
    <w:rsid w:val="00CC5A86"/>
  </w:style>
  <w:style w:type="numbering" w:customStyle="1" w:styleId="100">
    <w:name w:val="Нет списка10"/>
    <w:next w:val="a3"/>
    <w:uiPriority w:val="99"/>
    <w:semiHidden/>
    <w:unhideWhenUsed/>
    <w:rsid w:val="00CC5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206FC-01CC-4084-8AB1-8BDDE2D99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104</TotalTime>
  <Pages>114</Pages>
  <Words>21873</Words>
  <Characters>124679</Characters>
  <Application>Microsoft Office Word</Application>
  <DocSecurity>0</DocSecurity>
  <Lines>1038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146260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Татьяна Петрова</cp:lastModifiedBy>
  <cp:revision>9</cp:revision>
  <cp:lastPrinted>2018-03-06T07:52:00Z</cp:lastPrinted>
  <dcterms:created xsi:type="dcterms:W3CDTF">2025-04-21T11:20:00Z</dcterms:created>
  <dcterms:modified xsi:type="dcterms:W3CDTF">2025-12-16T06:31:00Z</dcterms:modified>
</cp:coreProperties>
</file>